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04559" w14:textId="77777777" w:rsidR="001B2DAE" w:rsidRDefault="001B2DAE" w:rsidP="001B2DAE"/>
    <w:p w14:paraId="0A8B10FD" w14:textId="77777777" w:rsidR="00AC7E17" w:rsidRPr="00AC7E17" w:rsidRDefault="00AC7E17" w:rsidP="00AC7E17">
      <w:pPr>
        <w:pStyle w:val="Title"/>
        <w:jc w:val="center"/>
        <w:rPr>
          <w:rFonts w:eastAsia="Times New Roman"/>
          <w:color w:val="FFD966" w:themeColor="accent4" w:themeTint="99"/>
          <w:sz w:val="96"/>
        </w:rPr>
      </w:pPr>
      <w:r w:rsidRPr="00AC7E17">
        <w:rPr>
          <w:rFonts w:eastAsia="Times New Roman"/>
          <w:color w:val="FFD966" w:themeColor="accent4" w:themeTint="99"/>
          <w:sz w:val="96"/>
        </w:rPr>
        <w:t>AXOOM Gate</w:t>
      </w:r>
    </w:p>
    <w:p w14:paraId="466AAB78" w14:textId="077DAAFD" w:rsidR="00773F91" w:rsidRDefault="00773F91" w:rsidP="001B2DAE">
      <w:pPr>
        <w:rPr>
          <w:rFonts w:ascii="Times New Roman" w:hAnsi="Times New Roman"/>
          <w:noProof/>
          <w:sz w:val="24"/>
          <w:szCs w:val="24"/>
        </w:rPr>
      </w:pPr>
    </w:p>
    <w:p w14:paraId="710ED65D" w14:textId="534128E5" w:rsidR="00A873B3" w:rsidRDefault="00A873B3" w:rsidP="001B2DAE"/>
    <w:p w14:paraId="05CAAA1E" w14:textId="77777777" w:rsidR="00413750" w:rsidRDefault="00413750" w:rsidP="001B2DAE"/>
    <w:p w14:paraId="47A709E9" w14:textId="77777777" w:rsidR="00AC7E17" w:rsidRDefault="00AC7E17" w:rsidP="00AC7E17">
      <w:pPr>
        <w:pStyle w:val="Title"/>
        <w:jc w:val="center"/>
        <w:rPr>
          <w:rFonts w:eastAsia="Times New Roman"/>
          <w:color w:val="1DA3D1"/>
        </w:rPr>
      </w:pPr>
      <w:bookmarkStart w:id="0" w:name="_Hlk528660828"/>
      <w:r>
        <w:rPr>
          <w:rFonts w:eastAsia="Times New Roman"/>
          <w:color w:val="1DA3D1"/>
        </w:rPr>
        <w:t xml:space="preserve">Configuration Guide </w:t>
      </w:r>
    </w:p>
    <w:p w14:paraId="02296418" w14:textId="39D1E1DF" w:rsidR="00AC7E17" w:rsidRDefault="00AC7E17" w:rsidP="00CA58EB">
      <w:pPr>
        <w:pStyle w:val="Title"/>
        <w:jc w:val="center"/>
        <w:rPr>
          <w:rFonts w:eastAsia="Times New Roman"/>
          <w:color w:val="1DA3D1"/>
          <w:sz w:val="48"/>
          <w:szCs w:val="48"/>
        </w:rPr>
      </w:pPr>
      <w:r>
        <w:rPr>
          <w:rFonts w:eastAsia="Times New Roman"/>
          <w:color w:val="1DA3D1"/>
          <w:sz w:val="48"/>
          <w:szCs w:val="48"/>
        </w:rPr>
        <w:t>For</w:t>
      </w:r>
    </w:p>
    <w:bookmarkEnd w:id="0"/>
    <w:p w14:paraId="289AE81E" w14:textId="40A58B59" w:rsidR="00CA58EB" w:rsidRPr="00AB03C4" w:rsidRDefault="007B73F1" w:rsidP="00CA58EB">
      <w:pPr>
        <w:pStyle w:val="Title"/>
        <w:jc w:val="center"/>
        <w:rPr>
          <w:rFonts w:eastAsia="Times New Roman"/>
          <w:color w:val="1DA3D1"/>
          <w:sz w:val="48"/>
          <w:szCs w:val="48"/>
        </w:rPr>
      </w:pPr>
      <w:r>
        <w:rPr>
          <w:rFonts w:eastAsia="Times New Roman"/>
          <w:color w:val="1DA3D1"/>
          <w:sz w:val="48"/>
          <w:szCs w:val="48"/>
        </w:rPr>
        <w:t xml:space="preserve">The </w:t>
      </w:r>
      <w:r w:rsidR="000D6F68">
        <w:rPr>
          <w:rFonts w:eastAsia="Times New Roman"/>
          <w:color w:val="1DA3D1"/>
          <w:sz w:val="48"/>
          <w:szCs w:val="48"/>
        </w:rPr>
        <w:t>Rules Engine</w:t>
      </w:r>
      <w:r w:rsidR="00321964">
        <w:rPr>
          <w:rFonts w:eastAsia="Times New Roman"/>
          <w:color w:val="1DA3D1"/>
          <w:sz w:val="48"/>
          <w:szCs w:val="48"/>
        </w:rPr>
        <w:t xml:space="preserve"> </w:t>
      </w:r>
      <w:r>
        <w:rPr>
          <w:rFonts w:eastAsia="Times New Roman"/>
          <w:color w:val="1DA3D1"/>
          <w:sz w:val="48"/>
          <w:szCs w:val="48"/>
        </w:rPr>
        <w:t>p</w:t>
      </w:r>
      <w:r w:rsidR="00321964">
        <w:rPr>
          <w:rFonts w:eastAsia="Times New Roman"/>
          <w:color w:val="1DA3D1"/>
          <w:sz w:val="48"/>
          <w:szCs w:val="48"/>
        </w:rPr>
        <w:t>lugin</w:t>
      </w:r>
      <w:r w:rsidR="00557996">
        <w:rPr>
          <w:rFonts w:eastAsia="Times New Roman"/>
          <w:color w:val="1DA3D1"/>
          <w:sz w:val="48"/>
          <w:szCs w:val="48"/>
        </w:rPr>
        <w:t xml:space="preserve"> (</w:t>
      </w:r>
      <w:r>
        <w:rPr>
          <w:rFonts w:eastAsia="Times New Roman"/>
          <w:color w:val="1DA3D1"/>
          <w:sz w:val="48"/>
          <w:szCs w:val="48"/>
        </w:rPr>
        <w:t>149</w:t>
      </w:r>
      <w:r w:rsidR="00557996">
        <w:rPr>
          <w:rFonts w:eastAsia="Times New Roman"/>
          <w:color w:val="1DA3D1"/>
          <w:sz w:val="48"/>
          <w:szCs w:val="48"/>
        </w:rPr>
        <w:t>)</w:t>
      </w:r>
    </w:p>
    <w:p w14:paraId="10B6600B" w14:textId="70CE2C9D" w:rsidR="00AC7E17" w:rsidRDefault="00AC7E17" w:rsidP="002D2EFA">
      <w:pPr>
        <w:spacing w:after="0" w:line="240" w:lineRule="auto"/>
        <w:rPr>
          <w:rFonts w:ascii="Calibri" w:eastAsia="Times New Roman" w:hAnsi="Calibri" w:cs="Calibri"/>
          <w:color w:val="000000"/>
        </w:rPr>
      </w:pPr>
    </w:p>
    <w:p w14:paraId="309271B5" w14:textId="7D20EB2A" w:rsidR="00AC7E17" w:rsidRDefault="00AC7E17" w:rsidP="002D2EFA">
      <w:pPr>
        <w:spacing w:after="0" w:line="240" w:lineRule="auto"/>
        <w:rPr>
          <w:rFonts w:ascii="Calibri" w:eastAsia="Times New Roman" w:hAnsi="Calibri" w:cs="Calibri"/>
          <w:color w:val="000000"/>
        </w:rPr>
      </w:pPr>
    </w:p>
    <w:p w14:paraId="72EAB639" w14:textId="315D8E3C" w:rsidR="00AC7E17" w:rsidRDefault="00AC7E17" w:rsidP="002D2EFA">
      <w:pPr>
        <w:spacing w:after="0" w:line="240" w:lineRule="auto"/>
        <w:rPr>
          <w:rFonts w:ascii="Calibri" w:eastAsia="Times New Roman" w:hAnsi="Calibri" w:cs="Calibri"/>
          <w:color w:val="000000"/>
        </w:rPr>
      </w:pPr>
    </w:p>
    <w:p w14:paraId="6D26726E" w14:textId="7700CF9B" w:rsidR="00AC7E17" w:rsidRDefault="00AC7E17" w:rsidP="002D2EFA">
      <w:pPr>
        <w:spacing w:after="0" w:line="240" w:lineRule="auto"/>
        <w:rPr>
          <w:rFonts w:ascii="Calibri" w:eastAsia="Times New Roman" w:hAnsi="Calibri" w:cs="Calibri"/>
          <w:color w:val="000000"/>
        </w:rPr>
      </w:pPr>
    </w:p>
    <w:p w14:paraId="75297201" w14:textId="52078494" w:rsidR="00AC7E17" w:rsidRDefault="00AC7E17" w:rsidP="002D2EFA">
      <w:pPr>
        <w:spacing w:after="0" w:line="240" w:lineRule="auto"/>
        <w:rPr>
          <w:rFonts w:ascii="Calibri" w:eastAsia="Times New Roman" w:hAnsi="Calibri" w:cs="Calibri"/>
          <w:color w:val="000000"/>
        </w:rPr>
      </w:pPr>
    </w:p>
    <w:p w14:paraId="0575F11E" w14:textId="18AFCD17" w:rsidR="00AC7E17" w:rsidRDefault="00AC7E17" w:rsidP="002D2EFA">
      <w:pPr>
        <w:spacing w:after="0" w:line="240" w:lineRule="auto"/>
        <w:rPr>
          <w:rFonts w:ascii="Calibri" w:eastAsia="Times New Roman" w:hAnsi="Calibri" w:cs="Calibri"/>
          <w:color w:val="000000"/>
        </w:rPr>
      </w:pPr>
    </w:p>
    <w:p w14:paraId="2B5B9FE2" w14:textId="7511613D" w:rsidR="00AC7E17" w:rsidRDefault="00AC7E17" w:rsidP="002D2EFA">
      <w:pPr>
        <w:spacing w:after="0" w:line="240" w:lineRule="auto"/>
        <w:rPr>
          <w:rFonts w:ascii="Calibri" w:eastAsia="Times New Roman" w:hAnsi="Calibri" w:cs="Calibri"/>
          <w:color w:val="000000"/>
        </w:rPr>
      </w:pPr>
    </w:p>
    <w:p w14:paraId="36CC4D95" w14:textId="56C920AC" w:rsidR="00AC7E17" w:rsidRDefault="00AC7E17" w:rsidP="002D2EFA">
      <w:pPr>
        <w:spacing w:after="0" w:line="240" w:lineRule="auto"/>
        <w:rPr>
          <w:rFonts w:ascii="Calibri" w:eastAsia="Times New Roman" w:hAnsi="Calibri" w:cs="Calibri"/>
          <w:color w:val="000000"/>
        </w:rPr>
      </w:pPr>
    </w:p>
    <w:p w14:paraId="7CF754A0" w14:textId="77777777" w:rsidR="00AC7E17" w:rsidRDefault="00AC7E17" w:rsidP="002D2EFA">
      <w:pPr>
        <w:spacing w:after="0" w:line="240" w:lineRule="auto"/>
        <w:rPr>
          <w:rFonts w:ascii="Calibri" w:eastAsia="Times New Roman" w:hAnsi="Calibri" w:cs="Calibri"/>
          <w:color w:val="000000"/>
        </w:rPr>
      </w:pPr>
    </w:p>
    <w:p w14:paraId="73083067" w14:textId="1C35DCED" w:rsidR="00AC7E17" w:rsidRDefault="00AC7E17" w:rsidP="002D2EFA">
      <w:pPr>
        <w:spacing w:after="0" w:line="240" w:lineRule="auto"/>
        <w:rPr>
          <w:rFonts w:ascii="Calibri" w:eastAsia="Times New Roman" w:hAnsi="Calibri" w:cs="Calibri"/>
          <w:color w:val="000000"/>
        </w:rPr>
      </w:pPr>
    </w:p>
    <w:p w14:paraId="59692D2A" w14:textId="32F67F86" w:rsidR="00AC7E17" w:rsidRDefault="00AC7E17" w:rsidP="002D2EFA">
      <w:pPr>
        <w:spacing w:after="0" w:line="240" w:lineRule="auto"/>
        <w:rPr>
          <w:rFonts w:ascii="Calibri" w:eastAsia="Times New Roman" w:hAnsi="Calibri" w:cs="Calibri"/>
          <w:color w:val="000000"/>
        </w:rPr>
      </w:pPr>
    </w:p>
    <w:p w14:paraId="3586F44C" w14:textId="1556DF6E" w:rsidR="00AC7E17" w:rsidRDefault="00AC7E17" w:rsidP="002D2EFA">
      <w:pPr>
        <w:spacing w:after="0" w:line="240" w:lineRule="auto"/>
        <w:rPr>
          <w:rFonts w:ascii="Calibri" w:eastAsia="Times New Roman" w:hAnsi="Calibri" w:cs="Calibri"/>
          <w:color w:val="000000"/>
        </w:rPr>
      </w:pPr>
    </w:p>
    <w:p w14:paraId="40C62DF1" w14:textId="0DDD4C1F" w:rsidR="00AC7E17" w:rsidRDefault="00AC7E17" w:rsidP="002D2EFA">
      <w:pPr>
        <w:spacing w:after="0" w:line="240" w:lineRule="auto"/>
        <w:rPr>
          <w:rFonts w:ascii="Calibri" w:eastAsia="Times New Roman" w:hAnsi="Calibri" w:cs="Calibri"/>
          <w:color w:val="000000"/>
        </w:rPr>
      </w:pPr>
    </w:p>
    <w:p w14:paraId="7DBE055E" w14:textId="7DE0EB9E" w:rsidR="00AC7E17" w:rsidRDefault="00AC7E17" w:rsidP="002D2EFA">
      <w:pPr>
        <w:spacing w:after="0" w:line="240" w:lineRule="auto"/>
        <w:rPr>
          <w:rFonts w:ascii="Calibri" w:eastAsia="Times New Roman" w:hAnsi="Calibri" w:cs="Calibri"/>
          <w:color w:val="000000"/>
        </w:rPr>
      </w:pPr>
    </w:p>
    <w:p w14:paraId="38BC11FF" w14:textId="220B3862" w:rsidR="00AC7E17" w:rsidRDefault="00AC7E17" w:rsidP="002D2EFA">
      <w:pPr>
        <w:spacing w:after="0" w:line="240" w:lineRule="auto"/>
        <w:rPr>
          <w:rFonts w:ascii="Calibri" w:eastAsia="Times New Roman" w:hAnsi="Calibri" w:cs="Calibri"/>
          <w:color w:val="000000"/>
        </w:rPr>
      </w:pPr>
    </w:p>
    <w:p w14:paraId="237ECBCA" w14:textId="525CC319" w:rsidR="00AC7E17" w:rsidRDefault="00AC7E17" w:rsidP="002D2EFA">
      <w:pPr>
        <w:spacing w:after="0" w:line="240" w:lineRule="auto"/>
        <w:rPr>
          <w:rFonts w:ascii="Calibri" w:eastAsia="Times New Roman" w:hAnsi="Calibri" w:cs="Calibri"/>
          <w:color w:val="000000"/>
        </w:rPr>
      </w:pPr>
    </w:p>
    <w:p w14:paraId="4BB57132" w14:textId="0AC46036" w:rsidR="00AC7E17" w:rsidRDefault="00AC7E17" w:rsidP="002D2EFA">
      <w:pPr>
        <w:spacing w:after="0" w:line="240" w:lineRule="auto"/>
        <w:rPr>
          <w:rFonts w:ascii="Calibri" w:eastAsia="Times New Roman" w:hAnsi="Calibri" w:cs="Calibri"/>
          <w:color w:val="000000"/>
        </w:rPr>
      </w:pPr>
    </w:p>
    <w:p w14:paraId="2AABB150" w14:textId="17BE1EA9" w:rsidR="00AC7E17" w:rsidRDefault="00AC7E17" w:rsidP="002D2EFA">
      <w:pPr>
        <w:spacing w:after="0" w:line="240" w:lineRule="auto"/>
        <w:rPr>
          <w:rFonts w:ascii="Calibri" w:eastAsia="Times New Roman" w:hAnsi="Calibri" w:cs="Calibri"/>
          <w:color w:val="000000"/>
        </w:rPr>
      </w:pPr>
    </w:p>
    <w:p w14:paraId="73AAEFA4" w14:textId="77777777" w:rsidR="00AC7E17" w:rsidRDefault="00AC7E17" w:rsidP="002D2EFA">
      <w:pPr>
        <w:spacing w:after="0" w:line="240" w:lineRule="auto"/>
        <w:rPr>
          <w:rFonts w:ascii="Calibri" w:eastAsia="Times New Roman" w:hAnsi="Calibri" w:cs="Calibri"/>
          <w:color w:val="000000"/>
        </w:rPr>
      </w:pPr>
    </w:p>
    <w:p w14:paraId="75999D3F" w14:textId="21326842" w:rsidR="00AC7E17" w:rsidRDefault="00AC7E17" w:rsidP="002D2EFA">
      <w:pPr>
        <w:spacing w:after="0" w:line="240" w:lineRule="auto"/>
        <w:rPr>
          <w:rFonts w:ascii="Calibri" w:eastAsia="Times New Roman" w:hAnsi="Calibri" w:cs="Calibri"/>
          <w:color w:val="000000"/>
        </w:rPr>
      </w:pPr>
    </w:p>
    <w:p w14:paraId="25D674E2" w14:textId="2F4ED1D4" w:rsidR="00AC7E17" w:rsidRDefault="00AC7E17" w:rsidP="002D2EFA">
      <w:pPr>
        <w:spacing w:after="0" w:line="240" w:lineRule="auto"/>
        <w:rPr>
          <w:rFonts w:ascii="Calibri" w:eastAsia="Times New Roman" w:hAnsi="Calibri" w:cs="Calibri"/>
          <w:color w:val="000000"/>
        </w:rPr>
      </w:pPr>
    </w:p>
    <w:p w14:paraId="7DD46FAE" w14:textId="59CD52DB" w:rsidR="00AC7E17" w:rsidRDefault="00AC7E17" w:rsidP="002D2EFA">
      <w:pPr>
        <w:spacing w:after="0" w:line="240" w:lineRule="auto"/>
        <w:rPr>
          <w:rFonts w:ascii="Calibri" w:eastAsia="Times New Roman" w:hAnsi="Calibri" w:cs="Calibri"/>
          <w:color w:val="000000"/>
        </w:rPr>
      </w:pPr>
    </w:p>
    <w:p w14:paraId="34F08416" w14:textId="77777777" w:rsidR="00AC7E17" w:rsidRDefault="00AC7E17" w:rsidP="002D2EFA">
      <w:pPr>
        <w:spacing w:after="0" w:line="240" w:lineRule="auto"/>
        <w:rPr>
          <w:rFonts w:ascii="Calibri" w:eastAsia="Times New Roman" w:hAnsi="Calibri" w:cs="Calibri"/>
          <w:color w:val="000000"/>
        </w:rPr>
      </w:pPr>
    </w:p>
    <w:p w14:paraId="63FFAD46" w14:textId="77777777" w:rsidR="00AC7E17" w:rsidRDefault="00AC7E17" w:rsidP="002D2EFA">
      <w:pPr>
        <w:spacing w:after="0" w:line="240" w:lineRule="auto"/>
        <w:rPr>
          <w:rFonts w:ascii="Calibri" w:eastAsia="Times New Roman" w:hAnsi="Calibri" w:cs="Calibri"/>
          <w:color w:val="000000"/>
        </w:rPr>
      </w:pPr>
    </w:p>
    <w:p w14:paraId="3DEEE584" w14:textId="5A949DA3" w:rsidR="0028394F" w:rsidRDefault="002E1E0A" w:rsidP="0028394F">
      <w:pPr>
        <w:spacing w:after="0" w:line="240" w:lineRule="auto"/>
        <w:jc w:val="center"/>
        <w:rPr>
          <w:rFonts w:ascii="Calibri" w:eastAsia="Times New Roman" w:hAnsi="Calibri" w:cs="Calibri"/>
          <w:color w:val="000000"/>
        </w:rPr>
      </w:pPr>
      <w:r>
        <w:rPr>
          <w:rFonts w:ascii="Calibri" w:eastAsia="Times New Roman" w:hAnsi="Calibri" w:cs="Calibri"/>
          <w:color w:val="000000"/>
        </w:rPr>
        <w:t>For plugin version 4.10</w:t>
      </w:r>
      <w:r w:rsidR="00137644">
        <w:rPr>
          <w:rFonts w:ascii="Calibri" w:eastAsia="Times New Roman" w:hAnsi="Calibri" w:cs="Calibri"/>
          <w:color w:val="000000"/>
        </w:rPr>
        <w:t>4.</w:t>
      </w:r>
      <w:r>
        <w:rPr>
          <w:rFonts w:ascii="Calibri" w:eastAsia="Times New Roman" w:hAnsi="Calibri" w:cs="Calibri"/>
          <w:color w:val="000000"/>
        </w:rPr>
        <w:t>0</w:t>
      </w:r>
    </w:p>
    <w:p w14:paraId="3376A15E" w14:textId="4C578164" w:rsidR="0028394F" w:rsidRDefault="00137644" w:rsidP="0028394F">
      <w:pPr>
        <w:spacing w:after="0" w:line="240" w:lineRule="auto"/>
        <w:jc w:val="center"/>
        <w:rPr>
          <w:rFonts w:ascii="Calibri" w:eastAsia="Times New Roman" w:hAnsi="Calibri" w:cs="Calibri"/>
          <w:color w:val="000000"/>
        </w:rPr>
      </w:pPr>
      <w:r>
        <w:rPr>
          <w:rFonts w:ascii="Calibri" w:eastAsia="Times New Roman" w:hAnsi="Calibri" w:cs="Calibri"/>
          <w:color w:val="000000"/>
        </w:rPr>
        <w:t>October 15</w:t>
      </w:r>
      <w:r w:rsidR="00731475">
        <w:rPr>
          <w:rFonts w:ascii="Calibri" w:eastAsia="Times New Roman" w:hAnsi="Calibri" w:cs="Calibri"/>
          <w:color w:val="000000"/>
        </w:rPr>
        <w:t>, 2018</w:t>
      </w:r>
    </w:p>
    <w:p w14:paraId="6B9C3B15" w14:textId="7F0EF6A7" w:rsidR="00CB113C" w:rsidRDefault="00CB113C" w:rsidP="002D2EFA">
      <w:pPr>
        <w:spacing w:after="0" w:line="240" w:lineRule="auto"/>
        <w:rPr>
          <w:rFonts w:ascii="Calibri" w:eastAsia="Times New Roman" w:hAnsi="Calibri" w:cs="Calibri"/>
          <w:color w:val="000000"/>
        </w:rPr>
      </w:pPr>
    </w:p>
    <w:p w14:paraId="4CB8882A" w14:textId="77777777" w:rsidR="002D2EFA" w:rsidRDefault="002D2EFA">
      <w:pPr>
        <w:rPr>
          <w:rFonts w:ascii="Calibri" w:eastAsia="Times New Roman" w:hAnsi="Calibri" w:cs="Calibri"/>
          <w:color w:val="000000"/>
        </w:rPr>
      </w:pPr>
      <w:r>
        <w:rPr>
          <w:rFonts w:ascii="Calibri" w:eastAsia="Times New Roman" w:hAnsi="Calibri" w:cs="Calibri"/>
          <w:color w:val="000000"/>
        </w:rPr>
        <w:br w:type="page"/>
      </w:r>
    </w:p>
    <w:sdt>
      <w:sdtPr>
        <w:rPr>
          <w:rFonts w:asciiTheme="minorHAnsi" w:eastAsiaTheme="minorHAnsi" w:hAnsiTheme="minorHAnsi" w:cstheme="minorBidi"/>
          <w:b/>
          <w:bCs/>
          <w:color w:val="auto"/>
          <w:sz w:val="22"/>
          <w:szCs w:val="22"/>
        </w:rPr>
        <w:id w:val="1963841150"/>
        <w:docPartObj>
          <w:docPartGallery w:val="Table of Contents"/>
          <w:docPartUnique/>
        </w:docPartObj>
      </w:sdtPr>
      <w:sdtEndPr>
        <w:rPr>
          <w:noProof/>
          <w:sz w:val="20"/>
          <w:szCs w:val="20"/>
        </w:rPr>
      </w:sdtEndPr>
      <w:sdtContent>
        <w:p w14:paraId="5E4C8DC5" w14:textId="77777777" w:rsidR="002D2EFA" w:rsidRPr="009C0B13" w:rsidRDefault="002D2EFA" w:rsidP="007423C9">
          <w:pPr>
            <w:pStyle w:val="TOCHeading"/>
            <w:numPr>
              <w:ilvl w:val="0"/>
              <w:numId w:val="0"/>
            </w:numPr>
            <w:ind w:left="432"/>
            <w:rPr>
              <w:sz w:val="24"/>
              <w:szCs w:val="24"/>
            </w:rPr>
          </w:pPr>
          <w:r w:rsidRPr="009C0B13">
            <w:rPr>
              <w:sz w:val="24"/>
              <w:szCs w:val="24"/>
            </w:rPr>
            <w:t>Table of Contents</w:t>
          </w:r>
        </w:p>
        <w:p w14:paraId="46D3D9DC" w14:textId="2DCB916B" w:rsidR="009D3E42" w:rsidRDefault="002D2EFA">
          <w:pPr>
            <w:pStyle w:val="TOC1"/>
            <w:tabs>
              <w:tab w:val="left" w:pos="1100"/>
              <w:tab w:val="right" w:leader="dot" w:pos="9350"/>
            </w:tabs>
            <w:rPr>
              <w:rFonts w:eastAsiaTheme="minorEastAsia"/>
              <w:b w:val="0"/>
              <w:bCs w:val="0"/>
              <w:noProof/>
              <w:sz w:val="22"/>
              <w:szCs w:val="22"/>
            </w:rPr>
          </w:pPr>
          <w:r>
            <w:rPr>
              <w:b w:val="0"/>
              <w:bCs w:val="0"/>
            </w:rPr>
            <w:fldChar w:fldCharType="begin"/>
          </w:r>
          <w:r>
            <w:instrText xml:space="preserve"> TOC \o "1-3" \h \z \u </w:instrText>
          </w:r>
          <w:r>
            <w:rPr>
              <w:b w:val="0"/>
              <w:bCs w:val="0"/>
            </w:rPr>
            <w:fldChar w:fldCharType="separate"/>
          </w:r>
          <w:hyperlink w:anchor="_Toc529421234" w:history="1">
            <w:r w:rsidR="009D3E42" w:rsidRPr="00A94229">
              <w:rPr>
                <w:rStyle w:val="Hyperlink"/>
                <w:rFonts w:eastAsia="Times New Roman"/>
                <w:noProof/>
              </w:rPr>
              <w:t>Chapter 1</w:t>
            </w:r>
            <w:r w:rsidR="009D3E42">
              <w:rPr>
                <w:rFonts w:eastAsiaTheme="minorEastAsia"/>
                <w:b w:val="0"/>
                <w:bCs w:val="0"/>
                <w:noProof/>
                <w:sz w:val="22"/>
                <w:szCs w:val="22"/>
              </w:rPr>
              <w:tab/>
            </w:r>
            <w:r w:rsidR="009D3E42" w:rsidRPr="00A94229">
              <w:rPr>
                <w:rStyle w:val="Hyperlink"/>
                <w:rFonts w:eastAsia="Times New Roman"/>
                <w:noProof/>
              </w:rPr>
              <w:t>Introduction to AXOOM Gate Plugins</w:t>
            </w:r>
            <w:r w:rsidR="009D3E42">
              <w:rPr>
                <w:noProof/>
                <w:webHidden/>
              </w:rPr>
              <w:tab/>
            </w:r>
            <w:r w:rsidR="009D3E42">
              <w:rPr>
                <w:noProof/>
                <w:webHidden/>
              </w:rPr>
              <w:fldChar w:fldCharType="begin"/>
            </w:r>
            <w:r w:rsidR="009D3E42">
              <w:rPr>
                <w:noProof/>
                <w:webHidden/>
              </w:rPr>
              <w:instrText xml:space="preserve"> PAGEREF _Toc529421234 \h </w:instrText>
            </w:r>
            <w:r w:rsidR="009D3E42">
              <w:rPr>
                <w:noProof/>
                <w:webHidden/>
              </w:rPr>
            </w:r>
            <w:r w:rsidR="009D3E42">
              <w:rPr>
                <w:noProof/>
                <w:webHidden/>
              </w:rPr>
              <w:fldChar w:fldCharType="separate"/>
            </w:r>
            <w:r w:rsidR="009D3E42">
              <w:rPr>
                <w:noProof/>
                <w:webHidden/>
              </w:rPr>
              <w:t>4</w:t>
            </w:r>
            <w:r w:rsidR="009D3E42">
              <w:rPr>
                <w:noProof/>
                <w:webHidden/>
              </w:rPr>
              <w:fldChar w:fldCharType="end"/>
            </w:r>
          </w:hyperlink>
        </w:p>
        <w:p w14:paraId="4859AC75" w14:textId="1E43C442" w:rsidR="009D3E42" w:rsidRDefault="00DA32F2">
          <w:pPr>
            <w:pStyle w:val="TOC2"/>
            <w:tabs>
              <w:tab w:val="left" w:pos="880"/>
              <w:tab w:val="right" w:leader="dot" w:pos="9350"/>
            </w:tabs>
            <w:rPr>
              <w:rFonts w:eastAsiaTheme="minorEastAsia"/>
              <w:i w:val="0"/>
              <w:iCs w:val="0"/>
              <w:noProof/>
              <w:sz w:val="22"/>
              <w:szCs w:val="22"/>
            </w:rPr>
          </w:pPr>
          <w:hyperlink w:anchor="_Toc529421235" w:history="1">
            <w:r w:rsidR="009D3E42" w:rsidRPr="00A94229">
              <w:rPr>
                <w:rStyle w:val="Hyperlink"/>
                <w:rFonts w:eastAsia="Times New Roman"/>
                <w:noProof/>
              </w:rPr>
              <w:t>1.1</w:t>
            </w:r>
            <w:r w:rsidR="009D3E42">
              <w:rPr>
                <w:rFonts w:eastAsiaTheme="minorEastAsia"/>
                <w:i w:val="0"/>
                <w:iCs w:val="0"/>
                <w:noProof/>
                <w:sz w:val="22"/>
                <w:szCs w:val="22"/>
              </w:rPr>
              <w:tab/>
            </w:r>
            <w:r w:rsidR="009D3E42" w:rsidRPr="00A94229">
              <w:rPr>
                <w:rStyle w:val="Hyperlink"/>
                <w:rFonts w:eastAsia="Times New Roman"/>
                <w:noProof/>
              </w:rPr>
              <w:t>Overview</w:t>
            </w:r>
            <w:r w:rsidR="009D3E42">
              <w:rPr>
                <w:noProof/>
                <w:webHidden/>
              </w:rPr>
              <w:tab/>
            </w:r>
            <w:r w:rsidR="009D3E42">
              <w:rPr>
                <w:noProof/>
                <w:webHidden/>
              </w:rPr>
              <w:fldChar w:fldCharType="begin"/>
            </w:r>
            <w:r w:rsidR="009D3E42">
              <w:rPr>
                <w:noProof/>
                <w:webHidden/>
              </w:rPr>
              <w:instrText xml:space="preserve"> PAGEREF _Toc529421235 \h </w:instrText>
            </w:r>
            <w:r w:rsidR="009D3E42">
              <w:rPr>
                <w:noProof/>
                <w:webHidden/>
              </w:rPr>
            </w:r>
            <w:r w:rsidR="009D3E42">
              <w:rPr>
                <w:noProof/>
                <w:webHidden/>
              </w:rPr>
              <w:fldChar w:fldCharType="separate"/>
            </w:r>
            <w:r w:rsidR="009D3E42">
              <w:rPr>
                <w:noProof/>
                <w:webHidden/>
              </w:rPr>
              <w:t>4</w:t>
            </w:r>
            <w:r w:rsidR="009D3E42">
              <w:rPr>
                <w:noProof/>
                <w:webHidden/>
              </w:rPr>
              <w:fldChar w:fldCharType="end"/>
            </w:r>
          </w:hyperlink>
        </w:p>
        <w:p w14:paraId="3339CEAF" w14:textId="13EE5B2E" w:rsidR="009D3E42" w:rsidRDefault="00DA32F2">
          <w:pPr>
            <w:pStyle w:val="TOC2"/>
            <w:tabs>
              <w:tab w:val="left" w:pos="880"/>
              <w:tab w:val="right" w:leader="dot" w:pos="9350"/>
            </w:tabs>
            <w:rPr>
              <w:rFonts w:eastAsiaTheme="minorEastAsia"/>
              <w:i w:val="0"/>
              <w:iCs w:val="0"/>
              <w:noProof/>
              <w:sz w:val="22"/>
              <w:szCs w:val="22"/>
            </w:rPr>
          </w:pPr>
          <w:hyperlink w:anchor="_Toc529421236" w:history="1">
            <w:r w:rsidR="009D3E42" w:rsidRPr="00A94229">
              <w:rPr>
                <w:rStyle w:val="Hyperlink"/>
                <w:rFonts w:eastAsia="Times New Roman"/>
                <w:noProof/>
              </w:rPr>
              <w:t>1.2</w:t>
            </w:r>
            <w:r w:rsidR="009D3E42">
              <w:rPr>
                <w:rFonts w:eastAsiaTheme="minorEastAsia"/>
                <w:i w:val="0"/>
                <w:iCs w:val="0"/>
                <w:noProof/>
                <w:sz w:val="22"/>
                <w:szCs w:val="22"/>
              </w:rPr>
              <w:tab/>
            </w:r>
            <w:r w:rsidR="009D3E42" w:rsidRPr="00A94229">
              <w:rPr>
                <w:rStyle w:val="Hyperlink"/>
                <w:rFonts w:eastAsia="Times New Roman"/>
                <w:noProof/>
              </w:rPr>
              <w:t>About AXOOM Gate</w:t>
            </w:r>
            <w:r w:rsidR="009D3E42">
              <w:rPr>
                <w:noProof/>
                <w:webHidden/>
              </w:rPr>
              <w:tab/>
            </w:r>
            <w:r w:rsidR="009D3E42">
              <w:rPr>
                <w:noProof/>
                <w:webHidden/>
              </w:rPr>
              <w:fldChar w:fldCharType="begin"/>
            </w:r>
            <w:r w:rsidR="009D3E42">
              <w:rPr>
                <w:noProof/>
                <w:webHidden/>
              </w:rPr>
              <w:instrText xml:space="preserve"> PAGEREF _Toc529421236 \h </w:instrText>
            </w:r>
            <w:r w:rsidR="009D3E42">
              <w:rPr>
                <w:noProof/>
                <w:webHidden/>
              </w:rPr>
            </w:r>
            <w:r w:rsidR="009D3E42">
              <w:rPr>
                <w:noProof/>
                <w:webHidden/>
              </w:rPr>
              <w:fldChar w:fldCharType="separate"/>
            </w:r>
            <w:r w:rsidR="009D3E42">
              <w:rPr>
                <w:noProof/>
                <w:webHidden/>
              </w:rPr>
              <w:t>4</w:t>
            </w:r>
            <w:r w:rsidR="009D3E42">
              <w:rPr>
                <w:noProof/>
                <w:webHidden/>
              </w:rPr>
              <w:fldChar w:fldCharType="end"/>
            </w:r>
          </w:hyperlink>
        </w:p>
        <w:p w14:paraId="4BBAE2AB" w14:textId="02AB662C" w:rsidR="009D3E42" w:rsidRDefault="00DA32F2">
          <w:pPr>
            <w:pStyle w:val="TOC2"/>
            <w:tabs>
              <w:tab w:val="left" w:pos="880"/>
              <w:tab w:val="right" w:leader="dot" w:pos="9350"/>
            </w:tabs>
            <w:rPr>
              <w:rFonts w:eastAsiaTheme="minorEastAsia"/>
              <w:i w:val="0"/>
              <w:iCs w:val="0"/>
              <w:noProof/>
              <w:sz w:val="22"/>
              <w:szCs w:val="22"/>
            </w:rPr>
          </w:pPr>
          <w:hyperlink w:anchor="_Toc529421237" w:history="1">
            <w:r w:rsidR="009D3E42" w:rsidRPr="00A94229">
              <w:rPr>
                <w:rStyle w:val="Hyperlink"/>
                <w:rFonts w:eastAsia="Times New Roman"/>
                <w:noProof/>
              </w:rPr>
              <w:t>1.3</w:t>
            </w:r>
            <w:r w:rsidR="009D3E42">
              <w:rPr>
                <w:rFonts w:eastAsiaTheme="minorEastAsia"/>
                <w:i w:val="0"/>
                <w:iCs w:val="0"/>
                <w:noProof/>
                <w:sz w:val="22"/>
                <w:szCs w:val="22"/>
              </w:rPr>
              <w:tab/>
            </w:r>
            <w:r w:rsidR="009D3E42" w:rsidRPr="00A94229">
              <w:rPr>
                <w:rStyle w:val="Hyperlink"/>
                <w:rFonts w:eastAsia="Times New Roman"/>
                <w:noProof/>
              </w:rPr>
              <w:t>About Plugins</w:t>
            </w:r>
            <w:r w:rsidR="009D3E42">
              <w:rPr>
                <w:noProof/>
                <w:webHidden/>
              </w:rPr>
              <w:tab/>
            </w:r>
            <w:r w:rsidR="009D3E42">
              <w:rPr>
                <w:noProof/>
                <w:webHidden/>
              </w:rPr>
              <w:fldChar w:fldCharType="begin"/>
            </w:r>
            <w:r w:rsidR="009D3E42">
              <w:rPr>
                <w:noProof/>
                <w:webHidden/>
              </w:rPr>
              <w:instrText xml:space="preserve"> PAGEREF _Toc529421237 \h </w:instrText>
            </w:r>
            <w:r w:rsidR="009D3E42">
              <w:rPr>
                <w:noProof/>
                <w:webHidden/>
              </w:rPr>
            </w:r>
            <w:r w:rsidR="009D3E42">
              <w:rPr>
                <w:noProof/>
                <w:webHidden/>
              </w:rPr>
              <w:fldChar w:fldCharType="separate"/>
            </w:r>
            <w:r w:rsidR="009D3E42">
              <w:rPr>
                <w:noProof/>
                <w:webHidden/>
              </w:rPr>
              <w:t>4</w:t>
            </w:r>
            <w:r w:rsidR="009D3E42">
              <w:rPr>
                <w:noProof/>
                <w:webHidden/>
              </w:rPr>
              <w:fldChar w:fldCharType="end"/>
            </w:r>
          </w:hyperlink>
        </w:p>
        <w:p w14:paraId="5B96A4D1" w14:textId="17D16770" w:rsidR="009D3E42" w:rsidRDefault="00DA32F2">
          <w:pPr>
            <w:pStyle w:val="TOC2"/>
            <w:tabs>
              <w:tab w:val="left" w:pos="880"/>
              <w:tab w:val="right" w:leader="dot" w:pos="9350"/>
            </w:tabs>
            <w:rPr>
              <w:rFonts w:eastAsiaTheme="minorEastAsia"/>
              <w:i w:val="0"/>
              <w:iCs w:val="0"/>
              <w:noProof/>
              <w:sz w:val="22"/>
              <w:szCs w:val="22"/>
            </w:rPr>
          </w:pPr>
          <w:hyperlink w:anchor="_Toc529421238" w:history="1">
            <w:r w:rsidR="009D3E42" w:rsidRPr="00A94229">
              <w:rPr>
                <w:rStyle w:val="Hyperlink"/>
                <w:rFonts w:eastAsia="Times New Roman"/>
                <w:noProof/>
              </w:rPr>
              <w:t>1.4</w:t>
            </w:r>
            <w:r w:rsidR="009D3E42">
              <w:rPr>
                <w:rFonts w:eastAsiaTheme="minorEastAsia"/>
                <w:i w:val="0"/>
                <w:iCs w:val="0"/>
                <w:noProof/>
                <w:sz w:val="22"/>
                <w:szCs w:val="22"/>
              </w:rPr>
              <w:tab/>
            </w:r>
            <w:r w:rsidR="009D3E42" w:rsidRPr="00A94229">
              <w:rPr>
                <w:rStyle w:val="Hyperlink"/>
                <w:rFonts w:eastAsia="Times New Roman"/>
                <w:noProof/>
              </w:rPr>
              <w:t>Plugin Deployment Patterns</w:t>
            </w:r>
            <w:r w:rsidR="009D3E42">
              <w:rPr>
                <w:noProof/>
                <w:webHidden/>
              </w:rPr>
              <w:tab/>
            </w:r>
            <w:r w:rsidR="009D3E42">
              <w:rPr>
                <w:noProof/>
                <w:webHidden/>
              </w:rPr>
              <w:fldChar w:fldCharType="begin"/>
            </w:r>
            <w:r w:rsidR="009D3E42">
              <w:rPr>
                <w:noProof/>
                <w:webHidden/>
              </w:rPr>
              <w:instrText xml:space="preserve"> PAGEREF _Toc529421238 \h </w:instrText>
            </w:r>
            <w:r w:rsidR="009D3E42">
              <w:rPr>
                <w:noProof/>
                <w:webHidden/>
              </w:rPr>
            </w:r>
            <w:r w:rsidR="009D3E42">
              <w:rPr>
                <w:noProof/>
                <w:webHidden/>
              </w:rPr>
              <w:fldChar w:fldCharType="separate"/>
            </w:r>
            <w:r w:rsidR="009D3E42">
              <w:rPr>
                <w:noProof/>
                <w:webHidden/>
              </w:rPr>
              <w:t>5</w:t>
            </w:r>
            <w:r w:rsidR="009D3E42">
              <w:rPr>
                <w:noProof/>
                <w:webHidden/>
              </w:rPr>
              <w:fldChar w:fldCharType="end"/>
            </w:r>
          </w:hyperlink>
        </w:p>
        <w:p w14:paraId="3D3DD8F1" w14:textId="3B97F2FE" w:rsidR="009D3E42" w:rsidRDefault="00DA32F2">
          <w:pPr>
            <w:pStyle w:val="TOC2"/>
            <w:tabs>
              <w:tab w:val="left" w:pos="880"/>
              <w:tab w:val="right" w:leader="dot" w:pos="9350"/>
            </w:tabs>
            <w:rPr>
              <w:rFonts w:eastAsiaTheme="minorEastAsia"/>
              <w:i w:val="0"/>
              <w:iCs w:val="0"/>
              <w:noProof/>
              <w:sz w:val="22"/>
              <w:szCs w:val="22"/>
            </w:rPr>
          </w:pPr>
          <w:hyperlink w:anchor="_Toc529421239" w:history="1">
            <w:r w:rsidR="009D3E42" w:rsidRPr="00A94229">
              <w:rPr>
                <w:rStyle w:val="Hyperlink"/>
                <w:rFonts w:eastAsia="Times New Roman"/>
                <w:noProof/>
              </w:rPr>
              <w:t>1.5</w:t>
            </w:r>
            <w:r w:rsidR="009D3E42">
              <w:rPr>
                <w:rFonts w:eastAsiaTheme="minorEastAsia"/>
                <w:i w:val="0"/>
                <w:iCs w:val="0"/>
                <w:noProof/>
                <w:sz w:val="22"/>
                <w:szCs w:val="22"/>
              </w:rPr>
              <w:tab/>
            </w:r>
            <w:r w:rsidR="009D3E42" w:rsidRPr="00A94229">
              <w:rPr>
                <w:rStyle w:val="Hyperlink"/>
                <w:rFonts w:eastAsia="Times New Roman"/>
                <w:noProof/>
              </w:rPr>
              <w:t>The Plugin Dashboard</w:t>
            </w:r>
            <w:r w:rsidR="009D3E42">
              <w:rPr>
                <w:noProof/>
                <w:webHidden/>
              </w:rPr>
              <w:tab/>
            </w:r>
            <w:r w:rsidR="009D3E42">
              <w:rPr>
                <w:noProof/>
                <w:webHidden/>
              </w:rPr>
              <w:fldChar w:fldCharType="begin"/>
            </w:r>
            <w:r w:rsidR="009D3E42">
              <w:rPr>
                <w:noProof/>
                <w:webHidden/>
              </w:rPr>
              <w:instrText xml:space="preserve"> PAGEREF _Toc529421239 \h </w:instrText>
            </w:r>
            <w:r w:rsidR="009D3E42">
              <w:rPr>
                <w:noProof/>
                <w:webHidden/>
              </w:rPr>
            </w:r>
            <w:r w:rsidR="009D3E42">
              <w:rPr>
                <w:noProof/>
                <w:webHidden/>
              </w:rPr>
              <w:fldChar w:fldCharType="separate"/>
            </w:r>
            <w:r w:rsidR="009D3E42">
              <w:rPr>
                <w:noProof/>
                <w:webHidden/>
              </w:rPr>
              <w:t>5</w:t>
            </w:r>
            <w:r w:rsidR="009D3E42">
              <w:rPr>
                <w:noProof/>
                <w:webHidden/>
              </w:rPr>
              <w:fldChar w:fldCharType="end"/>
            </w:r>
          </w:hyperlink>
        </w:p>
        <w:p w14:paraId="08B8686D" w14:textId="14EAE8CD" w:rsidR="009D3E42" w:rsidRDefault="00DA32F2">
          <w:pPr>
            <w:pStyle w:val="TOC1"/>
            <w:tabs>
              <w:tab w:val="left" w:pos="1100"/>
              <w:tab w:val="right" w:leader="dot" w:pos="9350"/>
            </w:tabs>
            <w:rPr>
              <w:rFonts w:eastAsiaTheme="minorEastAsia"/>
              <w:b w:val="0"/>
              <w:bCs w:val="0"/>
              <w:noProof/>
              <w:sz w:val="22"/>
              <w:szCs w:val="22"/>
            </w:rPr>
          </w:pPr>
          <w:hyperlink w:anchor="_Toc529421240" w:history="1">
            <w:r w:rsidR="009D3E42" w:rsidRPr="00A94229">
              <w:rPr>
                <w:rStyle w:val="Hyperlink"/>
                <w:noProof/>
              </w:rPr>
              <w:t>Chapter 2</w:t>
            </w:r>
            <w:r w:rsidR="009D3E42">
              <w:rPr>
                <w:rFonts w:eastAsiaTheme="minorEastAsia"/>
                <w:b w:val="0"/>
                <w:bCs w:val="0"/>
                <w:noProof/>
                <w:sz w:val="22"/>
                <w:szCs w:val="22"/>
              </w:rPr>
              <w:tab/>
            </w:r>
            <w:r w:rsidR="009D3E42" w:rsidRPr="00A94229">
              <w:rPr>
                <w:rStyle w:val="Hyperlink"/>
                <w:noProof/>
              </w:rPr>
              <w:t>The Rules Engine Plugin</w:t>
            </w:r>
            <w:r w:rsidR="009D3E42">
              <w:rPr>
                <w:noProof/>
                <w:webHidden/>
              </w:rPr>
              <w:tab/>
            </w:r>
            <w:r w:rsidR="009D3E42">
              <w:rPr>
                <w:noProof/>
                <w:webHidden/>
              </w:rPr>
              <w:fldChar w:fldCharType="begin"/>
            </w:r>
            <w:r w:rsidR="009D3E42">
              <w:rPr>
                <w:noProof/>
                <w:webHidden/>
              </w:rPr>
              <w:instrText xml:space="preserve"> PAGEREF _Toc529421240 \h </w:instrText>
            </w:r>
            <w:r w:rsidR="009D3E42">
              <w:rPr>
                <w:noProof/>
                <w:webHidden/>
              </w:rPr>
            </w:r>
            <w:r w:rsidR="009D3E42">
              <w:rPr>
                <w:noProof/>
                <w:webHidden/>
              </w:rPr>
              <w:fldChar w:fldCharType="separate"/>
            </w:r>
            <w:r w:rsidR="009D3E42">
              <w:rPr>
                <w:noProof/>
                <w:webHidden/>
              </w:rPr>
              <w:t>7</w:t>
            </w:r>
            <w:r w:rsidR="009D3E42">
              <w:rPr>
                <w:noProof/>
                <w:webHidden/>
              </w:rPr>
              <w:fldChar w:fldCharType="end"/>
            </w:r>
          </w:hyperlink>
        </w:p>
        <w:p w14:paraId="258ACD07" w14:textId="196FCC8E" w:rsidR="009D3E42" w:rsidRDefault="00DA32F2">
          <w:pPr>
            <w:pStyle w:val="TOC2"/>
            <w:tabs>
              <w:tab w:val="left" w:pos="880"/>
              <w:tab w:val="right" w:leader="dot" w:pos="9350"/>
            </w:tabs>
            <w:rPr>
              <w:rFonts w:eastAsiaTheme="minorEastAsia"/>
              <w:i w:val="0"/>
              <w:iCs w:val="0"/>
              <w:noProof/>
              <w:sz w:val="22"/>
              <w:szCs w:val="22"/>
            </w:rPr>
          </w:pPr>
          <w:hyperlink w:anchor="_Toc529421241" w:history="1">
            <w:r w:rsidR="009D3E42" w:rsidRPr="00A94229">
              <w:rPr>
                <w:rStyle w:val="Hyperlink"/>
                <w:rFonts w:eastAsia="Times New Roman"/>
                <w:noProof/>
              </w:rPr>
              <w:t>2.1</w:t>
            </w:r>
            <w:r w:rsidR="009D3E42">
              <w:rPr>
                <w:rFonts w:eastAsiaTheme="minorEastAsia"/>
                <w:i w:val="0"/>
                <w:iCs w:val="0"/>
                <w:noProof/>
                <w:sz w:val="22"/>
                <w:szCs w:val="22"/>
              </w:rPr>
              <w:tab/>
            </w:r>
            <w:r w:rsidR="009D3E42" w:rsidRPr="00A94229">
              <w:rPr>
                <w:rStyle w:val="Hyperlink"/>
                <w:rFonts w:eastAsia="Times New Roman"/>
                <w:noProof/>
              </w:rPr>
              <w:t xml:space="preserve">About the </w:t>
            </w:r>
            <w:r w:rsidR="009D3E42" w:rsidRPr="00A94229">
              <w:rPr>
                <w:rStyle w:val="Hyperlink"/>
                <w:noProof/>
              </w:rPr>
              <w:t>Rules Engine Plugin</w:t>
            </w:r>
            <w:r w:rsidR="009D3E42">
              <w:rPr>
                <w:noProof/>
                <w:webHidden/>
              </w:rPr>
              <w:tab/>
            </w:r>
            <w:r w:rsidR="009D3E42">
              <w:rPr>
                <w:noProof/>
                <w:webHidden/>
              </w:rPr>
              <w:fldChar w:fldCharType="begin"/>
            </w:r>
            <w:r w:rsidR="009D3E42">
              <w:rPr>
                <w:noProof/>
                <w:webHidden/>
              </w:rPr>
              <w:instrText xml:space="preserve"> PAGEREF _Toc529421241 \h </w:instrText>
            </w:r>
            <w:r w:rsidR="009D3E42">
              <w:rPr>
                <w:noProof/>
                <w:webHidden/>
              </w:rPr>
            </w:r>
            <w:r w:rsidR="009D3E42">
              <w:rPr>
                <w:noProof/>
                <w:webHidden/>
              </w:rPr>
              <w:fldChar w:fldCharType="separate"/>
            </w:r>
            <w:r w:rsidR="009D3E42">
              <w:rPr>
                <w:noProof/>
                <w:webHidden/>
              </w:rPr>
              <w:t>7</w:t>
            </w:r>
            <w:r w:rsidR="009D3E42">
              <w:rPr>
                <w:noProof/>
                <w:webHidden/>
              </w:rPr>
              <w:fldChar w:fldCharType="end"/>
            </w:r>
          </w:hyperlink>
        </w:p>
        <w:p w14:paraId="58E85E8E" w14:textId="6AD54DAA" w:rsidR="009D3E42" w:rsidRDefault="00DA32F2">
          <w:pPr>
            <w:pStyle w:val="TOC2"/>
            <w:tabs>
              <w:tab w:val="left" w:pos="880"/>
              <w:tab w:val="right" w:leader="dot" w:pos="9350"/>
            </w:tabs>
            <w:rPr>
              <w:rFonts w:eastAsiaTheme="minorEastAsia"/>
              <w:i w:val="0"/>
              <w:iCs w:val="0"/>
              <w:noProof/>
              <w:sz w:val="22"/>
              <w:szCs w:val="22"/>
            </w:rPr>
          </w:pPr>
          <w:hyperlink w:anchor="_Toc529421242" w:history="1">
            <w:r w:rsidR="009D3E42" w:rsidRPr="00A94229">
              <w:rPr>
                <w:rStyle w:val="Hyperlink"/>
                <w:noProof/>
              </w:rPr>
              <w:t>2.2</w:t>
            </w:r>
            <w:r w:rsidR="009D3E42">
              <w:rPr>
                <w:rFonts w:eastAsiaTheme="minorEastAsia"/>
                <w:i w:val="0"/>
                <w:iCs w:val="0"/>
                <w:noProof/>
                <w:sz w:val="22"/>
                <w:szCs w:val="22"/>
              </w:rPr>
              <w:tab/>
            </w:r>
            <w:r w:rsidR="009D3E42" w:rsidRPr="00A94229">
              <w:rPr>
                <w:rStyle w:val="Hyperlink"/>
                <w:noProof/>
              </w:rPr>
              <w:t>Login to AXOOM Gate</w:t>
            </w:r>
            <w:r w:rsidR="009D3E42">
              <w:rPr>
                <w:noProof/>
                <w:webHidden/>
              </w:rPr>
              <w:tab/>
            </w:r>
            <w:r w:rsidR="009D3E42">
              <w:rPr>
                <w:noProof/>
                <w:webHidden/>
              </w:rPr>
              <w:fldChar w:fldCharType="begin"/>
            </w:r>
            <w:r w:rsidR="009D3E42">
              <w:rPr>
                <w:noProof/>
                <w:webHidden/>
              </w:rPr>
              <w:instrText xml:space="preserve"> PAGEREF _Toc529421242 \h </w:instrText>
            </w:r>
            <w:r w:rsidR="009D3E42">
              <w:rPr>
                <w:noProof/>
                <w:webHidden/>
              </w:rPr>
            </w:r>
            <w:r w:rsidR="009D3E42">
              <w:rPr>
                <w:noProof/>
                <w:webHidden/>
              </w:rPr>
              <w:fldChar w:fldCharType="separate"/>
            </w:r>
            <w:r w:rsidR="009D3E42">
              <w:rPr>
                <w:noProof/>
                <w:webHidden/>
              </w:rPr>
              <w:t>7</w:t>
            </w:r>
            <w:r w:rsidR="009D3E42">
              <w:rPr>
                <w:noProof/>
                <w:webHidden/>
              </w:rPr>
              <w:fldChar w:fldCharType="end"/>
            </w:r>
          </w:hyperlink>
        </w:p>
        <w:p w14:paraId="658065B2" w14:textId="1A24D87B" w:rsidR="009D3E42" w:rsidRDefault="00DA32F2">
          <w:pPr>
            <w:pStyle w:val="TOC2"/>
            <w:tabs>
              <w:tab w:val="left" w:pos="880"/>
              <w:tab w:val="right" w:leader="dot" w:pos="9350"/>
            </w:tabs>
            <w:rPr>
              <w:rFonts w:eastAsiaTheme="minorEastAsia"/>
              <w:i w:val="0"/>
              <w:iCs w:val="0"/>
              <w:noProof/>
              <w:sz w:val="22"/>
              <w:szCs w:val="22"/>
            </w:rPr>
          </w:pPr>
          <w:hyperlink w:anchor="_Toc529421243" w:history="1">
            <w:r w:rsidR="009D3E42" w:rsidRPr="00A94229">
              <w:rPr>
                <w:rStyle w:val="Hyperlink"/>
                <w:noProof/>
              </w:rPr>
              <w:t>2.3</w:t>
            </w:r>
            <w:r w:rsidR="009D3E42">
              <w:rPr>
                <w:rFonts w:eastAsiaTheme="minorEastAsia"/>
                <w:i w:val="0"/>
                <w:iCs w:val="0"/>
                <w:noProof/>
                <w:sz w:val="22"/>
                <w:szCs w:val="22"/>
              </w:rPr>
              <w:tab/>
            </w:r>
            <w:r w:rsidR="009D3E42" w:rsidRPr="00A94229">
              <w:rPr>
                <w:rStyle w:val="Hyperlink"/>
                <w:noProof/>
              </w:rPr>
              <w:t>Accessing the plugin dashboard</w:t>
            </w:r>
            <w:r w:rsidR="009D3E42">
              <w:rPr>
                <w:noProof/>
                <w:webHidden/>
              </w:rPr>
              <w:tab/>
            </w:r>
            <w:r w:rsidR="009D3E42">
              <w:rPr>
                <w:noProof/>
                <w:webHidden/>
              </w:rPr>
              <w:fldChar w:fldCharType="begin"/>
            </w:r>
            <w:r w:rsidR="009D3E42">
              <w:rPr>
                <w:noProof/>
                <w:webHidden/>
              </w:rPr>
              <w:instrText xml:space="preserve"> PAGEREF _Toc529421243 \h </w:instrText>
            </w:r>
            <w:r w:rsidR="009D3E42">
              <w:rPr>
                <w:noProof/>
                <w:webHidden/>
              </w:rPr>
            </w:r>
            <w:r w:rsidR="009D3E42">
              <w:rPr>
                <w:noProof/>
                <w:webHidden/>
              </w:rPr>
              <w:fldChar w:fldCharType="separate"/>
            </w:r>
            <w:r w:rsidR="009D3E42">
              <w:rPr>
                <w:noProof/>
                <w:webHidden/>
              </w:rPr>
              <w:t>9</w:t>
            </w:r>
            <w:r w:rsidR="009D3E42">
              <w:rPr>
                <w:noProof/>
                <w:webHidden/>
              </w:rPr>
              <w:fldChar w:fldCharType="end"/>
            </w:r>
          </w:hyperlink>
        </w:p>
        <w:p w14:paraId="09CA3E07" w14:textId="5FD76CDF" w:rsidR="009D3E42" w:rsidRDefault="00DA32F2">
          <w:pPr>
            <w:pStyle w:val="TOC2"/>
            <w:tabs>
              <w:tab w:val="left" w:pos="880"/>
              <w:tab w:val="right" w:leader="dot" w:pos="9350"/>
            </w:tabs>
            <w:rPr>
              <w:rFonts w:eastAsiaTheme="minorEastAsia"/>
              <w:i w:val="0"/>
              <w:iCs w:val="0"/>
              <w:noProof/>
              <w:sz w:val="22"/>
              <w:szCs w:val="22"/>
            </w:rPr>
          </w:pPr>
          <w:hyperlink w:anchor="_Toc529421244" w:history="1">
            <w:r w:rsidR="009D3E42" w:rsidRPr="00A94229">
              <w:rPr>
                <w:rStyle w:val="Hyperlink"/>
                <w:noProof/>
              </w:rPr>
              <w:t>2.4</w:t>
            </w:r>
            <w:r w:rsidR="009D3E42">
              <w:rPr>
                <w:rFonts w:eastAsiaTheme="minorEastAsia"/>
                <w:i w:val="0"/>
                <w:iCs w:val="0"/>
                <w:noProof/>
                <w:sz w:val="22"/>
                <w:szCs w:val="22"/>
              </w:rPr>
              <w:tab/>
            </w:r>
            <w:r w:rsidR="009D3E42" w:rsidRPr="00A94229">
              <w:rPr>
                <w:rStyle w:val="Hyperlink"/>
                <w:noProof/>
              </w:rPr>
              <w:t>Viewing Existing Rules</w:t>
            </w:r>
            <w:r w:rsidR="009D3E42">
              <w:rPr>
                <w:noProof/>
                <w:webHidden/>
              </w:rPr>
              <w:tab/>
            </w:r>
            <w:r w:rsidR="009D3E42">
              <w:rPr>
                <w:noProof/>
                <w:webHidden/>
              </w:rPr>
              <w:fldChar w:fldCharType="begin"/>
            </w:r>
            <w:r w:rsidR="009D3E42">
              <w:rPr>
                <w:noProof/>
                <w:webHidden/>
              </w:rPr>
              <w:instrText xml:space="preserve"> PAGEREF _Toc529421244 \h </w:instrText>
            </w:r>
            <w:r w:rsidR="009D3E42">
              <w:rPr>
                <w:noProof/>
                <w:webHidden/>
              </w:rPr>
            </w:r>
            <w:r w:rsidR="009D3E42">
              <w:rPr>
                <w:noProof/>
                <w:webHidden/>
              </w:rPr>
              <w:fldChar w:fldCharType="separate"/>
            </w:r>
            <w:r w:rsidR="009D3E42">
              <w:rPr>
                <w:noProof/>
                <w:webHidden/>
              </w:rPr>
              <w:t>9</w:t>
            </w:r>
            <w:r w:rsidR="009D3E42">
              <w:rPr>
                <w:noProof/>
                <w:webHidden/>
              </w:rPr>
              <w:fldChar w:fldCharType="end"/>
            </w:r>
          </w:hyperlink>
        </w:p>
        <w:p w14:paraId="2EBA3649" w14:textId="5B709C21" w:rsidR="009D3E42" w:rsidRDefault="00DA32F2">
          <w:pPr>
            <w:pStyle w:val="TOC1"/>
            <w:tabs>
              <w:tab w:val="left" w:pos="1100"/>
              <w:tab w:val="right" w:leader="dot" w:pos="9350"/>
            </w:tabs>
            <w:rPr>
              <w:rFonts w:eastAsiaTheme="minorEastAsia"/>
              <w:b w:val="0"/>
              <w:bCs w:val="0"/>
              <w:noProof/>
              <w:sz w:val="22"/>
              <w:szCs w:val="22"/>
            </w:rPr>
          </w:pPr>
          <w:hyperlink w:anchor="_Toc529421245" w:history="1">
            <w:r w:rsidR="009D3E42" w:rsidRPr="00A94229">
              <w:rPr>
                <w:rStyle w:val="Hyperlink"/>
                <w:noProof/>
              </w:rPr>
              <w:t>Chapter 3</w:t>
            </w:r>
            <w:r w:rsidR="009D3E42">
              <w:rPr>
                <w:rFonts w:eastAsiaTheme="minorEastAsia"/>
                <w:b w:val="0"/>
                <w:bCs w:val="0"/>
                <w:noProof/>
                <w:sz w:val="22"/>
                <w:szCs w:val="22"/>
              </w:rPr>
              <w:tab/>
            </w:r>
            <w:r w:rsidR="009D3E42" w:rsidRPr="00A94229">
              <w:rPr>
                <w:rStyle w:val="Hyperlink"/>
                <w:noProof/>
              </w:rPr>
              <w:t>Configuration Settings</w:t>
            </w:r>
            <w:r w:rsidR="009D3E42">
              <w:rPr>
                <w:noProof/>
                <w:webHidden/>
              </w:rPr>
              <w:tab/>
            </w:r>
            <w:r w:rsidR="009D3E42">
              <w:rPr>
                <w:noProof/>
                <w:webHidden/>
              </w:rPr>
              <w:fldChar w:fldCharType="begin"/>
            </w:r>
            <w:r w:rsidR="009D3E42">
              <w:rPr>
                <w:noProof/>
                <w:webHidden/>
              </w:rPr>
              <w:instrText xml:space="preserve"> PAGEREF _Toc529421245 \h </w:instrText>
            </w:r>
            <w:r w:rsidR="009D3E42">
              <w:rPr>
                <w:noProof/>
                <w:webHidden/>
              </w:rPr>
            </w:r>
            <w:r w:rsidR="009D3E42">
              <w:rPr>
                <w:noProof/>
                <w:webHidden/>
              </w:rPr>
              <w:fldChar w:fldCharType="separate"/>
            </w:r>
            <w:r w:rsidR="009D3E42">
              <w:rPr>
                <w:noProof/>
                <w:webHidden/>
              </w:rPr>
              <w:t>11</w:t>
            </w:r>
            <w:r w:rsidR="009D3E42">
              <w:rPr>
                <w:noProof/>
                <w:webHidden/>
              </w:rPr>
              <w:fldChar w:fldCharType="end"/>
            </w:r>
          </w:hyperlink>
        </w:p>
        <w:p w14:paraId="38C15AA6" w14:textId="3A85ED27" w:rsidR="009D3E42" w:rsidRDefault="00DA32F2">
          <w:pPr>
            <w:pStyle w:val="TOC2"/>
            <w:tabs>
              <w:tab w:val="left" w:pos="880"/>
              <w:tab w:val="right" w:leader="dot" w:pos="9350"/>
            </w:tabs>
            <w:rPr>
              <w:rFonts w:eastAsiaTheme="minorEastAsia"/>
              <w:i w:val="0"/>
              <w:iCs w:val="0"/>
              <w:noProof/>
              <w:sz w:val="22"/>
              <w:szCs w:val="22"/>
            </w:rPr>
          </w:pPr>
          <w:hyperlink w:anchor="_Toc529421246" w:history="1">
            <w:r w:rsidR="009D3E42" w:rsidRPr="00A94229">
              <w:rPr>
                <w:rStyle w:val="Hyperlink"/>
                <w:noProof/>
              </w:rPr>
              <w:t>3.1</w:t>
            </w:r>
            <w:r w:rsidR="009D3E42">
              <w:rPr>
                <w:rFonts w:eastAsiaTheme="minorEastAsia"/>
                <w:i w:val="0"/>
                <w:iCs w:val="0"/>
                <w:noProof/>
                <w:sz w:val="22"/>
                <w:szCs w:val="22"/>
              </w:rPr>
              <w:tab/>
            </w:r>
            <w:r w:rsidR="009D3E42" w:rsidRPr="00A94229">
              <w:rPr>
                <w:rStyle w:val="Hyperlink"/>
                <w:noProof/>
              </w:rPr>
              <w:t>Rule Status Settings</w:t>
            </w:r>
            <w:r w:rsidR="009D3E42">
              <w:rPr>
                <w:noProof/>
                <w:webHidden/>
              </w:rPr>
              <w:tab/>
            </w:r>
            <w:r w:rsidR="009D3E42">
              <w:rPr>
                <w:noProof/>
                <w:webHidden/>
              </w:rPr>
              <w:fldChar w:fldCharType="begin"/>
            </w:r>
            <w:r w:rsidR="009D3E42">
              <w:rPr>
                <w:noProof/>
                <w:webHidden/>
              </w:rPr>
              <w:instrText xml:space="preserve"> PAGEREF _Toc529421246 \h </w:instrText>
            </w:r>
            <w:r w:rsidR="009D3E42">
              <w:rPr>
                <w:noProof/>
                <w:webHidden/>
              </w:rPr>
            </w:r>
            <w:r w:rsidR="009D3E42">
              <w:rPr>
                <w:noProof/>
                <w:webHidden/>
              </w:rPr>
              <w:fldChar w:fldCharType="separate"/>
            </w:r>
            <w:r w:rsidR="009D3E42">
              <w:rPr>
                <w:noProof/>
                <w:webHidden/>
              </w:rPr>
              <w:t>11</w:t>
            </w:r>
            <w:r w:rsidR="009D3E42">
              <w:rPr>
                <w:noProof/>
                <w:webHidden/>
              </w:rPr>
              <w:fldChar w:fldCharType="end"/>
            </w:r>
          </w:hyperlink>
        </w:p>
        <w:p w14:paraId="6CBF5AC2" w14:textId="5B1BB7A8" w:rsidR="009D3E42" w:rsidRDefault="00DA32F2">
          <w:pPr>
            <w:pStyle w:val="TOC2"/>
            <w:tabs>
              <w:tab w:val="left" w:pos="880"/>
              <w:tab w:val="right" w:leader="dot" w:pos="9350"/>
            </w:tabs>
            <w:rPr>
              <w:rFonts w:eastAsiaTheme="minorEastAsia"/>
              <w:i w:val="0"/>
              <w:iCs w:val="0"/>
              <w:noProof/>
              <w:sz w:val="22"/>
              <w:szCs w:val="22"/>
            </w:rPr>
          </w:pPr>
          <w:hyperlink w:anchor="_Toc529421247" w:history="1">
            <w:r w:rsidR="009D3E42" w:rsidRPr="00A94229">
              <w:rPr>
                <w:rStyle w:val="Hyperlink"/>
                <w:noProof/>
              </w:rPr>
              <w:t>3.2</w:t>
            </w:r>
            <w:r w:rsidR="009D3E42">
              <w:rPr>
                <w:rFonts w:eastAsiaTheme="minorEastAsia"/>
                <w:i w:val="0"/>
                <w:iCs w:val="0"/>
                <w:noProof/>
                <w:sz w:val="22"/>
                <w:szCs w:val="22"/>
              </w:rPr>
              <w:tab/>
            </w:r>
            <w:r w:rsidR="009D3E42" w:rsidRPr="00A94229">
              <w:rPr>
                <w:rStyle w:val="Hyperlink"/>
                <w:noProof/>
              </w:rPr>
              <w:t>Trigger Object Settings</w:t>
            </w:r>
            <w:r w:rsidR="009D3E42">
              <w:rPr>
                <w:noProof/>
                <w:webHidden/>
              </w:rPr>
              <w:tab/>
            </w:r>
            <w:r w:rsidR="009D3E42">
              <w:rPr>
                <w:noProof/>
                <w:webHidden/>
              </w:rPr>
              <w:fldChar w:fldCharType="begin"/>
            </w:r>
            <w:r w:rsidR="009D3E42">
              <w:rPr>
                <w:noProof/>
                <w:webHidden/>
              </w:rPr>
              <w:instrText xml:space="preserve"> PAGEREF _Toc529421247 \h </w:instrText>
            </w:r>
            <w:r w:rsidR="009D3E42">
              <w:rPr>
                <w:noProof/>
                <w:webHidden/>
              </w:rPr>
            </w:r>
            <w:r w:rsidR="009D3E42">
              <w:rPr>
                <w:noProof/>
                <w:webHidden/>
              </w:rPr>
              <w:fldChar w:fldCharType="separate"/>
            </w:r>
            <w:r w:rsidR="009D3E42">
              <w:rPr>
                <w:noProof/>
                <w:webHidden/>
              </w:rPr>
              <w:t>12</w:t>
            </w:r>
            <w:r w:rsidR="009D3E42">
              <w:rPr>
                <w:noProof/>
                <w:webHidden/>
              </w:rPr>
              <w:fldChar w:fldCharType="end"/>
            </w:r>
          </w:hyperlink>
        </w:p>
        <w:p w14:paraId="0409B71F" w14:textId="2DEBBA00" w:rsidR="009D3E42" w:rsidRDefault="00DA32F2">
          <w:pPr>
            <w:pStyle w:val="TOC2"/>
            <w:tabs>
              <w:tab w:val="left" w:pos="880"/>
              <w:tab w:val="right" w:leader="dot" w:pos="9350"/>
            </w:tabs>
            <w:rPr>
              <w:rFonts w:eastAsiaTheme="minorEastAsia"/>
              <w:i w:val="0"/>
              <w:iCs w:val="0"/>
              <w:noProof/>
              <w:sz w:val="22"/>
              <w:szCs w:val="22"/>
            </w:rPr>
          </w:pPr>
          <w:hyperlink w:anchor="_Toc529421248" w:history="1">
            <w:r w:rsidR="009D3E42" w:rsidRPr="00A94229">
              <w:rPr>
                <w:rStyle w:val="Hyperlink"/>
                <w:noProof/>
              </w:rPr>
              <w:t>3.3</w:t>
            </w:r>
            <w:r w:rsidR="009D3E42">
              <w:rPr>
                <w:rFonts w:eastAsiaTheme="minorEastAsia"/>
                <w:i w:val="0"/>
                <w:iCs w:val="0"/>
                <w:noProof/>
                <w:sz w:val="22"/>
                <w:szCs w:val="22"/>
              </w:rPr>
              <w:tab/>
            </w:r>
            <w:r w:rsidR="009D3E42" w:rsidRPr="00A94229">
              <w:rPr>
                <w:rStyle w:val="Hyperlink"/>
                <w:noProof/>
              </w:rPr>
              <w:t>Action Settings</w:t>
            </w:r>
            <w:r w:rsidR="009D3E42">
              <w:rPr>
                <w:noProof/>
                <w:webHidden/>
              </w:rPr>
              <w:tab/>
            </w:r>
            <w:r w:rsidR="009D3E42">
              <w:rPr>
                <w:noProof/>
                <w:webHidden/>
              </w:rPr>
              <w:fldChar w:fldCharType="begin"/>
            </w:r>
            <w:r w:rsidR="009D3E42">
              <w:rPr>
                <w:noProof/>
                <w:webHidden/>
              </w:rPr>
              <w:instrText xml:space="preserve"> PAGEREF _Toc529421248 \h </w:instrText>
            </w:r>
            <w:r w:rsidR="009D3E42">
              <w:rPr>
                <w:noProof/>
                <w:webHidden/>
              </w:rPr>
            </w:r>
            <w:r w:rsidR="009D3E42">
              <w:rPr>
                <w:noProof/>
                <w:webHidden/>
              </w:rPr>
              <w:fldChar w:fldCharType="separate"/>
            </w:r>
            <w:r w:rsidR="009D3E42">
              <w:rPr>
                <w:noProof/>
                <w:webHidden/>
              </w:rPr>
              <w:t>13</w:t>
            </w:r>
            <w:r w:rsidR="009D3E42">
              <w:rPr>
                <w:noProof/>
                <w:webHidden/>
              </w:rPr>
              <w:fldChar w:fldCharType="end"/>
            </w:r>
          </w:hyperlink>
        </w:p>
        <w:p w14:paraId="03C2D072" w14:textId="17243F30" w:rsidR="009D3E42" w:rsidRDefault="00DA32F2">
          <w:pPr>
            <w:pStyle w:val="TOC2"/>
            <w:tabs>
              <w:tab w:val="left" w:pos="880"/>
              <w:tab w:val="right" w:leader="dot" w:pos="9350"/>
            </w:tabs>
            <w:rPr>
              <w:rFonts w:eastAsiaTheme="minorEastAsia"/>
              <w:i w:val="0"/>
              <w:iCs w:val="0"/>
              <w:noProof/>
              <w:sz w:val="22"/>
              <w:szCs w:val="22"/>
            </w:rPr>
          </w:pPr>
          <w:hyperlink w:anchor="_Toc529421249" w:history="1">
            <w:r w:rsidR="009D3E42" w:rsidRPr="00A94229">
              <w:rPr>
                <w:rStyle w:val="Hyperlink"/>
                <w:noProof/>
              </w:rPr>
              <w:t>3.4</w:t>
            </w:r>
            <w:r w:rsidR="009D3E42">
              <w:rPr>
                <w:rFonts w:eastAsiaTheme="minorEastAsia"/>
                <w:i w:val="0"/>
                <w:iCs w:val="0"/>
                <w:noProof/>
                <w:sz w:val="22"/>
                <w:szCs w:val="22"/>
              </w:rPr>
              <w:tab/>
            </w:r>
            <w:r w:rsidR="009D3E42" w:rsidRPr="00A94229">
              <w:rPr>
                <w:rStyle w:val="Hyperlink"/>
                <w:noProof/>
              </w:rPr>
              <w:t>Thing/Property Action settings</w:t>
            </w:r>
            <w:r w:rsidR="009D3E42">
              <w:rPr>
                <w:noProof/>
                <w:webHidden/>
              </w:rPr>
              <w:tab/>
            </w:r>
            <w:r w:rsidR="009D3E42">
              <w:rPr>
                <w:noProof/>
                <w:webHidden/>
              </w:rPr>
              <w:fldChar w:fldCharType="begin"/>
            </w:r>
            <w:r w:rsidR="009D3E42">
              <w:rPr>
                <w:noProof/>
                <w:webHidden/>
              </w:rPr>
              <w:instrText xml:space="preserve"> PAGEREF _Toc529421249 \h </w:instrText>
            </w:r>
            <w:r w:rsidR="009D3E42">
              <w:rPr>
                <w:noProof/>
                <w:webHidden/>
              </w:rPr>
            </w:r>
            <w:r w:rsidR="009D3E42">
              <w:rPr>
                <w:noProof/>
                <w:webHidden/>
              </w:rPr>
              <w:fldChar w:fldCharType="separate"/>
            </w:r>
            <w:r w:rsidR="009D3E42">
              <w:rPr>
                <w:noProof/>
                <w:webHidden/>
              </w:rPr>
              <w:t>13</w:t>
            </w:r>
            <w:r w:rsidR="009D3E42">
              <w:rPr>
                <w:noProof/>
                <w:webHidden/>
              </w:rPr>
              <w:fldChar w:fldCharType="end"/>
            </w:r>
          </w:hyperlink>
        </w:p>
        <w:p w14:paraId="63C35105" w14:textId="3F16D897" w:rsidR="009D3E42" w:rsidRDefault="00DA32F2">
          <w:pPr>
            <w:pStyle w:val="TOC2"/>
            <w:tabs>
              <w:tab w:val="left" w:pos="880"/>
              <w:tab w:val="right" w:leader="dot" w:pos="9350"/>
            </w:tabs>
            <w:rPr>
              <w:rFonts w:eastAsiaTheme="minorEastAsia"/>
              <w:i w:val="0"/>
              <w:iCs w:val="0"/>
              <w:noProof/>
              <w:sz w:val="22"/>
              <w:szCs w:val="22"/>
            </w:rPr>
          </w:pPr>
          <w:hyperlink w:anchor="_Toc529421250" w:history="1">
            <w:r w:rsidR="009D3E42" w:rsidRPr="00A94229">
              <w:rPr>
                <w:rStyle w:val="Hyperlink"/>
                <w:noProof/>
              </w:rPr>
              <w:t>3.5</w:t>
            </w:r>
            <w:r w:rsidR="009D3E42">
              <w:rPr>
                <w:rFonts w:eastAsiaTheme="minorEastAsia"/>
                <w:i w:val="0"/>
                <w:iCs w:val="0"/>
                <w:noProof/>
                <w:sz w:val="22"/>
                <w:szCs w:val="22"/>
              </w:rPr>
              <w:tab/>
            </w:r>
            <w:r w:rsidR="009D3E42" w:rsidRPr="00A94229">
              <w:rPr>
                <w:rStyle w:val="Hyperlink"/>
                <w:noProof/>
              </w:rPr>
              <w:t>TSM Action Settings</w:t>
            </w:r>
            <w:r w:rsidR="009D3E42">
              <w:rPr>
                <w:noProof/>
                <w:webHidden/>
              </w:rPr>
              <w:tab/>
            </w:r>
            <w:r w:rsidR="009D3E42">
              <w:rPr>
                <w:noProof/>
                <w:webHidden/>
              </w:rPr>
              <w:fldChar w:fldCharType="begin"/>
            </w:r>
            <w:r w:rsidR="009D3E42">
              <w:rPr>
                <w:noProof/>
                <w:webHidden/>
              </w:rPr>
              <w:instrText xml:space="preserve"> PAGEREF _Toc529421250 \h </w:instrText>
            </w:r>
            <w:r w:rsidR="009D3E42">
              <w:rPr>
                <w:noProof/>
                <w:webHidden/>
              </w:rPr>
            </w:r>
            <w:r w:rsidR="009D3E42">
              <w:rPr>
                <w:noProof/>
                <w:webHidden/>
              </w:rPr>
              <w:fldChar w:fldCharType="separate"/>
            </w:r>
            <w:r w:rsidR="009D3E42">
              <w:rPr>
                <w:noProof/>
                <w:webHidden/>
              </w:rPr>
              <w:t>14</w:t>
            </w:r>
            <w:r w:rsidR="009D3E42">
              <w:rPr>
                <w:noProof/>
                <w:webHidden/>
              </w:rPr>
              <w:fldChar w:fldCharType="end"/>
            </w:r>
          </w:hyperlink>
        </w:p>
        <w:p w14:paraId="57082214" w14:textId="7641822D" w:rsidR="009D3E42" w:rsidRDefault="00DA32F2">
          <w:pPr>
            <w:pStyle w:val="TOC2"/>
            <w:tabs>
              <w:tab w:val="left" w:pos="880"/>
              <w:tab w:val="right" w:leader="dot" w:pos="9350"/>
            </w:tabs>
            <w:rPr>
              <w:rFonts w:eastAsiaTheme="minorEastAsia"/>
              <w:i w:val="0"/>
              <w:iCs w:val="0"/>
              <w:noProof/>
              <w:sz w:val="22"/>
              <w:szCs w:val="22"/>
            </w:rPr>
          </w:pPr>
          <w:hyperlink w:anchor="_Toc529421251" w:history="1">
            <w:r w:rsidR="009D3E42" w:rsidRPr="00A94229">
              <w:rPr>
                <w:rStyle w:val="Hyperlink"/>
                <w:noProof/>
              </w:rPr>
              <w:t>3.6</w:t>
            </w:r>
            <w:r w:rsidR="009D3E42">
              <w:rPr>
                <w:rFonts w:eastAsiaTheme="minorEastAsia"/>
                <w:i w:val="0"/>
                <w:iCs w:val="0"/>
                <w:noProof/>
                <w:sz w:val="22"/>
                <w:szCs w:val="22"/>
              </w:rPr>
              <w:tab/>
            </w:r>
            <w:r w:rsidR="009D3E42" w:rsidRPr="00A94229">
              <w:rPr>
                <w:rStyle w:val="Hyperlink"/>
                <w:noProof/>
              </w:rPr>
              <w:t>Example of Using the Rules Engine</w:t>
            </w:r>
            <w:r w:rsidR="009D3E42">
              <w:rPr>
                <w:noProof/>
                <w:webHidden/>
              </w:rPr>
              <w:tab/>
            </w:r>
            <w:r w:rsidR="009D3E42">
              <w:rPr>
                <w:noProof/>
                <w:webHidden/>
              </w:rPr>
              <w:fldChar w:fldCharType="begin"/>
            </w:r>
            <w:r w:rsidR="009D3E42">
              <w:rPr>
                <w:noProof/>
                <w:webHidden/>
              </w:rPr>
              <w:instrText xml:space="preserve"> PAGEREF _Toc529421251 \h </w:instrText>
            </w:r>
            <w:r w:rsidR="009D3E42">
              <w:rPr>
                <w:noProof/>
                <w:webHidden/>
              </w:rPr>
            </w:r>
            <w:r w:rsidR="009D3E42">
              <w:rPr>
                <w:noProof/>
                <w:webHidden/>
              </w:rPr>
              <w:fldChar w:fldCharType="separate"/>
            </w:r>
            <w:r w:rsidR="009D3E42">
              <w:rPr>
                <w:noProof/>
                <w:webHidden/>
              </w:rPr>
              <w:t>15</w:t>
            </w:r>
            <w:r w:rsidR="009D3E42">
              <w:rPr>
                <w:noProof/>
                <w:webHidden/>
              </w:rPr>
              <w:fldChar w:fldCharType="end"/>
            </w:r>
          </w:hyperlink>
        </w:p>
        <w:p w14:paraId="6E103D5E" w14:textId="75FBCC2D" w:rsidR="009D3E42" w:rsidRDefault="00DA32F2">
          <w:pPr>
            <w:pStyle w:val="TOC1"/>
            <w:tabs>
              <w:tab w:val="left" w:pos="1100"/>
              <w:tab w:val="right" w:leader="dot" w:pos="9350"/>
            </w:tabs>
            <w:rPr>
              <w:rFonts w:eastAsiaTheme="minorEastAsia"/>
              <w:b w:val="0"/>
              <w:bCs w:val="0"/>
              <w:noProof/>
              <w:sz w:val="22"/>
              <w:szCs w:val="22"/>
            </w:rPr>
          </w:pPr>
          <w:hyperlink w:anchor="_Toc529421252" w:history="1">
            <w:r w:rsidR="009D3E42" w:rsidRPr="00A94229">
              <w:rPr>
                <w:rStyle w:val="Hyperlink"/>
                <w:noProof/>
              </w:rPr>
              <w:t>Chapter 4</w:t>
            </w:r>
            <w:r w:rsidR="009D3E42">
              <w:rPr>
                <w:rFonts w:eastAsiaTheme="minorEastAsia"/>
                <w:b w:val="0"/>
                <w:bCs w:val="0"/>
                <w:noProof/>
                <w:sz w:val="22"/>
                <w:szCs w:val="22"/>
              </w:rPr>
              <w:tab/>
            </w:r>
            <w:r w:rsidR="009D3E42" w:rsidRPr="00A94229">
              <w:rPr>
                <w:rStyle w:val="Hyperlink"/>
                <w:noProof/>
              </w:rPr>
              <w:t>Setting up the Machine Environment</w:t>
            </w:r>
            <w:r w:rsidR="009D3E42">
              <w:rPr>
                <w:noProof/>
                <w:webHidden/>
              </w:rPr>
              <w:tab/>
            </w:r>
            <w:r w:rsidR="009D3E42">
              <w:rPr>
                <w:noProof/>
                <w:webHidden/>
              </w:rPr>
              <w:fldChar w:fldCharType="begin"/>
            </w:r>
            <w:r w:rsidR="009D3E42">
              <w:rPr>
                <w:noProof/>
                <w:webHidden/>
              </w:rPr>
              <w:instrText xml:space="preserve"> PAGEREF _Toc529421252 \h </w:instrText>
            </w:r>
            <w:r w:rsidR="009D3E42">
              <w:rPr>
                <w:noProof/>
                <w:webHidden/>
              </w:rPr>
            </w:r>
            <w:r w:rsidR="009D3E42">
              <w:rPr>
                <w:noProof/>
                <w:webHidden/>
              </w:rPr>
              <w:fldChar w:fldCharType="separate"/>
            </w:r>
            <w:r w:rsidR="009D3E42">
              <w:rPr>
                <w:noProof/>
                <w:webHidden/>
              </w:rPr>
              <w:t>16</w:t>
            </w:r>
            <w:r w:rsidR="009D3E42">
              <w:rPr>
                <w:noProof/>
                <w:webHidden/>
              </w:rPr>
              <w:fldChar w:fldCharType="end"/>
            </w:r>
          </w:hyperlink>
        </w:p>
        <w:p w14:paraId="000F32C4" w14:textId="25218634" w:rsidR="009D3E42" w:rsidRDefault="00DA32F2">
          <w:pPr>
            <w:pStyle w:val="TOC2"/>
            <w:tabs>
              <w:tab w:val="left" w:pos="880"/>
              <w:tab w:val="right" w:leader="dot" w:pos="9350"/>
            </w:tabs>
            <w:rPr>
              <w:rFonts w:eastAsiaTheme="minorEastAsia"/>
              <w:i w:val="0"/>
              <w:iCs w:val="0"/>
              <w:noProof/>
              <w:sz w:val="22"/>
              <w:szCs w:val="22"/>
            </w:rPr>
          </w:pPr>
          <w:hyperlink w:anchor="_Toc529421253" w:history="1">
            <w:r w:rsidR="009D3E42" w:rsidRPr="00A94229">
              <w:rPr>
                <w:rStyle w:val="Hyperlink"/>
                <w:noProof/>
              </w:rPr>
              <w:t>4.1</w:t>
            </w:r>
            <w:r w:rsidR="009D3E42">
              <w:rPr>
                <w:rFonts w:eastAsiaTheme="minorEastAsia"/>
                <w:i w:val="0"/>
                <w:iCs w:val="0"/>
                <w:noProof/>
                <w:sz w:val="22"/>
                <w:szCs w:val="22"/>
              </w:rPr>
              <w:tab/>
            </w:r>
            <w:r w:rsidR="009D3E42" w:rsidRPr="00A94229">
              <w:rPr>
                <w:rStyle w:val="Hyperlink"/>
                <w:noProof/>
              </w:rPr>
              <w:t>Create Countdown Timer for Machine M1</w:t>
            </w:r>
            <w:r w:rsidR="009D3E42">
              <w:rPr>
                <w:noProof/>
                <w:webHidden/>
              </w:rPr>
              <w:tab/>
            </w:r>
            <w:r w:rsidR="009D3E42">
              <w:rPr>
                <w:noProof/>
                <w:webHidden/>
              </w:rPr>
              <w:fldChar w:fldCharType="begin"/>
            </w:r>
            <w:r w:rsidR="009D3E42">
              <w:rPr>
                <w:noProof/>
                <w:webHidden/>
              </w:rPr>
              <w:instrText xml:space="preserve"> PAGEREF _Toc529421253 \h </w:instrText>
            </w:r>
            <w:r w:rsidR="009D3E42">
              <w:rPr>
                <w:noProof/>
                <w:webHidden/>
              </w:rPr>
            </w:r>
            <w:r w:rsidR="009D3E42">
              <w:rPr>
                <w:noProof/>
                <w:webHidden/>
              </w:rPr>
              <w:fldChar w:fldCharType="separate"/>
            </w:r>
            <w:r w:rsidR="009D3E42">
              <w:rPr>
                <w:noProof/>
                <w:webHidden/>
              </w:rPr>
              <w:t>16</w:t>
            </w:r>
            <w:r w:rsidR="009D3E42">
              <w:rPr>
                <w:noProof/>
                <w:webHidden/>
              </w:rPr>
              <w:fldChar w:fldCharType="end"/>
            </w:r>
          </w:hyperlink>
        </w:p>
        <w:p w14:paraId="621B472B" w14:textId="06A2320C" w:rsidR="009D3E42" w:rsidRDefault="00DA32F2">
          <w:pPr>
            <w:pStyle w:val="TOC2"/>
            <w:tabs>
              <w:tab w:val="left" w:pos="880"/>
              <w:tab w:val="right" w:leader="dot" w:pos="9350"/>
            </w:tabs>
            <w:rPr>
              <w:rFonts w:eastAsiaTheme="minorEastAsia"/>
              <w:i w:val="0"/>
              <w:iCs w:val="0"/>
              <w:noProof/>
              <w:sz w:val="22"/>
              <w:szCs w:val="22"/>
            </w:rPr>
          </w:pPr>
          <w:hyperlink w:anchor="_Toc529421254" w:history="1">
            <w:r w:rsidR="009D3E42" w:rsidRPr="00A94229">
              <w:rPr>
                <w:rStyle w:val="Hyperlink"/>
                <w:noProof/>
              </w:rPr>
              <w:t>4.2</w:t>
            </w:r>
            <w:r w:rsidR="009D3E42">
              <w:rPr>
                <w:rFonts w:eastAsiaTheme="minorEastAsia"/>
                <w:i w:val="0"/>
                <w:iCs w:val="0"/>
                <w:noProof/>
                <w:sz w:val="22"/>
                <w:szCs w:val="22"/>
              </w:rPr>
              <w:tab/>
            </w:r>
            <w:r w:rsidR="009D3E42" w:rsidRPr="00A94229">
              <w:rPr>
                <w:rStyle w:val="Hyperlink"/>
                <w:noProof/>
              </w:rPr>
              <w:t>Create Countdown Timers for Machine 2 (M2) and Machine 3 (M3)</w:t>
            </w:r>
            <w:r w:rsidR="009D3E42">
              <w:rPr>
                <w:noProof/>
                <w:webHidden/>
              </w:rPr>
              <w:tab/>
            </w:r>
            <w:r w:rsidR="009D3E42">
              <w:rPr>
                <w:noProof/>
                <w:webHidden/>
              </w:rPr>
              <w:fldChar w:fldCharType="begin"/>
            </w:r>
            <w:r w:rsidR="009D3E42">
              <w:rPr>
                <w:noProof/>
                <w:webHidden/>
              </w:rPr>
              <w:instrText xml:space="preserve"> PAGEREF _Toc529421254 \h </w:instrText>
            </w:r>
            <w:r w:rsidR="009D3E42">
              <w:rPr>
                <w:noProof/>
                <w:webHidden/>
              </w:rPr>
            </w:r>
            <w:r w:rsidR="009D3E42">
              <w:rPr>
                <w:noProof/>
                <w:webHidden/>
              </w:rPr>
              <w:fldChar w:fldCharType="separate"/>
            </w:r>
            <w:r w:rsidR="009D3E42">
              <w:rPr>
                <w:noProof/>
                <w:webHidden/>
              </w:rPr>
              <w:t>19</w:t>
            </w:r>
            <w:r w:rsidR="009D3E42">
              <w:rPr>
                <w:noProof/>
                <w:webHidden/>
              </w:rPr>
              <w:fldChar w:fldCharType="end"/>
            </w:r>
          </w:hyperlink>
        </w:p>
        <w:p w14:paraId="4B861EC7" w14:textId="14F434CF" w:rsidR="009D3E42" w:rsidRDefault="00DA32F2">
          <w:pPr>
            <w:pStyle w:val="TOC1"/>
            <w:tabs>
              <w:tab w:val="left" w:pos="1100"/>
              <w:tab w:val="right" w:leader="dot" w:pos="9350"/>
            </w:tabs>
            <w:rPr>
              <w:rFonts w:eastAsiaTheme="minorEastAsia"/>
              <w:b w:val="0"/>
              <w:bCs w:val="0"/>
              <w:noProof/>
              <w:sz w:val="22"/>
              <w:szCs w:val="22"/>
            </w:rPr>
          </w:pPr>
          <w:hyperlink w:anchor="_Toc529421255" w:history="1">
            <w:r w:rsidR="009D3E42" w:rsidRPr="00A94229">
              <w:rPr>
                <w:rStyle w:val="Hyperlink"/>
                <w:noProof/>
              </w:rPr>
              <w:t>Chapter 5</w:t>
            </w:r>
            <w:r w:rsidR="009D3E42">
              <w:rPr>
                <w:rFonts w:eastAsiaTheme="minorEastAsia"/>
                <w:b w:val="0"/>
                <w:bCs w:val="0"/>
                <w:noProof/>
                <w:sz w:val="22"/>
                <w:szCs w:val="22"/>
              </w:rPr>
              <w:tab/>
            </w:r>
            <w:r w:rsidR="009D3E42" w:rsidRPr="00A94229">
              <w:rPr>
                <w:rStyle w:val="Hyperlink"/>
                <w:noProof/>
              </w:rPr>
              <w:t>Example: Setting Up Rule #1</w:t>
            </w:r>
            <w:r w:rsidR="009D3E42">
              <w:rPr>
                <w:noProof/>
                <w:webHidden/>
              </w:rPr>
              <w:tab/>
            </w:r>
            <w:r w:rsidR="009D3E42">
              <w:rPr>
                <w:noProof/>
                <w:webHidden/>
              </w:rPr>
              <w:fldChar w:fldCharType="begin"/>
            </w:r>
            <w:r w:rsidR="009D3E42">
              <w:rPr>
                <w:noProof/>
                <w:webHidden/>
              </w:rPr>
              <w:instrText xml:space="preserve"> PAGEREF _Toc529421255 \h </w:instrText>
            </w:r>
            <w:r w:rsidR="009D3E42">
              <w:rPr>
                <w:noProof/>
                <w:webHidden/>
              </w:rPr>
            </w:r>
            <w:r w:rsidR="009D3E42">
              <w:rPr>
                <w:noProof/>
                <w:webHidden/>
              </w:rPr>
              <w:fldChar w:fldCharType="separate"/>
            </w:r>
            <w:r w:rsidR="009D3E42">
              <w:rPr>
                <w:noProof/>
                <w:webHidden/>
              </w:rPr>
              <w:t>20</w:t>
            </w:r>
            <w:r w:rsidR="009D3E42">
              <w:rPr>
                <w:noProof/>
                <w:webHidden/>
              </w:rPr>
              <w:fldChar w:fldCharType="end"/>
            </w:r>
          </w:hyperlink>
        </w:p>
        <w:p w14:paraId="73579DD1" w14:textId="0EA87E6E" w:rsidR="009D3E42" w:rsidRDefault="00DA32F2">
          <w:pPr>
            <w:pStyle w:val="TOC2"/>
            <w:tabs>
              <w:tab w:val="left" w:pos="880"/>
              <w:tab w:val="right" w:leader="dot" w:pos="9350"/>
            </w:tabs>
            <w:rPr>
              <w:rFonts w:eastAsiaTheme="minorEastAsia"/>
              <w:i w:val="0"/>
              <w:iCs w:val="0"/>
              <w:noProof/>
              <w:sz w:val="22"/>
              <w:szCs w:val="22"/>
            </w:rPr>
          </w:pPr>
          <w:hyperlink w:anchor="_Toc529421256" w:history="1">
            <w:r w:rsidR="009D3E42" w:rsidRPr="00A94229">
              <w:rPr>
                <w:rStyle w:val="Hyperlink"/>
                <w:rFonts w:eastAsia="Times New Roman"/>
                <w:noProof/>
              </w:rPr>
              <w:t>5.1</w:t>
            </w:r>
            <w:r w:rsidR="009D3E42">
              <w:rPr>
                <w:rFonts w:eastAsiaTheme="minorEastAsia"/>
                <w:i w:val="0"/>
                <w:iCs w:val="0"/>
                <w:noProof/>
                <w:sz w:val="22"/>
                <w:szCs w:val="22"/>
              </w:rPr>
              <w:tab/>
            </w:r>
            <w:r w:rsidR="009D3E42" w:rsidRPr="00A94229">
              <w:rPr>
                <w:rStyle w:val="Hyperlink"/>
                <w:rFonts w:eastAsia="Times New Roman"/>
                <w:noProof/>
              </w:rPr>
              <w:t>Step One: Define the rule</w:t>
            </w:r>
            <w:r w:rsidR="009D3E42">
              <w:rPr>
                <w:noProof/>
                <w:webHidden/>
              </w:rPr>
              <w:tab/>
            </w:r>
            <w:r w:rsidR="009D3E42">
              <w:rPr>
                <w:noProof/>
                <w:webHidden/>
              </w:rPr>
              <w:fldChar w:fldCharType="begin"/>
            </w:r>
            <w:r w:rsidR="009D3E42">
              <w:rPr>
                <w:noProof/>
                <w:webHidden/>
              </w:rPr>
              <w:instrText xml:space="preserve"> PAGEREF _Toc529421256 \h </w:instrText>
            </w:r>
            <w:r w:rsidR="009D3E42">
              <w:rPr>
                <w:noProof/>
                <w:webHidden/>
              </w:rPr>
            </w:r>
            <w:r w:rsidR="009D3E42">
              <w:rPr>
                <w:noProof/>
                <w:webHidden/>
              </w:rPr>
              <w:fldChar w:fldCharType="separate"/>
            </w:r>
            <w:r w:rsidR="009D3E42">
              <w:rPr>
                <w:noProof/>
                <w:webHidden/>
              </w:rPr>
              <w:t>20</w:t>
            </w:r>
            <w:r w:rsidR="009D3E42">
              <w:rPr>
                <w:noProof/>
                <w:webHidden/>
              </w:rPr>
              <w:fldChar w:fldCharType="end"/>
            </w:r>
          </w:hyperlink>
        </w:p>
        <w:p w14:paraId="034E5FDA" w14:textId="7C66B306" w:rsidR="009D3E42" w:rsidRDefault="00DA32F2">
          <w:pPr>
            <w:pStyle w:val="TOC2"/>
            <w:tabs>
              <w:tab w:val="left" w:pos="880"/>
              <w:tab w:val="right" w:leader="dot" w:pos="9350"/>
            </w:tabs>
            <w:rPr>
              <w:rFonts w:eastAsiaTheme="minorEastAsia"/>
              <w:i w:val="0"/>
              <w:iCs w:val="0"/>
              <w:noProof/>
              <w:sz w:val="22"/>
              <w:szCs w:val="22"/>
            </w:rPr>
          </w:pPr>
          <w:hyperlink w:anchor="_Toc529421257" w:history="1">
            <w:r w:rsidR="009D3E42" w:rsidRPr="00A94229">
              <w:rPr>
                <w:rStyle w:val="Hyperlink"/>
                <w:noProof/>
              </w:rPr>
              <w:t>5.2</w:t>
            </w:r>
            <w:r w:rsidR="009D3E42">
              <w:rPr>
                <w:rFonts w:eastAsiaTheme="minorEastAsia"/>
                <w:i w:val="0"/>
                <w:iCs w:val="0"/>
                <w:noProof/>
                <w:sz w:val="22"/>
                <w:szCs w:val="22"/>
              </w:rPr>
              <w:tab/>
            </w:r>
            <w:r w:rsidR="009D3E42" w:rsidRPr="00A94229">
              <w:rPr>
                <w:rStyle w:val="Hyperlink"/>
                <w:noProof/>
              </w:rPr>
              <w:t>Step Two: Define Trigger Object</w:t>
            </w:r>
            <w:r w:rsidR="009D3E42">
              <w:rPr>
                <w:noProof/>
                <w:webHidden/>
              </w:rPr>
              <w:tab/>
            </w:r>
            <w:r w:rsidR="009D3E42">
              <w:rPr>
                <w:noProof/>
                <w:webHidden/>
              </w:rPr>
              <w:fldChar w:fldCharType="begin"/>
            </w:r>
            <w:r w:rsidR="009D3E42">
              <w:rPr>
                <w:noProof/>
                <w:webHidden/>
              </w:rPr>
              <w:instrText xml:space="preserve"> PAGEREF _Toc529421257 \h </w:instrText>
            </w:r>
            <w:r w:rsidR="009D3E42">
              <w:rPr>
                <w:noProof/>
                <w:webHidden/>
              </w:rPr>
            </w:r>
            <w:r w:rsidR="009D3E42">
              <w:rPr>
                <w:noProof/>
                <w:webHidden/>
              </w:rPr>
              <w:fldChar w:fldCharType="separate"/>
            </w:r>
            <w:r w:rsidR="009D3E42">
              <w:rPr>
                <w:noProof/>
                <w:webHidden/>
              </w:rPr>
              <w:t>21</w:t>
            </w:r>
            <w:r w:rsidR="009D3E42">
              <w:rPr>
                <w:noProof/>
                <w:webHidden/>
              </w:rPr>
              <w:fldChar w:fldCharType="end"/>
            </w:r>
          </w:hyperlink>
        </w:p>
        <w:p w14:paraId="70BFEAA9" w14:textId="52E743FE" w:rsidR="009D3E42" w:rsidRDefault="00DA32F2">
          <w:pPr>
            <w:pStyle w:val="TOC2"/>
            <w:tabs>
              <w:tab w:val="left" w:pos="880"/>
              <w:tab w:val="right" w:leader="dot" w:pos="9350"/>
            </w:tabs>
            <w:rPr>
              <w:rFonts w:eastAsiaTheme="minorEastAsia"/>
              <w:i w:val="0"/>
              <w:iCs w:val="0"/>
              <w:noProof/>
              <w:sz w:val="22"/>
              <w:szCs w:val="22"/>
            </w:rPr>
          </w:pPr>
          <w:hyperlink w:anchor="_Toc529421258" w:history="1">
            <w:r w:rsidR="009D3E42" w:rsidRPr="00A94229">
              <w:rPr>
                <w:rStyle w:val="Hyperlink"/>
                <w:noProof/>
              </w:rPr>
              <w:t>5.3</w:t>
            </w:r>
            <w:r w:rsidR="009D3E42">
              <w:rPr>
                <w:rFonts w:eastAsiaTheme="minorEastAsia"/>
                <w:i w:val="0"/>
                <w:iCs w:val="0"/>
                <w:noProof/>
                <w:sz w:val="22"/>
                <w:szCs w:val="22"/>
              </w:rPr>
              <w:tab/>
            </w:r>
            <w:r w:rsidR="009D3E42" w:rsidRPr="00A94229">
              <w:rPr>
                <w:rStyle w:val="Hyperlink"/>
                <w:noProof/>
              </w:rPr>
              <w:t>Step Three: Set Action Object</w:t>
            </w:r>
            <w:r w:rsidR="009D3E42">
              <w:rPr>
                <w:noProof/>
                <w:webHidden/>
              </w:rPr>
              <w:tab/>
            </w:r>
            <w:r w:rsidR="009D3E42">
              <w:rPr>
                <w:noProof/>
                <w:webHidden/>
              </w:rPr>
              <w:fldChar w:fldCharType="begin"/>
            </w:r>
            <w:r w:rsidR="009D3E42">
              <w:rPr>
                <w:noProof/>
                <w:webHidden/>
              </w:rPr>
              <w:instrText xml:space="preserve"> PAGEREF _Toc529421258 \h </w:instrText>
            </w:r>
            <w:r w:rsidR="009D3E42">
              <w:rPr>
                <w:noProof/>
                <w:webHidden/>
              </w:rPr>
            </w:r>
            <w:r w:rsidR="009D3E42">
              <w:rPr>
                <w:noProof/>
                <w:webHidden/>
              </w:rPr>
              <w:fldChar w:fldCharType="separate"/>
            </w:r>
            <w:r w:rsidR="009D3E42">
              <w:rPr>
                <w:noProof/>
                <w:webHidden/>
              </w:rPr>
              <w:t>21</w:t>
            </w:r>
            <w:r w:rsidR="009D3E42">
              <w:rPr>
                <w:noProof/>
                <w:webHidden/>
              </w:rPr>
              <w:fldChar w:fldCharType="end"/>
            </w:r>
          </w:hyperlink>
        </w:p>
        <w:p w14:paraId="0D9A45A5" w14:textId="61C3F281" w:rsidR="009D3E42" w:rsidRDefault="00DA32F2">
          <w:pPr>
            <w:pStyle w:val="TOC2"/>
            <w:tabs>
              <w:tab w:val="left" w:pos="880"/>
              <w:tab w:val="right" w:leader="dot" w:pos="9350"/>
            </w:tabs>
            <w:rPr>
              <w:rFonts w:eastAsiaTheme="minorEastAsia"/>
              <w:i w:val="0"/>
              <w:iCs w:val="0"/>
              <w:noProof/>
              <w:sz w:val="22"/>
              <w:szCs w:val="22"/>
            </w:rPr>
          </w:pPr>
          <w:hyperlink w:anchor="_Toc529421259" w:history="1">
            <w:r w:rsidR="009D3E42" w:rsidRPr="00A94229">
              <w:rPr>
                <w:rStyle w:val="Hyperlink"/>
                <w:noProof/>
              </w:rPr>
              <w:t>5.4</w:t>
            </w:r>
            <w:r w:rsidR="009D3E42">
              <w:rPr>
                <w:rFonts w:eastAsiaTheme="minorEastAsia"/>
                <w:i w:val="0"/>
                <w:iCs w:val="0"/>
                <w:noProof/>
                <w:sz w:val="22"/>
                <w:szCs w:val="22"/>
              </w:rPr>
              <w:tab/>
            </w:r>
            <w:r w:rsidR="009D3E42" w:rsidRPr="00A94229">
              <w:rPr>
                <w:rStyle w:val="Hyperlink"/>
                <w:noProof/>
              </w:rPr>
              <w:t>Testing Rule #1</w:t>
            </w:r>
            <w:r w:rsidR="009D3E42">
              <w:rPr>
                <w:noProof/>
                <w:webHidden/>
              </w:rPr>
              <w:tab/>
            </w:r>
            <w:r w:rsidR="009D3E42">
              <w:rPr>
                <w:noProof/>
                <w:webHidden/>
              </w:rPr>
              <w:fldChar w:fldCharType="begin"/>
            </w:r>
            <w:r w:rsidR="009D3E42">
              <w:rPr>
                <w:noProof/>
                <w:webHidden/>
              </w:rPr>
              <w:instrText xml:space="preserve"> PAGEREF _Toc529421259 \h </w:instrText>
            </w:r>
            <w:r w:rsidR="009D3E42">
              <w:rPr>
                <w:noProof/>
                <w:webHidden/>
              </w:rPr>
            </w:r>
            <w:r w:rsidR="009D3E42">
              <w:rPr>
                <w:noProof/>
                <w:webHidden/>
              </w:rPr>
              <w:fldChar w:fldCharType="separate"/>
            </w:r>
            <w:r w:rsidR="009D3E42">
              <w:rPr>
                <w:noProof/>
                <w:webHidden/>
              </w:rPr>
              <w:t>22</w:t>
            </w:r>
            <w:r w:rsidR="009D3E42">
              <w:rPr>
                <w:noProof/>
                <w:webHidden/>
              </w:rPr>
              <w:fldChar w:fldCharType="end"/>
            </w:r>
          </w:hyperlink>
        </w:p>
        <w:p w14:paraId="726E72E0" w14:textId="7CB4A2A0" w:rsidR="009D3E42" w:rsidRDefault="00DA32F2">
          <w:pPr>
            <w:pStyle w:val="TOC1"/>
            <w:tabs>
              <w:tab w:val="left" w:pos="1100"/>
              <w:tab w:val="right" w:leader="dot" w:pos="9350"/>
            </w:tabs>
            <w:rPr>
              <w:rFonts w:eastAsiaTheme="minorEastAsia"/>
              <w:b w:val="0"/>
              <w:bCs w:val="0"/>
              <w:noProof/>
              <w:sz w:val="22"/>
              <w:szCs w:val="22"/>
            </w:rPr>
          </w:pPr>
          <w:hyperlink w:anchor="_Toc529421260" w:history="1">
            <w:r w:rsidR="009D3E42" w:rsidRPr="00A94229">
              <w:rPr>
                <w:rStyle w:val="Hyperlink"/>
                <w:noProof/>
              </w:rPr>
              <w:t>Chapter 6</w:t>
            </w:r>
            <w:r w:rsidR="009D3E42">
              <w:rPr>
                <w:rFonts w:eastAsiaTheme="minorEastAsia"/>
                <w:b w:val="0"/>
                <w:bCs w:val="0"/>
                <w:noProof/>
                <w:sz w:val="22"/>
                <w:szCs w:val="22"/>
              </w:rPr>
              <w:tab/>
            </w:r>
            <w:r w:rsidR="009D3E42" w:rsidRPr="00A94229">
              <w:rPr>
                <w:rStyle w:val="Hyperlink"/>
                <w:noProof/>
              </w:rPr>
              <w:t>Example: Setting Up Rule #2</w:t>
            </w:r>
            <w:r w:rsidR="009D3E42">
              <w:rPr>
                <w:noProof/>
                <w:webHidden/>
              </w:rPr>
              <w:tab/>
            </w:r>
            <w:r w:rsidR="009D3E42">
              <w:rPr>
                <w:noProof/>
                <w:webHidden/>
              </w:rPr>
              <w:fldChar w:fldCharType="begin"/>
            </w:r>
            <w:r w:rsidR="009D3E42">
              <w:rPr>
                <w:noProof/>
                <w:webHidden/>
              </w:rPr>
              <w:instrText xml:space="preserve"> PAGEREF _Toc529421260 \h </w:instrText>
            </w:r>
            <w:r w:rsidR="009D3E42">
              <w:rPr>
                <w:noProof/>
                <w:webHidden/>
              </w:rPr>
            </w:r>
            <w:r w:rsidR="009D3E42">
              <w:rPr>
                <w:noProof/>
                <w:webHidden/>
              </w:rPr>
              <w:fldChar w:fldCharType="separate"/>
            </w:r>
            <w:r w:rsidR="009D3E42">
              <w:rPr>
                <w:noProof/>
                <w:webHidden/>
              </w:rPr>
              <w:t>29</w:t>
            </w:r>
            <w:r w:rsidR="009D3E42">
              <w:rPr>
                <w:noProof/>
                <w:webHidden/>
              </w:rPr>
              <w:fldChar w:fldCharType="end"/>
            </w:r>
          </w:hyperlink>
        </w:p>
        <w:p w14:paraId="1239F476" w14:textId="7B4EAE0D" w:rsidR="009D3E42" w:rsidRDefault="00DA32F2">
          <w:pPr>
            <w:pStyle w:val="TOC2"/>
            <w:tabs>
              <w:tab w:val="left" w:pos="880"/>
              <w:tab w:val="right" w:leader="dot" w:pos="9350"/>
            </w:tabs>
            <w:rPr>
              <w:rFonts w:eastAsiaTheme="minorEastAsia"/>
              <w:i w:val="0"/>
              <w:iCs w:val="0"/>
              <w:noProof/>
              <w:sz w:val="22"/>
              <w:szCs w:val="22"/>
            </w:rPr>
          </w:pPr>
          <w:hyperlink w:anchor="_Toc529421261" w:history="1">
            <w:r w:rsidR="009D3E42" w:rsidRPr="00A94229">
              <w:rPr>
                <w:rStyle w:val="Hyperlink"/>
                <w:noProof/>
              </w:rPr>
              <w:t>6.1</w:t>
            </w:r>
            <w:r w:rsidR="009D3E42">
              <w:rPr>
                <w:rFonts w:eastAsiaTheme="minorEastAsia"/>
                <w:i w:val="0"/>
                <w:iCs w:val="0"/>
                <w:noProof/>
                <w:sz w:val="22"/>
                <w:szCs w:val="22"/>
              </w:rPr>
              <w:tab/>
            </w:r>
            <w:r w:rsidR="009D3E42" w:rsidRPr="00A94229">
              <w:rPr>
                <w:rStyle w:val="Hyperlink"/>
                <w:noProof/>
              </w:rPr>
              <w:t>Rules Registry Dashboard</w:t>
            </w:r>
            <w:r w:rsidR="009D3E42">
              <w:rPr>
                <w:noProof/>
                <w:webHidden/>
              </w:rPr>
              <w:tab/>
            </w:r>
            <w:r w:rsidR="009D3E42">
              <w:rPr>
                <w:noProof/>
                <w:webHidden/>
              </w:rPr>
              <w:fldChar w:fldCharType="begin"/>
            </w:r>
            <w:r w:rsidR="009D3E42">
              <w:rPr>
                <w:noProof/>
                <w:webHidden/>
              </w:rPr>
              <w:instrText xml:space="preserve"> PAGEREF _Toc529421261 \h </w:instrText>
            </w:r>
            <w:r w:rsidR="009D3E42">
              <w:rPr>
                <w:noProof/>
                <w:webHidden/>
              </w:rPr>
            </w:r>
            <w:r w:rsidR="009D3E42">
              <w:rPr>
                <w:noProof/>
                <w:webHidden/>
              </w:rPr>
              <w:fldChar w:fldCharType="separate"/>
            </w:r>
            <w:r w:rsidR="009D3E42">
              <w:rPr>
                <w:noProof/>
                <w:webHidden/>
              </w:rPr>
              <w:t>29</w:t>
            </w:r>
            <w:r w:rsidR="009D3E42">
              <w:rPr>
                <w:noProof/>
                <w:webHidden/>
              </w:rPr>
              <w:fldChar w:fldCharType="end"/>
            </w:r>
          </w:hyperlink>
        </w:p>
        <w:p w14:paraId="54641AB9" w14:textId="4D80C668" w:rsidR="009D3E42" w:rsidRDefault="00DA32F2">
          <w:pPr>
            <w:pStyle w:val="TOC2"/>
            <w:tabs>
              <w:tab w:val="left" w:pos="880"/>
              <w:tab w:val="right" w:leader="dot" w:pos="9350"/>
            </w:tabs>
            <w:rPr>
              <w:rFonts w:eastAsiaTheme="minorEastAsia"/>
              <w:i w:val="0"/>
              <w:iCs w:val="0"/>
              <w:noProof/>
              <w:sz w:val="22"/>
              <w:szCs w:val="22"/>
            </w:rPr>
          </w:pPr>
          <w:hyperlink w:anchor="_Toc529421262" w:history="1">
            <w:r w:rsidR="009D3E42" w:rsidRPr="00A94229">
              <w:rPr>
                <w:rStyle w:val="Hyperlink"/>
                <w:noProof/>
              </w:rPr>
              <w:t>6.2</w:t>
            </w:r>
            <w:r w:rsidR="009D3E42">
              <w:rPr>
                <w:rFonts w:eastAsiaTheme="minorEastAsia"/>
                <w:i w:val="0"/>
                <w:iCs w:val="0"/>
                <w:noProof/>
                <w:sz w:val="22"/>
                <w:szCs w:val="22"/>
              </w:rPr>
              <w:tab/>
            </w:r>
            <w:r w:rsidR="009D3E42" w:rsidRPr="00A94229">
              <w:rPr>
                <w:rStyle w:val="Hyperlink"/>
                <w:noProof/>
              </w:rPr>
              <w:t>Creating a new rule</w:t>
            </w:r>
            <w:r w:rsidR="009D3E42">
              <w:rPr>
                <w:noProof/>
                <w:webHidden/>
              </w:rPr>
              <w:tab/>
            </w:r>
            <w:r w:rsidR="009D3E42">
              <w:rPr>
                <w:noProof/>
                <w:webHidden/>
              </w:rPr>
              <w:fldChar w:fldCharType="begin"/>
            </w:r>
            <w:r w:rsidR="009D3E42">
              <w:rPr>
                <w:noProof/>
                <w:webHidden/>
              </w:rPr>
              <w:instrText xml:space="preserve"> PAGEREF _Toc529421262 \h </w:instrText>
            </w:r>
            <w:r w:rsidR="009D3E42">
              <w:rPr>
                <w:noProof/>
                <w:webHidden/>
              </w:rPr>
            </w:r>
            <w:r w:rsidR="009D3E42">
              <w:rPr>
                <w:noProof/>
                <w:webHidden/>
              </w:rPr>
              <w:fldChar w:fldCharType="separate"/>
            </w:r>
            <w:r w:rsidR="009D3E42">
              <w:rPr>
                <w:noProof/>
                <w:webHidden/>
              </w:rPr>
              <w:t>30</w:t>
            </w:r>
            <w:r w:rsidR="009D3E42">
              <w:rPr>
                <w:noProof/>
                <w:webHidden/>
              </w:rPr>
              <w:fldChar w:fldCharType="end"/>
            </w:r>
          </w:hyperlink>
        </w:p>
        <w:p w14:paraId="1F620C77" w14:textId="029C1839" w:rsidR="009D3E42" w:rsidRDefault="00DA32F2">
          <w:pPr>
            <w:pStyle w:val="TOC2"/>
            <w:tabs>
              <w:tab w:val="left" w:pos="880"/>
              <w:tab w:val="right" w:leader="dot" w:pos="9350"/>
            </w:tabs>
            <w:rPr>
              <w:rFonts w:eastAsiaTheme="minorEastAsia"/>
              <w:i w:val="0"/>
              <w:iCs w:val="0"/>
              <w:noProof/>
              <w:sz w:val="22"/>
              <w:szCs w:val="22"/>
            </w:rPr>
          </w:pPr>
          <w:hyperlink w:anchor="_Toc529421263" w:history="1">
            <w:r w:rsidR="009D3E42" w:rsidRPr="00A94229">
              <w:rPr>
                <w:rStyle w:val="Hyperlink"/>
                <w:rFonts w:eastAsia="Times New Roman"/>
                <w:noProof/>
              </w:rPr>
              <w:t>6.3</w:t>
            </w:r>
            <w:r w:rsidR="009D3E42">
              <w:rPr>
                <w:rFonts w:eastAsiaTheme="minorEastAsia"/>
                <w:i w:val="0"/>
                <w:iCs w:val="0"/>
                <w:noProof/>
                <w:sz w:val="22"/>
                <w:szCs w:val="22"/>
              </w:rPr>
              <w:tab/>
            </w:r>
            <w:r w:rsidR="009D3E42" w:rsidRPr="00A94229">
              <w:rPr>
                <w:rStyle w:val="Hyperlink"/>
                <w:rFonts w:eastAsia="Times New Roman"/>
                <w:noProof/>
              </w:rPr>
              <w:t>Testing Rule 2</w:t>
            </w:r>
            <w:r w:rsidR="009D3E42">
              <w:rPr>
                <w:noProof/>
                <w:webHidden/>
              </w:rPr>
              <w:tab/>
            </w:r>
            <w:r w:rsidR="009D3E42">
              <w:rPr>
                <w:noProof/>
                <w:webHidden/>
              </w:rPr>
              <w:fldChar w:fldCharType="begin"/>
            </w:r>
            <w:r w:rsidR="009D3E42">
              <w:rPr>
                <w:noProof/>
                <w:webHidden/>
              </w:rPr>
              <w:instrText xml:space="preserve"> PAGEREF _Toc529421263 \h </w:instrText>
            </w:r>
            <w:r w:rsidR="009D3E42">
              <w:rPr>
                <w:noProof/>
                <w:webHidden/>
              </w:rPr>
            </w:r>
            <w:r w:rsidR="009D3E42">
              <w:rPr>
                <w:noProof/>
                <w:webHidden/>
              </w:rPr>
              <w:fldChar w:fldCharType="separate"/>
            </w:r>
            <w:r w:rsidR="009D3E42">
              <w:rPr>
                <w:noProof/>
                <w:webHidden/>
              </w:rPr>
              <w:t>31</w:t>
            </w:r>
            <w:r w:rsidR="009D3E42">
              <w:rPr>
                <w:noProof/>
                <w:webHidden/>
              </w:rPr>
              <w:fldChar w:fldCharType="end"/>
            </w:r>
          </w:hyperlink>
        </w:p>
        <w:p w14:paraId="0F85023B" w14:textId="4B679DEF" w:rsidR="009D3E42" w:rsidRDefault="00DA32F2">
          <w:pPr>
            <w:pStyle w:val="TOC1"/>
            <w:tabs>
              <w:tab w:val="left" w:pos="1100"/>
              <w:tab w:val="right" w:leader="dot" w:pos="9350"/>
            </w:tabs>
            <w:rPr>
              <w:rFonts w:eastAsiaTheme="minorEastAsia"/>
              <w:b w:val="0"/>
              <w:bCs w:val="0"/>
              <w:noProof/>
              <w:sz w:val="22"/>
              <w:szCs w:val="22"/>
            </w:rPr>
          </w:pPr>
          <w:hyperlink w:anchor="_Toc529421264" w:history="1">
            <w:r w:rsidR="009D3E42" w:rsidRPr="00A94229">
              <w:rPr>
                <w:rStyle w:val="Hyperlink"/>
                <w:noProof/>
              </w:rPr>
              <w:t>Chapter 7</w:t>
            </w:r>
            <w:r w:rsidR="009D3E42">
              <w:rPr>
                <w:rFonts w:eastAsiaTheme="minorEastAsia"/>
                <w:b w:val="0"/>
                <w:bCs w:val="0"/>
                <w:noProof/>
                <w:sz w:val="22"/>
                <w:szCs w:val="22"/>
              </w:rPr>
              <w:tab/>
            </w:r>
            <w:r w:rsidR="009D3E42" w:rsidRPr="00A94229">
              <w:rPr>
                <w:rStyle w:val="Hyperlink"/>
                <w:noProof/>
              </w:rPr>
              <w:t>Example: Setting Up Rule #3</w:t>
            </w:r>
            <w:r w:rsidR="009D3E42">
              <w:rPr>
                <w:noProof/>
                <w:webHidden/>
              </w:rPr>
              <w:tab/>
            </w:r>
            <w:r w:rsidR="009D3E42">
              <w:rPr>
                <w:noProof/>
                <w:webHidden/>
              </w:rPr>
              <w:fldChar w:fldCharType="begin"/>
            </w:r>
            <w:r w:rsidR="009D3E42">
              <w:rPr>
                <w:noProof/>
                <w:webHidden/>
              </w:rPr>
              <w:instrText xml:space="preserve"> PAGEREF _Toc529421264 \h </w:instrText>
            </w:r>
            <w:r w:rsidR="009D3E42">
              <w:rPr>
                <w:noProof/>
                <w:webHidden/>
              </w:rPr>
            </w:r>
            <w:r w:rsidR="009D3E42">
              <w:rPr>
                <w:noProof/>
                <w:webHidden/>
              </w:rPr>
              <w:fldChar w:fldCharType="separate"/>
            </w:r>
            <w:r w:rsidR="009D3E42">
              <w:rPr>
                <w:noProof/>
                <w:webHidden/>
              </w:rPr>
              <w:t>32</w:t>
            </w:r>
            <w:r w:rsidR="009D3E42">
              <w:rPr>
                <w:noProof/>
                <w:webHidden/>
              </w:rPr>
              <w:fldChar w:fldCharType="end"/>
            </w:r>
          </w:hyperlink>
        </w:p>
        <w:p w14:paraId="7CB35278" w14:textId="42B8FD87" w:rsidR="009D3E42" w:rsidRDefault="00DA32F2">
          <w:pPr>
            <w:pStyle w:val="TOC2"/>
            <w:tabs>
              <w:tab w:val="left" w:pos="880"/>
              <w:tab w:val="right" w:leader="dot" w:pos="9350"/>
            </w:tabs>
            <w:rPr>
              <w:rFonts w:eastAsiaTheme="minorEastAsia"/>
              <w:i w:val="0"/>
              <w:iCs w:val="0"/>
              <w:noProof/>
              <w:sz w:val="22"/>
              <w:szCs w:val="22"/>
            </w:rPr>
          </w:pPr>
          <w:hyperlink w:anchor="_Toc529421265" w:history="1">
            <w:r w:rsidR="009D3E42" w:rsidRPr="00A94229">
              <w:rPr>
                <w:rStyle w:val="Hyperlink"/>
                <w:noProof/>
              </w:rPr>
              <w:t>7.1</w:t>
            </w:r>
            <w:r w:rsidR="009D3E42">
              <w:rPr>
                <w:rFonts w:eastAsiaTheme="minorEastAsia"/>
                <w:i w:val="0"/>
                <w:iCs w:val="0"/>
                <w:noProof/>
                <w:sz w:val="22"/>
                <w:szCs w:val="22"/>
              </w:rPr>
              <w:tab/>
            </w:r>
            <w:r w:rsidR="009D3E42" w:rsidRPr="00A94229">
              <w:rPr>
                <w:rStyle w:val="Hyperlink"/>
                <w:noProof/>
              </w:rPr>
              <w:t>Create Rule 3</w:t>
            </w:r>
            <w:r w:rsidR="009D3E42">
              <w:rPr>
                <w:noProof/>
                <w:webHidden/>
              </w:rPr>
              <w:tab/>
            </w:r>
            <w:r w:rsidR="009D3E42">
              <w:rPr>
                <w:noProof/>
                <w:webHidden/>
              </w:rPr>
              <w:fldChar w:fldCharType="begin"/>
            </w:r>
            <w:r w:rsidR="009D3E42">
              <w:rPr>
                <w:noProof/>
                <w:webHidden/>
              </w:rPr>
              <w:instrText xml:space="preserve"> PAGEREF _Toc529421265 \h </w:instrText>
            </w:r>
            <w:r w:rsidR="009D3E42">
              <w:rPr>
                <w:noProof/>
                <w:webHidden/>
              </w:rPr>
            </w:r>
            <w:r w:rsidR="009D3E42">
              <w:rPr>
                <w:noProof/>
                <w:webHidden/>
              </w:rPr>
              <w:fldChar w:fldCharType="separate"/>
            </w:r>
            <w:r w:rsidR="009D3E42">
              <w:rPr>
                <w:noProof/>
                <w:webHidden/>
              </w:rPr>
              <w:t>32</w:t>
            </w:r>
            <w:r w:rsidR="009D3E42">
              <w:rPr>
                <w:noProof/>
                <w:webHidden/>
              </w:rPr>
              <w:fldChar w:fldCharType="end"/>
            </w:r>
          </w:hyperlink>
        </w:p>
        <w:p w14:paraId="066FB8EA" w14:textId="64CD1107" w:rsidR="009D3E42" w:rsidRDefault="00DA32F2">
          <w:pPr>
            <w:pStyle w:val="TOC2"/>
            <w:tabs>
              <w:tab w:val="left" w:pos="880"/>
              <w:tab w:val="right" w:leader="dot" w:pos="9350"/>
            </w:tabs>
            <w:rPr>
              <w:rFonts w:eastAsiaTheme="minorEastAsia"/>
              <w:i w:val="0"/>
              <w:iCs w:val="0"/>
              <w:noProof/>
              <w:sz w:val="22"/>
              <w:szCs w:val="22"/>
            </w:rPr>
          </w:pPr>
          <w:hyperlink w:anchor="_Toc529421266" w:history="1">
            <w:r w:rsidR="009D3E42" w:rsidRPr="00A94229">
              <w:rPr>
                <w:rStyle w:val="Hyperlink"/>
                <w:noProof/>
              </w:rPr>
              <w:t>7.2</w:t>
            </w:r>
            <w:r w:rsidR="009D3E42">
              <w:rPr>
                <w:rFonts w:eastAsiaTheme="minorEastAsia"/>
                <w:i w:val="0"/>
                <w:iCs w:val="0"/>
                <w:noProof/>
                <w:sz w:val="22"/>
                <w:szCs w:val="22"/>
              </w:rPr>
              <w:tab/>
            </w:r>
            <w:r w:rsidR="009D3E42" w:rsidRPr="00A94229">
              <w:rPr>
                <w:rStyle w:val="Hyperlink"/>
                <w:noProof/>
              </w:rPr>
              <w:t>Testing Rule 3</w:t>
            </w:r>
            <w:r w:rsidR="009D3E42">
              <w:rPr>
                <w:noProof/>
                <w:webHidden/>
              </w:rPr>
              <w:tab/>
            </w:r>
            <w:r w:rsidR="009D3E42">
              <w:rPr>
                <w:noProof/>
                <w:webHidden/>
              </w:rPr>
              <w:fldChar w:fldCharType="begin"/>
            </w:r>
            <w:r w:rsidR="009D3E42">
              <w:rPr>
                <w:noProof/>
                <w:webHidden/>
              </w:rPr>
              <w:instrText xml:space="preserve"> PAGEREF _Toc529421266 \h </w:instrText>
            </w:r>
            <w:r w:rsidR="009D3E42">
              <w:rPr>
                <w:noProof/>
                <w:webHidden/>
              </w:rPr>
            </w:r>
            <w:r w:rsidR="009D3E42">
              <w:rPr>
                <w:noProof/>
                <w:webHidden/>
              </w:rPr>
              <w:fldChar w:fldCharType="separate"/>
            </w:r>
            <w:r w:rsidR="009D3E42">
              <w:rPr>
                <w:noProof/>
                <w:webHidden/>
              </w:rPr>
              <w:t>33</w:t>
            </w:r>
            <w:r w:rsidR="009D3E42">
              <w:rPr>
                <w:noProof/>
                <w:webHidden/>
              </w:rPr>
              <w:fldChar w:fldCharType="end"/>
            </w:r>
          </w:hyperlink>
        </w:p>
        <w:p w14:paraId="07158B1B" w14:textId="33217D3E" w:rsidR="009D3E42" w:rsidRDefault="00DA32F2">
          <w:pPr>
            <w:pStyle w:val="TOC1"/>
            <w:tabs>
              <w:tab w:val="right" w:leader="dot" w:pos="9350"/>
            </w:tabs>
            <w:rPr>
              <w:rFonts w:eastAsiaTheme="minorEastAsia"/>
              <w:b w:val="0"/>
              <w:bCs w:val="0"/>
              <w:noProof/>
              <w:sz w:val="22"/>
              <w:szCs w:val="22"/>
            </w:rPr>
          </w:pPr>
          <w:hyperlink w:anchor="_Toc529421267" w:history="1">
            <w:r w:rsidR="009D3E42" w:rsidRPr="00A94229">
              <w:rPr>
                <w:rStyle w:val="Hyperlink"/>
                <w:rFonts w:eastAsia="Times New Roman"/>
                <w:noProof/>
              </w:rPr>
              <w:t>Appendix A: AXOOM Gate Navigation Icons</w:t>
            </w:r>
            <w:r w:rsidR="009D3E42">
              <w:rPr>
                <w:noProof/>
                <w:webHidden/>
              </w:rPr>
              <w:tab/>
            </w:r>
            <w:r w:rsidR="009D3E42">
              <w:rPr>
                <w:noProof/>
                <w:webHidden/>
              </w:rPr>
              <w:fldChar w:fldCharType="begin"/>
            </w:r>
            <w:r w:rsidR="009D3E42">
              <w:rPr>
                <w:noProof/>
                <w:webHidden/>
              </w:rPr>
              <w:instrText xml:space="preserve"> PAGEREF _Toc529421267 \h </w:instrText>
            </w:r>
            <w:r w:rsidR="009D3E42">
              <w:rPr>
                <w:noProof/>
                <w:webHidden/>
              </w:rPr>
            </w:r>
            <w:r w:rsidR="009D3E42">
              <w:rPr>
                <w:noProof/>
                <w:webHidden/>
              </w:rPr>
              <w:fldChar w:fldCharType="separate"/>
            </w:r>
            <w:r w:rsidR="009D3E42">
              <w:rPr>
                <w:noProof/>
                <w:webHidden/>
              </w:rPr>
              <w:t>35</w:t>
            </w:r>
            <w:r w:rsidR="009D3E42">
              <w:rPr>
                <w:noProof/>
                <w:webHidden/>
              </w:rPr>
              <w:fldChar w:fldCharType="end"/>
            </w:r>
          </w:hyperlink>
        </w:p>
        <w:p w14:paraId="608630B8" w14:textId="7EC3C865" w:rsidR="009D3E42" w:rsidRDefault="00DA32F2">
          <w:pPr>
            <w:pStyle w:val="TOC1"/>
            <w:tabs>
              <w:tab w:val="right" w:leader="dot" w:pos="9350"/>
            </w:tabs>
            <w:rPr>
              <w:rFonts w:eastAsiaTheme="minorEastAsia"/>
              <w:b w:val="0"/>
              <w:bCs w:val="0"/>
              <w:noProof/>
              <w:sz w:val="22"/>
              <w:szCs w:val="22"/>
            </w:rPr>
          </w:pPr>
          <w:hyperlink w:anchor="_Toc529421268" w:history="1">
            <w:r w:rsidR="009D3E42" w:rsidRPr="00A94229">
              <w:rPr>
                <w:rStyle w:val="Hyperlink"/>
                <w:noProof/>
              </w:rPr>
              <w:t>Appendix B: System Log Messages for The Rules Engine</w:t>
            </w:r>
            <w:r w:rsidR="009D3E42">
              <w:rPr>
                <w:noProof/>
                <w:webHidden/>
              </w:rPr>
              <w:tab/>
            </w:r>
            <w:r w:rsidR="009D3E42">
              <w:rPr>
                <w:noProof/>
                <w:webHidden/>
              </w:rPr>
              <w:fldChar w:fldCharType="begin"/>
            </w:r>
            <w:r w:rsidR="009D3E42">
              <w:rPr>
                <w:noProof/>
                <w:webHidden/>
              </w:rPr>
              <w:instrText xml:space="preserve"> PAGEREF _Toc529421268 \h </w:instrText>
            </w:r>
            <w:r w:rsidR="009D3E42">
              <w:rPr>
                <w:noProof/>
                <w:webHidden/>
              </w:rPr>
            </w:r>
            <w:r w:rsidR="009D3E42">
              <w:rPr>
                <w:noProof/>
                <w:webHidden/>
              </w:rPr>
              <w:fldChar w:fldCharType="separate"/>
            </w:r>
            <w:r w:rsidR="009D3E42">
              <w:rPr>
                <w:noProof/>
                <w:webHidden/>
              </w:rPr>
              <w:t>36</w:t>
            </w:r>
            <w:r w:rsidR="009D3E42">
              <w:rPr>
                <w:noProof/>
                <w:webHidden/>
              </w:rPr>
              <w:fldChar w:fldCharType="end"/>
            </w:r>
          </w:hyperlink>
        </w:p>
        <w:p w14:paraId="1707FF9A" w14:textId="673ADEB4" w:rsidR="009D3E42" w:rsidRDefault="00DA32F2">
          <w:pPr>
            <w:pStyle w:val="TOC1"/>
            <w:tabs>
              <w:tab w:val="right" w:leader="dot" w:pos="9350"/>
            </w:tabs>
            <w:rPr>
              <w:rFonts w:eastAsiaTheme="minorEastAsia"/>
              <w:b w:val="0"/>
              <w:bCs w:val="0"/>
              <w:noProof/>
              <w:sz w:val="22"/>
              <w:szCs w:val="22"/>
            </w:rPr>
          </w:pPr>
          <w:hyperlink w:anchor="_Toc529421269" w:history="1">
            <w:r w:rsidR="009D3E42" w:rsidRPr="00A94229">
              <w:rPr>
                <w:rStyle w:val="Hyperlink"/>
                <w:noProof/>
              </w:rPr>
              <w:t>Appendix C: Messaging Plugin Configuration</w:t>
            </w:r>
            <w:r w:rsidR="009D3E42">
              <w:rPr>
                <w:noProof/>
                <w:webHidden/>
              </w:rPr>
              <w:tab/>
            </w:r>
            <w:r w:rsidR="009D3E42">
              <w:rPr>
                <w:noProof/>
                <w:webHidden/>
              </w:rPr>
              <w:fldChar w:fldCharType="begin"/>
            </w:r>
            <w:r w:rsidR="009D3E42">
              <w:rPr>
                <w:noProof/>
                <w:webHidden/>
              </w:rPr>
              <w:instrText xml:space="preserve"> PAGEREF _Toc529421269 \h </w:instrText>
            </w:r>
            <w:r w:rsidR="009D3E42">
              <w:rPr>
                <w:noProof/>
                <w:webHidden/>
              </w:rPr>
            </w:r>
            <w:r w:rsidR="009D3E42">
              <w:rPr>
                <w:noProof/>
                <w:webHidden/>
              </w:rPr>
              <w:fldChar w:fldCharType="separate"/>
            </w:r>
            <w:r w:rsidR="009D3E42">
              <w:rPr>
                <w:noProof/>
                <w:webHidden/>
              </w:rPr>
              <w:t>37</w:t>
            </w:r>
            <w:r w:rsidR="009D3E42">
              <w:rPr>
                <w:noProof/>
                <w:webHidden/>
              </w:rPr>
              <w:fldChar w:fldCharType="end"/>
            </w:r>
          </w:hyperlink>
        </w:p>
        <w:p w14:paraId="39E7A897" w14:textId="76D7909D" w:rsidR="002D2EFA" w:rsidRPr="00365DE1" w:rsidRDefault="002D2EFA" w:rsidP="00365DE1">
          <w:pPr>
            <w:pStyle w:val="TOC1"/>
            <w:tabs>
              <w:tab w:val="right" w:leader="dot" w:pos="9350"/>
            </w:tabs>
            <w:rPr>
              <w:rFonts w:eastAsiaTheme="minorEastAsia"/>
              <w:b w:val="0"/>
              <w:bCs w:val="0"/>
              <w:noProof/>
              <w:sz w:val="22"/>
              <w:szCs w:val="22"/>
            </w:rPr>
          </w:pPr>
          <w:r>
            <w:rPr>
              <w:b w:val="0"/>
              <w:bCs w:val="0"/>
              <w:noProof/>
            </w:rPr>
            <w:fldChar w:fldCharType="end"/>
          </w:r>
        </w:p>
      </w:sdtContent>
    </w:sdt>
    <w:p w14:paraId="36292BD2" w14:textId="7D595C7E" w:rsidR="00A36760" w:rsidRDefault="00D7102A" w:rsidP="00A36760">
      <w:pPr>
        <w:pStyle w:val="Heading1"/>
        <w:rPr>
          <w:rFonts w:eastAsia="Times New Roman"/>
        </w:rPr>
      </w:pPr>
      <w:bookmarkStart w:id="1" w:name="_Toc529421234"/>
      <w:r>
        <w:rPr>
          <w:rFonts w:eastAsia="Times New Roman"/>
        </w:rPr>
        <w:lastRenderedPageBreak/>
        <w:t>Introduction to AXOOM Gate Plugins</w:t>
      </w:r>
      <w:bookmarkEnd w:id="1"/>
    </w:p>
    <w:p w14:paraId="21A8E114" w14:textId="1BC4D26C" w:rsidR="002D2EFA" w:rsidRDefault="002D2EFA" w:rsidP="002D2EFA">
      <w:pPr>
        <w:spacing w:after="0" w:line="240" w:lineRule="auto"/>
        <w:rPr>
          <w:rFonts w:ascii="Calibri" w:eastAsia="Times New Roman" w:hAnsi="Calibri" w:cs="Calibri"/>
          <w:color w:val="000000"/>
        </w:rPr>
      </w:pPr>
    </w:p>
    <w:p w14:paraId="68C948E2" w14:textId="39463D51" w:rsidR="007423C9" w:rsidRDefault="00D7102A" w:rsidP="009E3CD9">
      <w:pPr>
        <w:pStyle w:val="Heading2"/>
        <w:keepNext/>
        <w:rPr>
          <w:rFonts w:eastAsia="Times New Roman"/>
        </w:rPr>
      </w:pPr>
      <w:bookmarkStart w:id="2" w:name="_Toc529421235"/>
      <w:r>
        <w:rPr>
          <w:rFonts w:eastAsia="Times New Roman"/>
        </w:rPr>
        <w:t>Overview</w:t>
      </w:r>
      <w:bookmarkEnd w:id="2"/>
    </w:p>
    <w:p w14:paraId="58B45A12" w14:textId="21902C36" w:rsidR="007423C9" w:rsidRDefault="007423C9" w:rsidP="002D2EFA">
      <w:pPr>
        <w:spacing w:after="0" w:line="240" w:lineRule="auto"/>
        <w:rPr>
          <w:rFonts w:ascii="Calibri" w:eastAsia="Times New Roman" w:hAnsi="Calibri" w:cs="Calibri"/>
          <w:color w:val="000000"/>
        </w:rPr>
      </w:pPr>
      <w:r>
        <w:rPr>
          <w:rFonts w:ascii="Calibri" w:eastAsia="Times New Roman" w:hAnsi="Calibri" w:cs="Calibri"/>
          <w:color w:val="000000"/>
        </w:rPr>
        <w:t xml:space="preserve">This document </w:t>
      </w:r>
      <w:r w:rsidR="00A60177">
        <w:rPr>
          <w:rFonts w:ascii="Calibri" w:eastAsia="Times New Roman" w:hAnsi="Calibri" w:cs="Calibri"/>
          <w:color w:val="000000"/>
        </w:rPr>
        <w:t xml:space="preserve">covers </w:t>
      </w:r>
      <w:r>
        <w:rPr>
          <w:rFonts w:ascii="Calibri" w:eastAsia="Times New Roman" w:hAnsi="Calibri" w:cs="Calibri"/>
          <w:color w:val="000000"/>
        </w:rPr>
        <w:t xml:space="preserve">configuring </w:t>
      </w:r>
      <w:r w:rsidR="00401A5E">
        <w:rPr>
          <w:rFonts w:ascii="Calibri" w:eastAsia="Times New Roman" w:hAnsi="Calibri" w:cs="Calibri"/>
          <w:color w:val="000000"/>
        </w:rPr>
        <w:t xml:space="preserve">the </w:t>
      </w:r>
      <w:r w:rsidR="000D6F68">
        <w:rPr>
          <w:rFonts w:ascii="Calibri" w:eastAsia="Times New Roman" w:hAnsi="Calibri" w:cs="Calibri"/>
          <w:color w:val="000000"/>
        </w:rPr>
        <w:t xml:space="preserve">Rules Engine </w:t>
      </w:r>
      <w:r>
        <w:rPr>
          <w:rFonts w:ascii="Calibri" w:eastAsia="Times New Roman" w:hAnsi="Calibri" w:cs="Calibri"/>
          <w:color w:val="000000"/>
        </w:rPr>
        <w:t xml:space="preserve">plugin </w:t>
      </w:r>
      <w:r w:rsidR="00A60177">
        <w:rPr>
          <w:rFonts w:ascii="Calibri" w:eastAsia="Times New Roman" w:hAnsi="Calibri" w:cs="Calibri"/>
          <w:color w:val="000000"/>
        </w:rPr>
        <w:t xml:space="preserve">running in </w:t>
      </w:r>
      <w:r w:rsidR="00773F91">
        <w:rPr>
          <w:rFonts w:ascii="Calibri" w:eastAsia="Times New Roman" w:hAnsi="Calibri" w:cs="Calibri"/>
          <w:color w:val="000000"/>
        </w:rPr>
        <w:t>AXOOM Gate</w:t>
      </w:r>
      <w:r w:rsidR="00A60177">
        <w:rPr>
          <w:rFonts w:ascii="Calibri" w:eastAsia="Times New Roman" w:hAnsi="Calibri" w:cs="Calibri"/>
          <w:color w:val="000000"/>
        </w:rPr>
        <w:t xml:space="preserve"> (</w:t>
      </w:r>
      <w:r>
        <w:rPr>
          <w:rFonts w:ascii="Calibri" w:eastAsia="Times New Roman" w:hAnsi="Calibri" w:cs="Calibri"/>
          <w:color w:val="000000"/>
        </w:rPr>
        <w:t>and compatible platforms</w:t>
      </w:r>
      <w:r w:rsidR="00A60177">
        <w:rPr>
          <w:rFonts w:ascii="Calibri" w:eastAsia="Times New Roman" w:hAnsi="Calibri" w:cs="Calibri"/>
          <w:color w:val="000000"/>
        </w:rPr>
        <w:t>)</w:t>
      </w:r>
      <w:r>
        <w:rPr>
          <w:rFonts w:ascii="Calibri" w:eastAsia="Times New Roman" w:hAnsi="Calibri" w:cs="Calibri"/>
          <w:color w:val="000000"/>
        </w:rPr>
        <w:t>.</w:t>
      </w:r>
    </w:p>
    <w:p w14:paraId="32FCD974" w14:textId="292EF5B5" w:rsidR="00006857" w:rsidRDefault="00006857" w:rsidP="002D2EFA">
      <w:pPr>
        <w:spacing w:after="0" w:line="240" w:lineRule="auto"/>
        <w:rPr>
          <w:rFonts w:ascii="Calibri" w:eastAsia="Times New Roman" w:hAnsi="Calibri" w:cs="Calibri"/>
          <w:color w:val="000000"/>
        </w:rPr>
      </w:pPr>
    </w:p>
    <w:p w14:paraId="0994EDEF" w14:textId="3192C5AE" w:rsidR="00006857" w:rsidRDefault="00DA2638" w:rsidP="008D3CF4">
      <w:pPr>
        <w:pStyle w:val="Sidebar"/>
        <w:spacing w:after="0"/>
        <w:ind w:left="1080"/>
      </w:pPr>
      <w:r>
        <w:t xml:space="preserve">Note: This configuration guide assumes </w:t>
      </w:r>
      <w:r w:rsidR="00F44556">
        <w:t xml:space="preserve">these </w:t>
      </w:r>
      <w:r>
        <w:t>plugins</w:t>
      </w:r>
      <w:r w:rsidR="00F44556">
        <w:t xml:space="preserve"> are running</w:t>
      </w:r>
      <w:r>
        <w:t>:</w:t>
      </w:r>
    </w:p>
    <w:p w14:paraId="4C543EF1" w14:textId="77777777" w:rsidR="00F44556" w:rsidRPr="00DA2638" w:rsidRDefault="00F44556" w:rsidP="00F44556">
      <w:pPr>
        <w:pStyle w:val="Sidebar"/>
        <w:numPr>
          <w:ilvl w:val="0"/>
          <w:numId w:val="6"/>
        </w:numPr>
        <w:spacing w:after="0"/>
      </w:pPr>
      <w:r>
        <w:t>Rules Engine plugin</w:t>
      </w:r>
    </w:p>
    <w:p w14:paraId="37DB3283" w14:textId="4B6D69C8" w:rsidR="00DA2638" w:rsidRDefault="00DA2638" w:rsidP="005411B3">
      <w:pPr>
        <w:pStyle w:val="Sidebar"/>
        <w:numPr>
          <w:ilvl w:val="0"/>
          <w:numId w:val="6"/>
        </w:numPr>
        <w:spacing w:after="0"/>
      </w:pPr>
      <w:r>
        <w:t>Messaging plugin</w:t>
      </w:r>
    </w:p>
    <w:p w14:paraId="3F8002BC" w14:textId="6DCCB6D7" w:rsidR="00DA2638" w:rsidRDefault="00DA2638" w:rsidP="005411B3">
      <w:pPr>
        <w:pStyle w:val="Sidebar"/>
        <w:numPr>
          <w:ilvl w:val="0"/>
          <w:numId w:val="6"/>
        </w:numPr>
        <w:spacing w:after="0"/>
      </w:pPr>
      <w:r>
        <w:t>Virtual Things plugin</w:t>
      </w:r>
    </w:p>
    <w:p w14:paraId="1987F5B8" w14:textId="60490BFB" w:rsidR="00505B13" w:rsidRDefault="00505B13" w:rsidP="002D2EFA">
      <w:pPr>
        <w:spacing w:after="0" w:line="240" w:lineRule="auto"/>
        <w:rPr>
          <w:rFonts w:ascii="Calibri" w:eastAsia="Times New Roman" w:hAnsi="Calibri" w:cs="Calibri"/>
          <w:color w:val="000000"/>
        </w:rPr>
      </w:pPr>
    </w:p>
    <w:p w14:paraId="6D5D8F45" w14:textId="4A28F4CA" w:rsidR="007423C9" w:rsidRDefault="007423C9" w:rsidP="009E3CD9">
      <w:pPr>
        <w:pStyle w:val="Heading2"/>
        <w:keepNext/>
        <w:rPr>
          <w:rFonts w:eastAsia="Times New Roman"/>
        </w:rPr>
      </w:pPr>
      <w:bookmarkStart w:id="3" w:name="_Toc529421236"/>
      <w:r>
        <w:rPr>
          <w:rFonts w:eastAsia="Times New Roman"/>
        </w:rPr>
        <w:t xml:space="preserve">About </w:t>
      </w:r>
      <w:r w:rsidR="00773F91">
        <w:rPr>
          <w:rFonts w:eastAsia="Times New Roman"/>
        </w:rPr>
        <w:t>AXOOM Gate</w:t>
      </w:r>
      <w:bookmarkEnd w:id="3"/>
    </w:p>
    <w:p w14:paraId="2E07CEFF" w14:textId="1250B1F9" w:rsidR="00C2242F" w:rsidRDefault="00773F91" w:rsidP="002D2EFA">
      <w:pPr>
        <w:spacing w:after="0" w:line="240" w:lineRule="auto"/>
        <w:rPr>
          <w:rFonts w:ascii="Calibri" w:eastAsia="Times New Roman" w:hAnsi="Calibri" w:cs="Calibri"/>
          <w:color w:val="000000"/>
        </w:rPr>
      </w:pPr>
      <w:r>
        <w:rPr>
          <w:rFonts w:ascii="Calibri" w:eastAsia="Times New Roman" w:hAnsi="Calibri" w:cs="Calibri"/>
          <w:color w:val="000000"/>
        </w:rPr>
        <w:t>AXOOM Gate</w:t>
      </w:r>
      <w:r w:rsidR="002A2445">
        <w:rPr>
          <w:rFonts w:ascii="Calibri" w:eastAsia="Times New Roman" w:hAnsi="Calibri" w:cs="Calibri"/>
          <w:color w:val="000000"/>
        </w:rPr>
        <w:t xml:space="preserve"> </w:t>
      </w:r>
      <w:r w:rsidR="002A2445" w:rsidRPr="002A2445">
        <w:rPr>
          <w:rFonts w:ascii="Calibri" w:eastAsia="Times New Roman" w:hAnsi="Calibri" w:cs="Calibri"/>
          <w:color w:val="000000"/>
        </w:rPr>
        <w:t>provide</w:t>
      </w:r>
      <w:r w:rsidR="00A60177">
        <w:rPr>
          <w:rFonts w:ascii="Calibri" w:eastAsia="Times New Roman" w:hAnsi="Calibri" w:cs="Calibri"/>
          <w:color w:val="000000"/>
        </w:rPr>
        <w:t>s</w:t>
      </w:r>
      <w:r w:rsidR="002A2445" w:rsidRPr="002A2445">
        <w:rPr>
          <w:rFonts w:ascii="Calibri" w:eastAsia="Times New Roman" w:hAnsi="Calibri" w:cs="Calibri"/>
          <w:color w:val="000000"/>
        </w:rPr>
        <w:t xml:space="preserve"> remote and mobile access to industrial production equipment in a secure, efficient, extensible manner. In the interest of operational efficiency and reduced complexity, industrial systems are often configured with data security features disabled. With its built-in, IT-friend</w:t>
      </w:r>
      <w:r w:rsidR="002A2445">
        <w:rPr>
          <w:rFonts w:ascii="Calibri" w:eastAsia="Times New Roman" w:hAnsi="Calibri" w:cs="Calibri"/>
          <w:color w:val="000000"/>
        </w:rPr>
        <w:t>ly</w:t>
      </w:r>
      <w:r w:rsidR="002A2445" w:rsidRPr="002A2445">
        <w:rPr>
          <w:rFonts w:ascii="Calibri" w:eastAsia="Times New Roman" w:hAnsi="Calibri" w:cs="Calibri"/>
          <w:color w:val="000000"/>
        </w:rPr>
        <w:t xml:space="preserve"> data security settings, </w:t>
      </w:r>
      <w:r>
        <w:rPr>
          <w:rFonts w:ascii="Calibri" w:eastAsia="Times New Roman" w:hAnsi="Calibri" w:cs="Calibri"/>
          <w:color w:val="000000"/>
        </w:rPr>
        <w:t>AXOOM Gate</w:t>
      </w:r>
      <w:r w:rsidR="002A2445">
        <w:rPr>
          <w:rFonts w:ascii="Calibri" w:eastAsia="Times New Roman" w:hAnsi="Calibri" w:cs="Calibri"/>
          <w:color w:val="000000"/>
        </w:rPr>
        <w:t xml:space="preserve"> </w:t>
      </w:r>
      <w:r w:rsidR="002A2445" w:rsidRPr="002A2445">
        <w:rPr>
          <w:rFonts w:ascii="Calibri" w:eastAsia="Times New Roman" w:hAnsi="Calibri" w:cs="Calibri"/>
          <w:color w:val="000000"/>
        </w:rPr>
        <w:t xml:space="preserve">seamlessly </w:t>
      </w:r>
      <w:r w:rsidR="00A60177">
        <w:rPr>
          <w:rFonts w:ascii="Calibri" w:eastAsia="Times New Roman" w:hAnsi="Calibri" w:cs="Calibri"/>
          <w:color w:val="000000"/>
        </w:rPr>
        <w:t xml:space="preserve">links </w:t>
      </w:r>
      <w:r w:rsidR="002A2445" w:rsidRPr="002A2445">
        <w:rPr>
          <w:rFonts w:ascii="Calibri" w:eastAsia="Times New Roman" w:hAnsi="Calibri" w:cs="Calibri"/>
          <w:color w:val="000000"/>
        </w:rPr>
        <w:t xml:space="preserve">production systems </w:t>
      </w:r>
      <w:r w:rsidR="00A60177">
        <w:rPr>
          <w:rFonts w:ascii="Calibri" w:eastAsia="Times New Roman" w:hAnsi="Calibri" w:cs="Calibri"/>
          <w:color w:val="000000"/>
        </w:rPr>
        <w:t>with</w:t>
      </w:r>
      <w:r w:rsidR="002A2445" w:rsidRPr="002A2445">
        <w:rPr>
          <w:rFonts w:ascii="Calibri" w:eastAsia="Times New Roman" w:hAnsi="Calibri" w:cs="Calibri"/>
          <w:color w:val="000000"/>
        </w:rPr>
        <w:t xml:space="preserve"> office </w:t>
      </w:r>
      <w:r w:rsidR="00A60177">
        <w:rPr>
          <w:rFonts w:ascii="Calibri" w:eastAsia="Times New Roman" w:hAnsi="Calibri" w:cs="Calibri"/>
          <w:color w:val="000000"/>
        </w:rPr>
        <w:t xml:space="preserve">and mobile </w:t>
      </w:r>
      <w:r w:rsidR="002A2445" w:rsidRPr="002A2445">
        <w:rPr>
          <w:rFonts w:ascii="Calibri" w:eastAsia="Times New Roman" w:hAnsi="Calibri" w:cs="Calibri"/>
          <w:color w:val="000000"/>
        </w:rPr>
        <w:t xml:space="preserve">systems without compromising </w:t>
      </w:r>
      <w:r w:rsidR="002A2445">
        <w:rPr>
          <w:rFonts w:ascii="Calibri" w:eastAsia="Times New Roman" w:hAnsi="Calibri" w:cs="Calibri"/>
          <w:color w:val="000000"/>
        </w:rPr>
        <w:t xml:space="preserve">either </w:t>
      </w:r>
      <w:r w:rsidR="002A2445" w:rsidRPr="002A2445">
        <w:rPr>
          <w:rFonts w:ascii="Calibri" w:eastAsia="Times New Roman" w:hAnsi="Calibri" w:cs="Calibri"/>
          <w:color w:val="000000"/>
        </w:rPr>
        <w:t>factory operation or IT data security requirements.</w:t>
      </w:r>
    </w:p>
    <w:p w14:paraId="75C1379F" w14:textId="3F09A062" w:rsidR="002A2445" w:rsidRDefault="002A2445" w:rsidP="002D2EFA">
      <w:pPr>
        <w:spacing w:after="0" w:line="240" w:lineRule="auto"/>
        <w:rPr>
          <w:rFonts w:ascii="Calibri" w:eastAsia="Times New Roman" w:hAnsi="Calibri" w:cs="Calibri"/>
          <w:color w:val="000000"/>
        </w:rPr>
      </w:pPr>
    </w:p>
    <w:p w14:paraId="6F5AAED5" w14:textId="30D62DA7" w:rsidR="009413B8" w:rsidRDefault="00A60177" w:rsidP="002D2EFA">
      <w:pPr>
        <w:spacing w:after="0" w:line="240" w:lineRule="auto"/>
        <w:rPr>
          <w:rFonts w:ascii="Calibri" w:eastAsia="Times New Roman" w:hAnsi="Calibri" w:cs="Calibri"/>
          <w:color w:val="000000"/>
        </w:rPr>
      </w:pPr>
      <w:bookmarkStart w:id="4" w:name="_Hlk509894928"/>
      <w:r>
        <w:rPr>
          <w:rFonts w:ascii="Calibri" w:eastAsia="Times New Roman" w:hAnsi="Calibri" w:cs="Calibri"/>
          <w:color w:val="000000"/>
        </w:rPr>
        <w:t xml:space="preserve">The installation folder for </w:t>
      </w:r>
      <w:r w:rsidR="009413B8">
        <w:rPr>
          <w:rFonts w:ascii="Calibri" w:eastAsia="Times New Roman" w:hAnsi="Calibri" w:cs="Calibri"/>
          <w:color w:val="000000"/>
        </w:rPr>
        <w:t xml:space="preserve">AXOOM Gate </w:t>
      </w:r>
      <w:r>
        <w:rPr>
          <w:rFonts w:ascii="Calibri" w:eastAsia="Times New Roman" w:hAnsi="Calibri" w:cs="Calibri"/>
          <w:color w:val="000000"/>
        </w:rPr>
        <w:t xml:space="preserve">in Microsoft Windows </w:t>
      </w:r>
      <w:r w:rsidR="009413B8">
        <w:rPr>
          <w:rFonts w:ascii="Calibri" w:eastAsia="Times New Roman" w:hAnsi="Calibri" w:cs="Calibri"/>
          <w:color w:val="000000"/>
        </w:rPr>
        <w:t xml:space="preserve">is: </w:t>
      </w:r>
      <w:r w:rsidR="009413B8" w:rsidRPr="009C17C3">
        <w:rPr>
          <w:rStyle w:val="CodeWordChar"/>
        </w:rPr>
        <w:t>C:\Program Files (x86)\AXOOM\AXOOM-Gate</w:t>
      </w:r>
      <w:r w:rsidR="009413B8">
        <w:rPr>
          <w:rFonts w:ascii="Calibri" w:eastAsia="Times New Roman" w:hAnsi="Calibri" w:cs="Calibri"/>
          <w:color w:val="000000"/>
        </w:rPr>
        <w:t>.</w:t>
      </w:r>
      <w:bookmarkEnd w:id="4"/>
      <w:r w:rsidR="009413B8">
        <w:rPr>
          <w:rFonts w:ascii="Calibri" w:eastAsia="Times New Roman" w:hAnsi="Calibri" w:cs="Calibri"/>
          <w:color w:val="000000"/>
        </w:rPr>
        <w:t xml:space="preserve"> The main executable program is AxoomGateService.exe, </w:t>
      </w:r>
      <w:r>
        <w:rPr>
          <w:rFonts w:ascii="Calibri" w:eastAsia="Times New Roman" w:hAnsi="Calibri" w:cs="Calibri"/>
          <w:color w:val="000000"/>
        </w:rPr>
        <w:t xml:space="preserve">which </w:t>
      </w:r>
      <w:r w:rsidR="009413B8">
        <w:rPr>
          <w:rFonts w:ascii="Calibri" w:eastAsia="Times New Roman" w:hAnsi="Calibri" w:cs="Calibri"/>
          <w:color w:val="000000"/>
        </w:rPr>
        <w:t xml:space="preserve">can run both as a Windows service (akin to a Linux daemon) as well as a command-line </w:t>
      </w:r>
      <w:r>
        <w:rPr>
          <w:rFonts w:ascii="Calibri" w:eastAsia="Times New Roman" w:hAnsi="Calibri" w:cs="Calibri"/>
          <w:color w:val="000000"/>
        </w:rPr>
        <w:t>program</w:t>
      </w:r>
      <w:r w:rsidR="009413B8">
        <w:rPr>
          <w:rFonts w:ascii="Calibri" w:eastAsia="Times New Roman" w:hAnsi="Calibri" w:cs="Calibri"/>
          <w:color w:val="000000"/>
        </w:rPr>
        <w:t>.</w:t>
      </w:r>
    </w:p>
    <w:p w14:paraId="5738CBDF" w14:textId="77777777" w:rsidR="009413B8" w:rsidRDefault="009413B8" w:rsidP="002D2EFA">
      <w:pPr>
        <w:spacing w:after="0" w:line="240" w:lineRule="auto"/>
        <w:rPr>
          <w:rFonts w:ascii="Calibri" w:eastAsia="Times New Roman" w:hAnsi="Calibri" w:cs="Calibri"/>
          <w:color w:val="000000"/>
        </w:rPr>
      </w:pPr>
    </w:p>
    <w:p w14:paraId="069F02DF" w14:textId="7D346F1A" w:rsidR="009413B8" w:rsidRDefault="009413B8" w:rsidP="009E3CD9">
      <w:pPr>
        <w:pStyle w:val="Heading2"/>
        <w:keepNext/>
        <w:rPr>
          <w:rFonts w:eastAsia="Times New Roman"/>
        </w:rPr>
      </w:pPr>
      <w:bookmarkStart w:id="5" w:name="_Toc529421237"/>
      <w:r>
        <w:rPr>
          <w:rFonts w:eastAsia="Times New Roman"/>
        </w:rPr>
        <w:t>About Plugins</w:t>
      </w:r>
      <w:bookmarkEnd w:id="5"/>
    </w:p>
    <w:p w14:paraId="178CCFE6" w14:textId="4E3FB6DB" w:rsidR="00A60177" w:rsidRDefault="009413B8" w:rsidP="002D2EFA">
      <w:pPr>
        <w:spacing w:after="0" w:line="240" w:lineRule="auto"/>
        <w:rPr>
          <w:rFonts w:ascii="Calibri" w:eastAsia="Times New Roman" w:hAnsi="Calibri" w:cs="Calibri"/>
          <w:color w:val="000000"/>
        </w:rPr>
      </w:pPr>
      <w:r>
        <w:rPr>
          <w:rFonts w:ascii="Calibri" w:eastAsia="Times New Roman" w:hAnsi="Calibri" w:cs="Calibri"/>
          <w:color w:val="000000"/>
        </w:rPr>
        <w:t xml:space="preserve">An AXOOM Gate plugin is a dynamic-link library (DLL) built with the C-Labs™ C-DEngine™ SDK. </w:t>
      </w:r>
      <w:r w:rsidR="00A60177">
        <w:rPr>
          <w:rFonts w:ascii="Calibri" w:eastAsia="Times New Roman" w:hAnsi="Calibri" w:cs="Calibri"/>
          <w:color w:val="000000"/>
        </w:rPr>
        <w:t>P</w:t>
      </w:r>
      <w:r>
        <w:rPr>
          <w:rFonts w:ascii="Calibri" w:eastAsia="Times New Roman" w:hAnsi="Calibri" w:cs="Calibri"/>
          <w:color w:val="000000"/>
        </w:rPr>
        <w:t xml:space="preserve">lugins </w:t>
      </w:r>
      <w:r w:rsidR="00A60177">
        <w:rPr>
          <w:rFonts w:ascii="Calibri" w:eastAsia="Times New Roman" w:hAnsi="Calibri" w:cs="Calibri"/>
          <w:color w:val="000000"/>
        </w:rPr>
        <w:t xml:space="preserve">must have a filename </w:t>
      </w:r>
      <w:r>
        <w:rPr>
          <w:rFonts w:ascii="Calibri" w:eastAsia="Times New Roman" w:hAnsi="Calibri" w:cs="Calibri"/>
          <w:color w:val="000000"/>
        </w:rPr>
        <w:t xml:space="preserve">with a prefix of </w:t>
      </w:r>
      <w:r w:rsidRPr="009C17C3">
        <w:rPr>
          <w:rStyle w:val="CodeWordChar"/>
        </w:rPr>
        <w:t>CDMy</w:t>
      </w:r>
      <w:r>
        <w:rPr>
          <w:rFonts w:ascii="Calibri" w:eastAsia="Times New Roman" w:hAnsi="Calibri" w:cs="Calibri"/>
          <w:color w:val="000000"/>
        </w:rPr>
        <w:t xml:space="preserve"> or </w:t>
      </w:r>
      <w:r w:rsidRPr="009C17C3">
        <w:rPr>
          <w:rStyle w:val="CodeWordChar"/>
        </w:rPr>
        <w:t>C-DMy</w:t>
      </w:r>
      <w:r w:rsidR="00A60177">
        <w:rPr>
          <w:rFonts w:ascii="Calibri" w:eastAsia="Times New Roman" w:hAnsi="Calibri" w:cs="Calibri"/>
          <w:color w:val="000000"/>
        </w:rPr>
        <w:t xml:space="preserve"> (examples: </w:t>
      </w:r>
      <w:r w:rsidRPr="009C17C3">
        <w:rPr>
          <w:rStyle w:val="CodeWordChar"/>
        </w:rPr>
        <w:t>CDMyCharts.dll</w:t>
      </w:r>
      <w:r>
        <w:rPr>
          <w:rFonts w:ascii="Calibri" w:eastAsia="Times New Roman" w:hAnsi="Calibri" w:cs="Calibri"/>
          <w:color w:val="000000"/>
        </w:rPr>
        <w:t xml:space="preserve"> </w:t>
      </w:r>
      <w:r w:rsidR="00A60177">
        <w:rPr>
          <w:rFonts w:ascii="Calibri" w:eastAsia="Times New Roman" w:hAnsi="Calibri" w:cs="Calibri"/>
          <w:color w:val="000000"/>
        </w:rPr>
        <w:t xml:space="preserve">and </w:t>
      </w:r>
      <w:r w:rsidR="00A60177" w:rsidRPr="009C17C3">
        <w:rPr>
          <w:rStyle w:val="CodeWordChar"/>
        </w:rPr>
        <w:t>C</w:t>
      </w:r>
      <w:r w:rsidR="00A60177" w:rsidRPr="009C17C3">
        <w:rPr>
          <w:rStyle w:val="CodeWordChar"/>
        </w:rPr>
        <w:noBreakHyphen/>
      </w:r>
      <w:r w:rsidRPr="009C17C3">
        <w:rPr>
          <w:rStyle w:val="CodeWordChar"/>
        </w:rPr>
        <w:t>DMyNetwork.dll</w:t>
      </w:r>
      <w:r w:rsidR="00A60177">
        <w:rPr>
          <w:rFonts w:ascii="Calibri" w:eastAsia="Times New Roman" w:hAnsi="Calibri" w:cs="Calibri"/>
          <w:color w:val="000000"/>
        </w:rPr>
        <w:t>)</w:t>
      </w:r>
      <w:r>
        <w:rPr>
          <w:rFonts w:ascii="Calibri" w:eastAsia="Times New Roman" w:hAnsi="Calibri" w:cs="Calibri"/>
          <w:color w:val="000000"/>
        </w:rPr>
        <w:t xml:space="preserve">. </w:t>
      </w:r>
    </w:p>
    <w:p w14:paraId="626C629D" w14:textId="77777777" w:rsidR="00A60177" w:rsidRDefault="00A60177" w:rsidP="002D2EFA">
      <w:pPr>
        <w:spacing w:after="0" w:line="240" w:lineRule="auto"/>
        <w:rPr>
          <w:rFonts w:ascii="Calibri" w:eastAsia="Times New Roman" w:hAnsi="Calibri" w:cs="Calibri"/>
          <w:color w:val="000000"/>
        </w:rPr>
      </w:pPr>
    </w:p>
    <w:p w14:paraId="5F972DEE" w14:textId="6BDA7E51" w:rsidR="009413B8" w:rsidRDefault="009413B8" w:rsidP="002D2EFA">
      <w:pPr>
        <w:spacing w:after="0" w:line="240" w:lineRule="auto"/>
        <w:rPr>
          <w:rFonts w:ascii="Calibri" w:eastAsia="Times New Roman" w:hAnsi="Calibri" w:cs="Calibri"/>
          <w:color w:val="000000"/>
        </w:rPr>
      </w:pPr>
      <w:r>
        <w:rPr>
          <w:rFonts w:ascii="Calibri" w:eastAsia="Times New Roman" w:hAnsi="Calibri" w:cs="Calibri"/>
          <w:color w:val="000000"/>
        </w:rPr>
        <w:t xml:space="preserve">Plugins </w:t>
      </w:r>
      <w:r w:rsidR="00A60177">
        <w:rPr>
          <w:rFonts w:ascii="Calibri" w:eastAsia="Times New Roman" w:hAnsi="Calibri" w:cs="Calibri"/>
          <w:color w:val="000000"/>
        </w:rPr>
        <w:t xml:space="preserve">enable </w:t>
      </w:r>
      <w:r>
        <w:rPr>
          <w:rFonts w:ascii="Calibri" w:eastAsia="Times New Roman" w:hAnsi="Calibri" w:cs="Calibri"/>
          <w:color w:val="000000"/>
        </w:rPr>
        <w:t>custom features in AXOOM Gate. The many types of plugins</w:t>
      </w:r>
      <w:r w:rsidR="00A60177">
        <w:rPr>
          <w:rFonts w:ascii="Calibri" w:eastAsia="Times New Roman" w:hAnsi="Calibri" w:cs="Calibri"/>
          <w:color w:val="000000"/>
        </w:rPr>
        <w:t xml:space="preserve"> include</w:t>
      </w:r>
      <w:r>
        <w:rPr>
          <w:rFonts w:ascii="Calibri" w:eastAsia="Times New Roman" w:hAnsi="Calibri" w:cs="Calibri"/>
          <w:color w:val="000000"/>
        </w:rPr>
        <w:t>:</w:t>
      </w:r>
      <w:r w:rsidR="009E3CD9">
        <w:rPr>
          <w:rFonts w:ascii="Calibri" w:eastAsia="Times New Roman" w:hAnsi="Calibri" w:cs="Calibri"/>
          <w:color w:val="000000"/>
        </w:rPr>
        <w:br/>
      </w:r>
    </w:p>
    <w:p w14:paraId="3A457752" w14:textId="4EDB8D43" w:rsidR="0028217A" w:rsidRDefault="0028217A" w:rsidP="005411B3">
      <w:pPr>
        <w:pStyle w:val="ListParagraph"/>
        <w:numPr>
          <w:ilvl w:val="0"/>
          <w:numId w:val="3"/>
        </w:numPr>
        <w:spacing w:after="0" w:line="240" w:lineRule="auto"/>
        <w:rPr>
          <w:rFonts w:ascii="Calibri" w:eastAsia="Times New Roman" w:hAnsi="Calibri" w:cs="Calibri"/>
          <w:color w:val="000000"/>
        </w:rPr>
      </w:pPr>
      <w:r>
        <w:rPr>
          <w:rFonts w:ascii="Calibri" w:eastAsia="Times New Roman" w:hAnsi="Calibri" w:cs="Calibri"/>
          <w:color w:val="000000"/>
        </w:rPr>
        <w:t>Configuration Plugins –</w:t>
      </w:r>
      <w:r w:rsidR="00A60177">
        <w:rPr>
          <w:rFonts w:ascii="Calibri" w:eastAsia="Times New Roman" w:hAnsi="Calibri" w:cs="Calibri"/>
          <w:color w:val="000000"/>
        </w:rPr>
        <w:t xml:space="preserve"> </w:t>
      </w:r>
      <w:r>
        <w:rPr>
          <w:rFonts w:ascii="Calibri" w:eastAsia="Times New Roman" w:hAnsi="Calibri" w:cs="Calibri"/>
          <w:color w:val="000000"/>
        </w:rPr>
        <w:t>provide a user</w:t>
      </w:r>
      <w:r w:rsidR="00E8138C">
        <w:rPr>
          <w:rFonts w:ascii="Calibri" w:eastAsia="Times New Roman" w:hAnsi="Calibri" w:cs="Calibri"/>
          <w:color w:val="000000"/>
        </w:rPr>
        <w:t xml:space="preserve"> </w:t>
      </w:r>
      <w:r>
        <w:rPr>
          <w:rFonts w:ascii="Calibri" w:eastAsia="Times New Roman" w:hAnsi="Calibri" w:cs="Calibri"/>
          <w:color w:val="000000"/>
        </w:rPr>
        <w:t xml:space="preserve">interface </w:t>
      </w:r>
      <w:r w:rsidR="00A60177">
        <w:rPr>
          <w:rFonts w:ascii="Calibri" w:eastAsia="Times New Roman" w:hAnsi="Calibri" w:cs="Calibri"/>
          <w:color w:val="000000"/>
        </w:rPr>
        <w:t>for configuring hardware or software</w:t>
      </w:r>
      <w:r>
        <w:rPr>
          <w:rFonts w:ascii="Calibri" w:eastAsia="Times New Roman" w:hAnsi="Calibri" w:cs="Calibri"/>
          <w:color w:val="000000"/>
        </w:rPr>
        <w:t>.</w:t>
      </w:r>
      <w:r w:rsidR="009E3CD9">
        <w:rPr>
          <w:rFonts w:ascii="Calibri" w:eastAsia="Times New Roman" w:hAnsi="Calibri" w:cs="Calibri"/>
          <w:color w:val="000000"/>
        </w:rPr>
        <w:br/>
      </w:r>
    </w:p>
    <w:p w14:paraId="2C1194F4" w14:textId="2E5373EE" w:rsidR="009413B8" w:rsidRDefault="009413B8" w:rsidP="005411B3">
      <w:pPr>
        <w:pStyle w:val="ListParagraph"/>
        <w:numPr>
          <w:ilvl w:val="0"/>
          <w:numId w:val="3"/>
        </w:numPr>
        <w:spacing w:after="0" w:line="240" w:lineRule="auto"/>
        <w:rPr>
          <w:rFonts w:ascii="Calibri" w:eastAsia="Times New Roman" w:hAnsi="Calibri" w:cs="Calibri"/>
          <w:color w:val="000000"/>
        </w:rPr>
      </w:pPr>
      <w:r>
        <w:rPr>
          <w:rFonts w:ascii="Calibri" w:eastAsia="Times New Roman" w:hAnsi="Calibri" w:cs="Calibri"/>
          <w:color w:val="000000"/>
        </w:rPr>
        <w:t xml:space="preserve">Connector Plugins </w:t>
      </w:r>
      <w:r w:rsidR="0028217A">
        <w:rPr>
          <w:rFonts w:ascii="Calibri" w:eastAsia="Times New Roman" w:hAnsi="Calibri" w:cs="Calibri"/>
          <w:color w:val="000000"/>
        </w:rPr>
        <w:t>–</w:t>
      </w:r>
      <w:r w:rsidR="00A60177">
        <w:rPr>
          <w:rFonts w:ascii="Calibri" w:eastAsia="Times New Roman" w:hAnsi="Calibri" w:cs="Calibri"/>
          <w:color w:val="000000"/>
        </w:rPr>
        <w:t xml:space="preserve"> </w:t>
      </w:r>
      <w:r w:rsidR="0028217A">
        <w:rPr>
          <w:rFonts w:ascii="Calibri" w:eastAsia="Times New Roman" w:hAnsi="Calibri" w:cs="Calibri"/>
          <w:color w:val="000000"/>
        </w:rPr>
        <w:t xml:space="preserve">enable a communication channel </w:t>
      </w:r>
      <w:r w:rsidR="00A60177">
        <w:rPr>
          <w:rFonts w:ascii="Calibri" w:eastAsia="Times New Roman" w:hAnsi="Calibri" w:cs="Calibri"/>
          <w:color w:val="000000"/>
        </w:rPr>
        <w:t xml:space="preserve">between </w:t>
      </w:r>
      <w:r w:rsidR="0028217A">
        <w:rPr>
          <w:rFonts w:ascii="Calibri" w:eastAsia="Times New Roman" w:hAnsi="Calibri" w:cs="Calibri"/>
          <w:color w:val="000000"/>
        </w:rPr>
        <w:t xml:space="preserve">AXOOM Gate </w:t>
      </w:r>
      <w:r w:rsidR="00A60177">
        <w:rPr>
          <w:rFonts w:ascii="Calibri" w:eastAsia="Times New Roman" w:hAnsi="Calibri" w:cs="Calibri"/>
          <w:color w:val="000000"/>
        </w:rPr>
        <w:t>nodes</w:t>
      </w:r>
      <w:r w:rsidR="0028217A">
        <w:rPr>
          <w:rFonts w:ascii="Calibri" w:eastAsia="Times New Roman" w:hAnsi="Calibri" w:cs="Calibri"/>
          <w:color w:val="000000"/>
        </w:rPr>
        <w:t>.</w:t>
      </w:r>
      <w:r w:rsidR="009E3CD9">
        <w:rPr>
          <w:rFonts w:ascii="Calibri" w:eastAsia="Times New Roman" w:hAnsi="Calibri" w:cs="Calibri"/>
          <w:color w:val="000000"/>
        </w:rPr>
        <w:br/>
      </w:r>
    </w:p>
    <w:p w14:paraId="517EF571" w14:textId="5293308D" w:rsidR="009413B8" w:rsidRDefault="009413B8" w:rsidP="005411B3">
      <w:pPr>
        <w:pStyle w:val="ListParagraph"/>
        <w:numPr>
          <w:ilvl w:val="0"/>
          <w:numId w:val="3"/>
        </w:numPr>
        <w:spacing w:after="0" w:line="240" w:lineRule="auto"/>
        <w:rPr>
          <w:rFonts w:ascii="Calibri" w:eastAsia="Times New Roman" w:hAnsi="Calibri" w:cs="Calibri"/>
          <w:color w:val="000000"/>
        </w:rPr>
      </w:pPr>
      <w:r>
        <w:rPr>
          <w:rFonts w:ascii="Calibri" w:eastAsia="Times New Roman" w:hAnsi="Calibri" w:cs="Calibri"/>
          <w:color w:val="000000"/>
        </w:rPr>
        <w:t>Device Plugins</w:t>
      </w:r>
      <w:r w:rsidR="0028217A">
        <w:rPr>
          <w:rFonts w:ascii="Calibri" w:eastAsia="Times New Roman" w:hAnsi="Calibri" w:cs="Calibri"/>
          <w:color w:val="000000"/>
        </w:rPr>
        <w:t xml:space="preserve"> –</w:t>
      </w:r>
      <w:r w:rsidR="00A60177">
        <w:rPr>
          <w:rFonts w:ascii="Calibri" w:eastAsia="Times New Roman" w:hAnsi="Calibri" w:cs="Calibri"/>
          <w:color w:val="000000"/>
        </w:rPr>
        <w:t xml:space="preserve"> </w:t>
      </w:r>
      <w:r w:rsidR="00155CF5">
        <w:rPr>
          <w:rFonts w:ascii="Calibri" w:eastAsia="Times New Roman" w:hAnsi="Calibri" w:cs="Calibri"/>
          <w:color w:val="000000"/>
        </w:rPr>
        <w:t xml:space="preserve">enable connections to </w:t>
      </w:r>
      <w:r w:rsidR="0028217A">
        <w:rPr>
          <w:rFonts w:ascii="Calibri" w:eastAsia="Times New Roman" w:hAnsi="Calibri" w:cs="Calibri"/>
          <w:color w:val="000000"/>
        </w:rPr>
        <w:t xml:space="preserve">and data collection from </w:t>
      </w:r>
      <w:r w:rsidR="00155CF5">
        <w:rPr>
          <w:rFonts w:ascii="Calibri" w:eastAsia="Times New Roman" w:hAnsi="Calibri" w:cs="Calibri"/>
          <w:color w:val="000000"/>
        </w:rPr>
        <w:t xml:space="preserve">local </w:t>
      </w:r>
      <w:r w:rsidR="0028217A">
        <w:rPr>
          <w:rFonts w:ascii="Calibri" w:eastAsia="Times New Roman" w:hAnsi="Calibri" w:cs="Calibri"/>
          <w:color w:val="000000"/>
        </w:rPr>
        <w:t xml:space="preserve">sensors and devices directly connected to </w:t>
      </w:r>
      <w:r w:rsidR="00155CF5">
        <w:rPr>
          <w:rFonts w:ascii="Calibri" w:eastAsia="Times New Roman" w:hAnsi="Calibri" w:cs="Calibri"/>
          <w:color w:val="000000"/>
        </w:rPr>
        <w:t xml:space="preserve">the system running </w:t>
      </w:r>
      <w:r w:rsidR="0028217A">
        <w:rPr>
          <w:rFonts w:ascii="Calibri" w:eastAsia="Times New Roman" w:hAnsi="Calibri" w:cs="Calibri"/>
          <w:color w:val="000000"/>
        </w:rPr>
        <w:t>AXOOM Gate.</w:t>
      </w:r>
      <w:r w:rsidR="009E3CD9">
        <w:rPr>
          <w:rFonts w:ascii="Calibri" w:eastAsia="Times New Roman" w:hAnsi="Calibri" w:cs="Calibri"/>
          <w:color w:val="000000"/>
        </w:rPr>
        <w:br/>
      </w:r>
    </w:p>
    <w:p w14:paraId="7FC8FF76" w14:textId="0C78023B" w:rsidR="009413B8" w:rsidRDefault="009413B8" w:rsidP="005411B3">
      <w:pPr>
        <w:pStyle w:val="ListParagraph"/>
        <w:numPr>
          <w:ilvl w:val="0"/>
          <w:numId w:val="3"/>
        </w:numPr>
        <w:spacing w:after="0" w:line="240" w:lineRule="auto"/>
        <w:rPr>
          <w:rFonts w:ascii="Calibri" w:eastAsia="Times New Roman" w:hAnsi="Calibri" w:cs="Calibri"/>
          <w:color w:val="000000"/>
        </w:rPr>
      </w:pPr>
      <w:r>
        <w:rPr>
          <w:rFonts w:ascii="Calibri" w:eastAsia="Times New Roman" w:hAnsi="Calibri" w:cs="Calibri"/>
          <w:color w:val="000000"/>
        </w:rPr>
        <w:t>User</w:t>
      </w:r>
      <w:r w:rsidR="003D4EB7">
        <w:rPr>
          <w:rFonts w:ascii="Calibri" w:eastAsia="Times New Roman" w:hAnsi="Calibri" w:cs="Calibri"/>
          <w:color w:val="000000"/>
        </w:rPr>
        <w:t xml:space="preserve"> </w:t>
      </w:r>
      <w:r>
        <w:rPr>
          <w:rFonts w:ascii="Calibri" w:eastAsia="Times New Roman" w:hAnsi="Calibri" w:cs="Calibri"/>
          <w:color w:val="000000"/>
        </w:rPr>
        <w:t>Interface (NMI) Extension Plugins</w:t>
      </w:r>
      <w:r w:rsidR="0028217A">
        <w:rPr>
          <w:rFonts w:ascii="Calibri" w:eastAsia="Times New Roman" w:hAnsi="Calibri" w:cs="Calibri"/>
          <w:color w:val="000000"/>
        </w:rPr>
        <w:t xml:space="preserve"> –</w:t>
      </w:r>
      <w:r w:rsidR="00155CF5">
        <w:rPr>
          <w:rFonts w:ascii="Calibri" w:eastAsia="Times New Roman" w:hAnsi="Calibri" w:cs="Calibri"/>
          <w:color w:val="000000"/>
        </w:rPr>
        <w:t xml:space="preserve"> </w:t>
      </w:r>
      <w:r w:rsidR="0028217A">
        <w:rPr>
          <w:rFonts w:ascii="Calibri" w:eastAsia="Times New Roman" w:hAnsi="Calibri" w:cs="Calibri"/>
          <w:color w:val="000000"/>
        </w:rPr>
        <w:t xml:space="preserve">provide custom controls </w:t>
      </w:r>
      <w:r w:rsidR="00155CF5">
        <w:rPr>
          <w:rFonts w:ascii="Calibri" w:eastAsia="Times New Roman" w:hAnsi="Calibri" w:cs="Calibri"/>
          <w:color w:val="000000"/>
        </w:rPr>
        <w:t xml:space="preserve">and other </w:t>
      </w:r>
      <w:r w:rsidR="0028217A">
        <w:rPr>
          <w:rFonts w:ascii="Calibri" w:eastAsia="Times New Roman" w:hAnsi="Calibri" w:cs="Calibri"/>
          <w:color w:val="000000"/>
        </w:rPr>
        <w:t>user</w:t>
      </w:r>
      <w:r w:rsidR="003D4EB7">
        <w:rPr>
          <w:rFonts w:ascii="Calibri" w:eastAsia="Times New Roman" w:hAnsi="Calibri" w:cs="Calibri"/>
          <w:color w:val="000000"/>
        </w:rPr>
        <w:t xml:space="preserve"> </w:t>
      </w:r>
      <w:r w:rsidR="0028217A">
        <w:rPr>
          <w:rFonts w:ascii="Calibri" w:eastAsia="Times New Roman" w:hAnsi="Calibri" w:cs="Calibri"/>
          <w:color w:val="000000"/>
        </w:rPr>
        <w:t xml:space="preserve">interface </w:t>
      </w:r>
      <w:r w:rsidR="00155CF5">
        <w:rPr>
          <w:rFonts w:ascii="Calibri" w:eastAsia="Times New Roman" w:hAnsi="Calibri" w:cs="Calibri"/>
          <w:color w:val="000000"/>
        </w:rPr>
        <w:t xml:space="preserve">extensions to </w:t>
      </w:r>
      <w:r w:rsidR="0028217A">
        <w:rPr>
          <w:rFonts w:ascii="Calibri" w:eastAsia="Times New Roman" w:hAnsi="Calibri" w:cs="Calibri"/>
          <w:color w:val="000000"/>
        </w:rPr>
        <w:t>AXOOM Gate.</w:t>
      </w:r>
      <w:r w:rsidR="009E3CD9">
        <w:rPr>
          <w:rFonts w:ascii="Calibri" w:eastAsia="Times New Roman" w:hAnsi="Calibri" w:cs="Calibri"/>
          <w:color w:val="000000"/>
        </w:rPr>
        <w:br/>
      </w:r>
    </w:p>
    <w:p w14:paraId="2C32D3F1" w14:textId="5153DA5D" w:rsidR="009413B8" w:rsidRDefault="009413B8" w:rsidP="005411B3">
      <w:pPr>
        <w:pStyle w:val="ListParagraph"/>
        <w:numPr>
          <w:ilvl w:val="0"/>
          <w:numId w:val="3"/>
        </w:numPr>
        <w:spacing w:after="0" w:line="240" w:lineRule="auto"/>
        <w:rPr>
          <w:rFonts w:ascii="Calibri" w:eastAsia="Times New Roman" w:hAnsi="Calibri" w:cs="Calibri"/>
          <w:color w:val="000000"/>
        </w:rPr>
      </w:pPr>
      <w:r>
        <w:rPr>
          <w:rFonts w:ascii="Calibri" w:eastAsia="Times New Roman" w:hAnsi="Calibri" w:cs="Calibri"/>
          <w:color w:val="000000"/>
        </w:rPr>
        <w:t>Protocol Plugins</w:t>
      </w:r>
      <w:r w:rsidR="0028217A">
        <w:rPr>
          <w:rFonts w:ascii="Calibri" w:eastAsia="Times New Roman" w:hAnsi="Calibri" w:cs="Calibri"/>
          <w:color w:val="000000"/>
        </w:rPr>
        <w:t xml:space="preserve"> –</w:t>
      </w:r>
      <w:r w:rsidR="00155CF5">
        <w:rPr>
          <w:rFonts w:ascii="Calibri" w:eastAsia="Times New Roman" w:hAnsi="Calibri" w:cs="Calibri"/>
          <w:color w:val="000000"/>
        </w:rPr>
        <w:t xml:space="preserve"> </w:t>
      </w:r>
      <w:r w:rsidR="0028217A">
        <w:rPr>
          <w:rFonts w:ascii="Calibri" w:eastAsia="Times New Roman" w:hAnsi="Calibri" w:cs="Calibri"/>
          <w:color w:val="000000"/>
        </w:rPr>
        <w:t xml:space="preserve">support industry standard protocols </w:t>
      </w:r>
      <w:r w:rsidR="00155CF5">
        <w:rPr>
          <w:rFonts w:ascii="Calibri" w:eastAsia="Times New Roman" w:hAnsi="Calibri" w:cs="Calibri"/>
          <w:color w:val="000000"/>
        </w:rPr>
        <w:t xml:space="preserve">like </w:t>
      </w:r>
      <w:r w:rsidR="0028217A">
        <w:rPr>
          <w:rFonts w:ascii="Calibri" w:eastAsia="Times New Roman" w:hAnsi="Calibri" w:cs="Calibri"/>
          <w:color w:val="000000"/>
        </w:rPr>
        <w:t>OPC / UA, Modbus, MT Connect, serial ports, and proprietary programmable logic controllers (PLCs) such as the Siemens S7.</w:t>
      </w:r>
      <w:r w:rsidR="009E3CD9">
        <w:rPr>
          <w:rFonts w:ascii="Calibri" w:eastAsia="Times New Roman" w:hAnsi="Calibri" w:cs="Calibri"/>
          <w:color w:val="000000"/>
        </w:rPr>
        <w:br/>
      </w:r>
    </w:p>
    <w:p w14:paraId="72F0C9D3" w14:textId="7FB9A8A7" w:rsidR="009413B8" w:rsidRPr="009413B8" w:rsidRDefault="009413B8" w:rsidP="005411B3">
      <w:pPr>
        <w:pStyle w:val="ListParagraph"/>
        <w:numPr>
          <w:ilvl w:val="0"/>
          <w:numId w:val="3"/>
        </w:numPr>
        <w:spacing w:after="0" w:line="240" w:lineRule="auto"/>
        <w:rPr>
          <w:rFonts w:ascii="Calibri" w:eastAsia="Times New Roman" w:hAnsi="Calibri" w:cs="Calibri"/>
          <w:color w:val="000000"/>
        </w:rPr>
      </w:pPr>
      <w:r>
        <w:rPr>
          <w:rFonts w:ascii="Calibri" w:eastAsia="Times New Roman" w:hAnsi="Calibri" w:cs="Calibri"/>
          <w:color w:val="000000"/>
        </w:rPr>
        <w:t>Service Plugins</w:t>
      </w:r>
      <w:r w:rsidR="0028217A">
        <w:rPr>
          <w:rFonts w:ascii="Calibri" w:eastAsia="Times New Roman" w:hAnsi="Calibri" w:cs="Calibri"/>
          <w:color w:val="000000"/>
        </w:rPr>
        <w:t xml:space="preserve"> –</w:t>
      </w:r>
      <w:r w:rsidR="00155CF5">
        <w:rPr>
          <w:rFonts w:ascii="Calibri" w:eastAsia="Times New Roman" w:hAnsi="Calibri" w:cs="Calibri"/>
          <w:color w:val="000000"/>
        </w:rPr>
        <w:t xml:space="preserve"> </w:t>
      </w:r>
      <w:r w:rsidR="0028217A">
        <w:rPr>
          <w:rFonts w:ascii="Calibri" w:eastAsia="Times New Roman" w:hAnsi="Calibri" w:cs="Calibri"/>
          <w:color w:val="000000"/>
        </w:rPr>
        <w:t>support other plugins.</w:t>
      </w:r>
    </w:p>
    <w:p w14:paraId="70E76ED8" w14:textId="042E49F2" w:rsidR="009413B8" w:rsidRDefault="009413B8" w:rsidP="002D2EFA">
      <w:pPr>
        <w:spacing w:after="0" w:line="240" w:lineRule="auto"/>
        <w:rPr>
          <w:rFonts w:ascii="Calibri" w:eastAsia="Times New Roman" w:hAnsi="Calibri" w:cs="Calibri"/>
          <w:color w:val="000000"/>
        </w:rPr>
      </w:pPr>
    </w:p>
    <w:p w14:paraId="068DA00B" w14:textId="42C8CF40" w:rsidR="00155CF5" w:rsidRDefault="00B928B6" w:rsidP="00155CF5">
      <w:pPr>
        <w:spacing w:after="0" w:line="240" w:lineRule="auto"/>
        <w:rPr>
          <w:rFonts w:ascii="Calibri" w:eastAsia="Times New Roman" w:hAnsi="Calibri" w:cs="Calibri"/>
          <w:color w:val="000000"/>
        </w:rPr>
      </w:pPr>
      <w:r>
        <w:rPr>
          <w:rFonts w:ascii="Calibri" w:eastAsia="Times New Roman" w:hAnsi="Calibri" w:cs="Calibri"/>
          <w:color w:val="000000"/>
        </w:rPr>
        <w:lastRenderedPageBreak/>
        <w:t xml:space="preserve">As of this writing, there are over 100 plugins. </w:t>
      </w:r>
      <w:r w:rsidR="00155CF5">
        <w:rPr>
          <w:rFonts w:ascii="Calibri" w:eastAsia="Times New Roman" w:hAnsi="Calibri" w:cs="Calibri"/>
          <w:color w:val="000000"/>
        </w:rPr>
        <w:t xml:space="preserve">AXOOM Gate </w:t>
      </w:r>
      <w:r w:rsidR="009E3CD9">
        <w:rPr>
          <w:rFonts w:ascii="Calibri" w:eastAsia="Times New Roman" w:hAnsi="Calibri" w:cs="Calibri"/>
          <w:color w:val="000000"/>
        </w:rPr>
        <w:t>v2.10</w:t>
      </w:r>
      <w:r w:rsidR="00F44556">
        <w:rPr>
          <w:rFonts w:ascii="Calibri" w:eastAsia="Times New Roman" w:hAnsi="Calibri" w:cs="Calibri"/>
          <w:color w:val="000000"/>
        </w:rPr>
        <w:t>9</w:t>
      </w:r>
      <w:r w:rsidR="009E3CD9">
        <w:rPr>
          <w:rFonts w:ascii="Calibri" w:eastAsia="Times New Roman" w:hAnsi="Calibri" w:cs="Calibri"/>
          <w:color w:val="000000"/>
        </w:rPr>
        <w:t xml:space="preserve"> ships with </w:t>
      </w:r>
      <w:r w:rsidR="00F44556">
        <w:rPr>
          <w:rFonts w:ascii="Calibri" w:eastAsia="Times New Roman" w:hAnsi="Calibri" w:cs="Calibri"/>
          <w:color w:val="000000"/>
        </w:rPr>
        <w:t>14</w:t>
      </w:r>
      <w:r w:rsidR="009E3CD9">
        <w:rPr>
          <w:rFonts w:ascii="Calibri" w:eastAsia="Times New Roman" w:hAnsi="Calibri" w:cs="Calibri"/>
          <w:color w:val="000000"/>
        </w:rPr>
        <w:t xml:space="preserve"> plugins</w:t>
      </w:r>
      <w:r w:rsidR="00155CF5">
        <w:rPr>
          <w:rFonts w:ascii="Calibri" w:eastAsia="Times New Roman" w:hAnsi="Calibri" w:cs="Calibri"/>
          <w:color w:val="000000"/>
        </w:rPr>
        <w:t>. Most of these plugins exist to enable live capture of one or more data points from a running system. Such data capture plugins all share a common pattern in terms of how they are configured.</w:t>
      </w:r>
    </w:p>
    <w:p w14:paraId="1067BF10" w14:textId="77777777" w:rsidR="00155CF5" w:rsidRDefault="00155CF5" w:rsidP="00155CF5">
      <w:pPr>
        <w:spacing w:after="0" w:line="240" w:lineRule="auto"/>
        <w:rPr>
          <w:rFonts w:ascii="Calibri" w:eastAsia="Times New Roman" w:hAnsi="Calibri" w:cs="Calibri"/>
          <w:color w:val="000000"/>
        </w:rPr>
      </w:pPr>
    </w:p>
    <w:p w14:paraId="7ED78A19" w14:textId="59D07504" w:rsidR="008B0B77" w:rsidRDefault="008B0B77" w:rsidP="009E3CD9">
      <w:pPr>
        <w:pStyle w:val="Heading2"/>
        <w:keepNext/>
        <w:rPr>
          <w:rFonts w:eastAsia="Times New Roman"/>
        </w:rPr>
      </w:pPr>
      <w:bookmarkStart w:id="6" w:name="_Toc529421238"/>
      <w:r>
        <w:rPr>
          <w:rFonts w:eastAsia="Times New Roman"/>
        </w:rPr>
        <w:t xml:space="preserve">Plugin </w:t>
      </w:r>
      <w:r w:rsidR="00B928B6">
        <w:rPr>
          <w:rFonts w:eastAsia="Times New Roman"/>
        </w:rPr>
        <w:t xml:space="preserve">Deployment </w:t>
      </w:r>
      <w:r>
        <w:rPr>
          <w:rFonts w:eastAsia="Times New Roman"/>
        </w:rPr>
        <w:t>Patterns</w:t>
      </w:r>
      <w:bookmarkEnd w:id="6"/>
    </w:p>
    <w:p w14:paraId="034CC9D3" w14:textId="3C132753" w:rsidR="00572B13" w:rsidRDefault="00B928B6" w:rsidP="002D2EFA">
      <w:pPr>
        <w:spacing w:after="0" w:line="240" w:lineRule="auto"/>
        <w:rPr>
          <w:rFonts w:ascii="Calibri" w:eastAsia="Times New Roman" w:hAnsi="Calibri" w:cs="Calibri"/>
          <w:color w:val="000000"/>
        </w:rPr>
      </w:pPr>
      <w:r>
        <w:rPr>
          <w:rFonts w:ascii="Calibri" w:eastAsia="Times New Roman" w:hAnsi="Calibri" w:cs="Calibri"/>
          <w:color w:val="000000"/>
        </w:rPr>
        <w:t xml:space="preserve">To simplify the </w:t>
      </w:r>
      <w:r w:rsidR="008523AD">
        <w:rPr>
          <w:rFonts w:ascii="Calibri" w:eastAsia="Times New Roman" w:hAnsi="Calibri" w:cs="Calibri"/>
          <w:color w:val="000000"/>
        </w:rPr>
        <w:t xml:space="preserve">proper </w:t>
      </w:r>
      <w:r w:rsidR="005F673C">
        <w:rPr>
          <w:rFonts w:ascii="Calibri" w:eastAsia="Times New Roman" w:hAnsi="Calibri" w:cs="Calibri"/>
          <w:color w:val="000000"/>
        </w:rPr>
        <w:t xml:space="preserve">plugin </w:t>
      </w:r>
      <w:r>
        <w:rPr>
          <w:rFonts w:ascii="Calibri" w:eastAsia="Times New Roman" w:hAnsi="Calibri" w:cs="Calibri"/>
          <w:color w:val="000000"/>
        </w:rPr>
        <w:t xml:space="preserve">deployment and configuration, </w:t>
      </w:r>
      <w:r w:rsidR="005F673C">
        <w:rPr>
          <w:rFonts w:ascii="Calibri" w:eastAsia="Times New Roman" w:hAnsi="Calibri" w:cs="Calibri"/>
          <w:color w:val="000000"/>
        </w:rPr>
        <w:t xml:space="preserve">this </w:t>
      </w:r>
      <w:r>
        <w:rPr>
          <w:rFonts w:ascii="Calibri" w:eastAsia="Times New Roman" w:hAnsi="Calibri" w:cs="Calibri"/>
          <w:color w:val="000000"/>
        </w:rPr>
        <w:t>deployment pattern</w:t>
      </w:r>
      <w:r w:rsidR="005F673C">
        <w:rPr>
          <w:rFonts w:ascii="Calibri" w:eastAsia="Times New Roman" w:hAnsi="Calibri" w:cs="Calibri"/>
          <w:color w:val="000000"/>
        </w:rPr>
        <w:t xml:space="preserve"> applies to almost every AXOOM Gate plugin</w:t>
      </w:r>
      <w:r w:rsidR="00572B13">
        <w:rPr>
          <w:rFonts w:ascii="Calibri" w:eastAsia="Times New Roman" w:hAnsi="Calibri" w:cs="Calibri"/>
          <w:color w:val="000000"/>
        </w:rPr>
        <w:t>:</w:t>
      </w:r>
      <w:r w:rsidR="009E3CD9">
        <w:rPr>
          <w:rFonts w:ascii="Calibri" w:eastAsia="Times New Roman" w:hAnsi="Calibri" w:cs="Calibri"/>
          <w:color w:val="000000"/>
        </w:rPr>
        <w:br/>
      </w:r>
    </w:p>
    <w:p w14:paraId="2D115FBB" w14:textId="618E2148" w:rsidR="00572B13" w:rsidRDefault="009E3CD9" w:rsidP="005411B3">
      <w:pPr>
        <w:pStyle w:val="ListParagraph"/>
        <w:numPr>
          <w:ilvl w:val="0"/>
          <w:numId w:val="4"/>
        </w:numPr>
        <w:spacing w:after="0" w:line="240" w:lineRule="auto"/>
        <w:rPr>
          <w:rFonts w:ascii="Calibri" w:eastAsia="Times New Roman" w:hAnsi="Calibri" w:cs="Calibri"/>
          <w:color w:val="000000"/>
        </w:rPr>
      </w:pPr>
      <w:r>
        <w:rPr>
          <w:rFonts w:ascii="Calibri" w:eastAsia="Times New Roman" w:hAnsi="Calibri" w:cs="Calibri"/>
          <w:color w:val="000000"/>
        </w:rPr>
        <w:t>Secure l</w:t>
      </w:r>
      <w:r w:rsidR="00572B13">
        <w:rPr>
          <w:rFonts w:ascii="Calibri" w:eastAsia="Times New Roman" w:hAnsi="Calibri" w:cs="Calibri"/>
          <w:color w:val="000000"/>
        </w:rPr>
        <w:t xml:space="preserve">ogin – </w:t>
      </w:r>
      <w:r>
        <w:rPr>
          <w:rFonts w:ascii="Calibri" w:eastAsia="Times New Roman" w:hAnsi="Calibri" w:cs="Calibri"/>
          <w:color w:val="000000"/>
        </w:rPr>
        <w:t xml:space="preserve">A </w:t>
      </w:r>
      <w:r w:rsidR="00572B13">
        <w:rPr>
          <w:rFonts w:ascii="Calibri" w:eastAsia="Times New Roman" w:hAnsi="Calibri" w:cs="Calibri"/>
          <w:color w:val="000000"/>
        </w:rPr>
        <w:t xml:space="preserve">username and password </w:t>
      </w:r>
      <w:r w:rsidR="003D4EB7">
        <w:rPr>
          <w:rFonts w:ascii="Calibri" w:eastAsia="Times New Roman" w:hAnsi="Calibri" w:cs="Calibri"/>
          <w:color w:val="000000"/>
        </w:rPr>
        <w:t xml:space="preserve">are </w:t>
      </w:r>
      <w:r>
        <w:rPr>
          <w:rFonts w:ascii="Calibri" w:eastAsia="Times New Roman" w:hAnsi="Calibri" w:cs="Calibri"/>
          <w:color w:val="000000"/>
        </w:rPr>
        <w:t xml:space="preserve">required </w:t>
      </w:r>
      <w:r w:rsidR="00572B13">
        <w:rPr>
          <w:rFonts w:ascii="Calibri" w:eastAsia="Times New Roman" w:hAnsi="Calibri" w:cs="Calibri"/>
          <w:color w:val="000000"/>
        </w:rPr>
        <w:t>to log</w:t>
      </w:r>
      <w:r>
        <w:rPr>
          <w:rFonts w:ascii="Calibri" w:eastAsia="Times New Roman" w:hAnsi="Calibri" w:cs="Calibri"/>
          <w:color w:val="000000"/>
        </w:rPr>
        <w:t xml:space="preserve"> </w:t>
      </w:r>
      <w:r w:rsidR="00572B13">
        <w:rPr>
          <w:rFonts w:ascii="Calibri" w:eastAsia="Times New Roman" w:hAnsi="Calibri" w:cs="Calibri"/>
          <w:color w:val="000000"/>
        </w:rPr>
        <w:t>into AXOOM Gate.</w:t>
      </w:r>
      <w:r>
        <w:rPr>
          <w:rFonts w:ascii="Calibri" w:eastAsia="Times New Roman" w:hAnsi="Calibri" w:cs="Calibri"/>
          <w:color w:val="000000"/>
        </w:rPr>
        <w:br/>
      </w:r>
    </w:p>
    <w:p w14:paraId="2EE7ACAA" w14:textId="42F7B8E0" w:rsidR="008B0B77" w:rsidRDefault="00572B13" w:rsidP="005411B3">
      <w:pPr>
        <w:pStyle w:val="ListParagraph"/>
        <w:numPr>
          <w:ilvl w:val="0"/>
          <w:numId w:val="4"/>
        </w:numPr>
        <w:spacing w:after="0" w:line="240" w:lineRule="auto"/>
        <w:rPr>
          <w:rFonts w:ascii="Calibri" w:eastAsia="Times New Roman" w:hAnsi="Calibri" w:cs="Calibri"/>
          <w:color w:val="000000"/>
        </w:rPr>
      </w:pPr>
      <w:r>
        <w:rPr>
          <w:rFonts w:ascii="Calibri" w:eastAsia="Times New Roman" w:hAnsi="Calibri" w:cs="Calibri"/>
          <w:color w:val="000000"/>
        </w:rPr>
        <w:t xml:space="preserve">Plugin </w:t>
      </w:r>
      <w:r w:rsidR="00466707">
        <w:rPr>
          <w:rFonts w:ascii="Calibri" w:eastAsia="Times New Roman" w:hAnsi="Calibri" w:cs="Calibri"/>
          <w:color w:val="000000"/>
        </w:rPr>
        <w:t>button on home page</w:t>
      </w:r>
      <w:r w:rsidR="009E3CD9">
        <w:rPr>
          <w:rFonts w:ascii="Calibri" w:eastAsia="Times New Roman" w:hAnsi="Calibri" w:cs="Calibri"/>
          <w:color w:val="000000"/>
        </w:rPr>
        <w:t xml:space="preserve"> </w:t>
      </w:r>
      <w:r>
        <w:rPr>
          <w:rFonts w:ascii="Calibri" w:eastAsia="Times New Roman" w:hAnsi="Calibri" w:cs="Calibri"/>
          <w:color w:val="000000"/>
        </w:rPr>
        <w:t xml:space="preserve">– </w:t>
      </w:r>
      <w:r w:rsidR="009E3CD9">
        <w:rPr>
          <w:rFonts w:ascii="Calibri" w:eastAsia="Times New Roman" w:hAnsi="Calibri" w:cs="Calibri"/>
          <w:color w:val="000000"/>
        </w:rPr>
        <w:t>All plugins have a button on the AXOOM Gate home page</w:t>
      </w:r>
      <w:r w:rsidR="00583C29">
        <w:rPr>
          <w:rFonts w:ascii="Calibri" w:eastAsia="Times New Roman" w:hAnsi="Calibri" w:cs="Calibri"/>
          <w:color w:val="000000"/>
        </w:rPr>
        <w:t>, the first page displayed when you l</w:t>
      </w:r>
      <w:r w:rsidR="00835DB3">
        <w:rPr>
          <w:rFonts w:ascii="Calibri" w:eastAsia="Times New Roman" w:hAnsi="Calibri" w:cs="Calibri"/>
          <w:color w:val="000000"/>
        </w:rPr>
        <w:t>og into AXOOM Gate (see Figure 2.3</w:t>
      </w:r>
      <w:r w:rsidR="00583C29">
        <w:rPr>
          <w:rFonts w:ascii="Calibri" w:eastAsia="Times New Roman" w:hAnsi="Calibri" w:cs="Calibri"/>
          <w:color w:val="000000"/>
        </w:rPr>
        <w:t>).</w:t>
      </w:r>
      <w:r w:rsidR="009E3CD9">
        <w:rPr>
          <w:rFonts w:ascii="Calibri" w:eastAsia="Times New Roman" w:hAnsi="Calibri" w:cs="Calibri"/>
          <w:color w:val="000000"/>
        </w:rPr>
        <w:t xml:space="preserve"> </w:t>
      </w:r>
      <w:r w:rsidR="00583C29">
        <w:rPr>
          <w:rFonts w:ascii="Calibri" w:eastAsia="Times New Roman" w:hAnsi="Calibri" w:cs="Calibri"/>
          <w:color w:val="000000"/>
        </w:rPr>
        <w:t xml:space="preserve">Click the plugin’s button to access the plugin dashboard. </w:t>
      </w:r>
      <w:r w:rsidR="009E3CD9">
        <w:rPr>
          <w:rFonts w:ascii="Calibri" w:eastAsia="Times New Roman" w:hAnsi="Calibri" w:cs="Calibri"/>
          <w:color w:val="000000"/>
        </w:rPr>
        <w:br/>
      </w:r>
    </w:p>
    <w:p w14:paraId="52F6BDC2" w14:textId="1FA49220" w:rsidR="00572B13" w:rsidRDefault="009E3CD9" w:rsidP="005411B3">
      <w:pPr>
        <w:pStyle w:val="ListParagraph"/>
        <w:numPr>
          <w:ilvl w:val="0"/>
          <w:numId w:val="4"/>
        </w:numPr>
        <w:spacing w:after="0" w:line="240" w:lineRule="auto"/>
        <w:rPr>
          <w:rFonts w:ascii="Calibri" w:eastAsia="Times New Roman" w:hAnsi="Calibri" w:cs="Calibri"/>
          <w:color w:val="000000"/>
        </w:rPr>
      </w:pPr>
      <w:r>
        <w:rPr>
          <w:rFonts w:ascii="Calibri" w:eastAsia="Times New Roman" w:hAnsi="Calibri" w:cs="Calibri"/>
          <w:color w:val="000000"/>
        </w:rPr>
        <w:t xml:space="preserve">Plugin dashboard – </w:t>
      </w:r>
      <w:r w:rsidR="00572B13">
        <w:rPr>
          <w:rFonts w:ascii="Calibri" w:eastAsia="Times New Roman" w:hAnsi="Calibri" w:cs="Calibri"/>
          <w:color w:val="000000"/>
        </w:rPr>
        <w:t xml:space="preserve">A </w:t>
      </w:r>
      <w:r w:rsidR="00466707">
        <w:rPr>
          <w:rFonts w:ascii="Calibri" w:eastAsia="Times New Roman" w:hAnsi="Calibri" w:cs="Calibri"/>
          <w:color w:val="000000"/>
        </w:rPr>
        <w:t xml:space="preserve">plugin </w:t>
      </w:r>
      <w:r w:rsidR="00572B13">
        <w:rPr>
          <w:rFonts w:ascii="Calibri" w:eastAsia="Times New Roman" w:hAnsi="Calibri" w:cs="Calibri"/>
          <w:color w:val="000000"/>
        </w:rPr>
        <w:t xml:space="preserve">dashboard displays all </w:t>
      </w:r>
      <w:r>
        <w:rPr>
          <w:rFonts w:ascii="Calibri" w:eastAsia="Times New Roman" w:hAnsi="Calibri" w:cs="Calibri"/>
          <w:color w:val="000000"/>
        </w:rPr>
        <w:t>configured items (</w:t>
      </w:r>
      <w:r w:rsidR="00572B13">
        <w:rPr>
          <w:rFonts w:ascii="Calibri" w:eastAsia="Times New Roman" w:hAnsi="Calibri" w:cs="Calibri"/>
          <w:color w:val="000000"/>
        </w:rPr>
        <w:t>connections</w:t>
      </w:r>
      <w:r>
        <w:rPr>
          <w:rFonts w:ascii="Calibri" w:eastAsia="Times New Roman" w:hAnsi="Calibri" w:cs="Calibri"/>
          <w:color w:val="000000"/>
        </w:rPr>
        <w:t>, object, devices, sensors)</w:t>
      </w:r>
      <w:r w:rsidR="00466707">
        <w:rPr>
          <w:rFonts w:ascii="Calibri" w:eastAsia="Times New Roman" w:hAnsi="Calibri" w:cs="Calibri"/>
          <w:color w:val="000000"/>
        </w:rPr>
        <w:t xml:space="preserve">. A plugin dashboard also has a button for creating new items </w:t>
      </w:r>
      <w:r w:rsidR="00BD2101">
        <w:rPr>
          <w:rFonts w:ascii="Calibri" w:eastAsia="Times New Roman" w:hAnsi="Calibri" w:cs="Calibri"/>
          <w:color w:val="000000"/>
        </w:rPr>
        <w:t>(</w:t>
      </w:r>
      <w:r w:rsidR="00186D54">
        <w:rPr>
          <w:rFonts w:ascii="Calibri" w:eastAsia="Times New Roman" w:hAnsi="Calibri" w:cs="Calibri"/>
          <w:color w:val="000000"/>
        </w:rPr>
        <w:t>see Figure 1.1)</w:t>
      </w:r>
      <w:r w:rsidR="003D4EB7">
        <w:rPr>
          <w:rFonts w:ascii="Calibri" w:eastAsia="Times New Roman" w:hAnsi="Calibri" w:cs="Calibri"/>
          <w:color w:val="000000"/>
        </w:rPr>
        <w:t>.</w:t>
      </w:r>
      <w:r>
        <w:rPr>
          <w:rFonts w:ascii="Calibri" w:eastAsia="Times New Roman" w:hAnsi="Calibri" w:cs="Calibri"/>
          <w:color w:val="000000"/>
        </w:rPr>
        <w:br/>
      </w:r>
    </w:p>
    <w:p w14:paraId="367841F4" w14:textId="0F174A58" w:rsidR="00572B13" w:rsidRDefault="00466707" w:rsidP="005411B3">
      <w:pPr>
        <w:pStyle w:val="ListParagraph"/>
        <w:numPr>
          <w:ilvl w:val="0"/>
          <w:numId w:val="4"/>
        </w:numPr>
        <w:spacing w:after="0" w:line="240" w:lineRule="auto"/>
        <w:rPr>
          <w:rFonts w:ascii="Calibri" w:eastAsia="Times New Roman" w:hAnsi="Calibri" w:cs="Calibri"/>
          <w:color w:val="000000"/>
        </w:rPr>
      </w:pPr>
      <w:r>
        <w:rPr>
          <w:rFonts w:ascii="Calibri" w:eastAsia="Times New Roman" w:hAnsi="Calibri" w:cs="Calibri"/>
          <w:color w:val="000000"/>
        </w:rPr>
        <w:t xml:space="preserve">Editing existing items – </w:t>
      </w:r>
      <w:r w:rsidR="00572B13">
        <w:rPr>
          <w:rFonts w:ascii="Calibri" w:eastAsia="Times New Roman" w:hAnsi="Calibri" w:cs="Calibri"/>
          <w:color w:val="000000"/>
        </w:rPr>
        <w:t>Configuring connections involves setting network or device addresses.</w:t>
      </w:r>
      <w:r w:rsidR="009E3CD9">
        <w:rPr>
          <w:rFonts w:ascii="Calibri" w:eastAsia="Times New Roman" w:hAnsi="Calibri" w:cs="Calibri"/>
          <w:color w:val="000000"/>
        </w:rPr>
        <w:br/>
      </w:r>
    </w:p>
    <w:p w14:paraId="186FC289" w14:textId="34DBB5CE" w:rsidR="00572B13" w:rsidRDefault="00572B13" w:rsidP="005411B3">
      <w:pPr>
        <w:pStyle w:val="ListParagraph"/>
        <w:numPr>
          <w:ilvl w:val="0"/>
          <w:numId w:val="4"/>
        </w:numPr>
        <w:spacing w:after="0" w:line="240" w:lineRule="auto"/>
        <w:rPr>
          <w:rFonts w:ascii="Calibri" w:eastAsia="Times New Roman" w:hAnsi="Calibri" w:cs="Calibri"/>
          <w:color w:val="000000"/>
        </w:rPr>
      </w:pPr>
      <w:r>
        <w:rPr>
          <w:rFonts w:ascii="Calibri" w:eastAsia="Times New Roman" w:hAnsi="Calibri" w:cs="Calibri"/>
          <w:color w:val="000000"/>
        </w:rPr>
        <w:t>Once connections are established, you pick specific data points – also known as “properties” – to read.</w:t>
      </w:r>
      <w:r w:rsidR="009E3CD9">
        <w:rPr>
          <w:rFonts w:ascii="Calibri" w:eastAsia="Times New Roman" w:hAnsi="Calibri" w:cs="Calibri"/>
          <w:color w:val="000000"/>
        </w:rPr>
        <w:br/>
      </w:r>
    </w:p>
    <w:p w14:paraId="5C1F6B8D" w14:textId="4F26DD8A" w:rsidR="00572B13" w:rsidRPr="00572B13" w:rsidRDefault="00572B13" w:rsidP="005411B3">
      <w:pPr>
        <w:pStyle w:val="ListParagraph"/>
        <w:numPr>
          <w:ilvl w:val="0"/>
          <w:numId w:val="4"/>
        </w:numPr>
        <w:spacing w:after="0" w:line="240" w:lineRule="auto"/>
        <w:rPr>
          <w:rFonts w:ascii="Calibri" w:eastAsia="Times New Roman" w:hAnsi="Calibri" w:cs="Calibri"/>
          <w:color w:val="000000"/>
        </w:rPr>
      </w:pPr>
      <w:r>
        <w:rPr>
          <w:rFonts w:ascii="Calibri" w:eastAsia="Times New Roman" w:hAnsi="Calibri" w:cs="Calibri"/>
          <w:color w:val="000000"/>
        </w:rPr>
        <w:t>Such properties are grouped together as “Things,</w:t>
      </w:r>
      <w:r w:rsidR="00286F22">
        <w:rPr>
          <w:rFonts w:ascii="Calibri" w:eastAsia="Times New Roman" w:hAnsi="Calibri" w:cs="Calibri"/>
          <w:color w:val="000000"/>
        </w:rPr>
        <w:t>”</w:t>
      </w:r>
      <w:r>
        <w:rPr>
          <w:rFonts w:ascii="Calibri" w:eastAsia="Times New Roman" w:hAnsi="Calibri" w:cs="Calibri"/>
          <w:color w:val="000000"/>
        </w:rPr>
        <w:t xml:space="preserve"> such as you might expect to find in a package that was created to help connect to the “Internet of Things.”</w:t>
      </w:r>
    </w:p>
    <w:p w14:paraId="36C0826B" w14:textId="2A230BA0" w:rsidR="00FC5758" w:rsidRDefault="00FC5758" w:rsidP="002D2EFA">
      <w:pPr>
        <w:spacing w:after="0" w:line="240" w:lineRule="auto"/>
        <w:rPr>
          <w:rFonts w:ascii="Calibri" w:eastAsia="Times New Roman" w:hAnsi="Calibri" w:cs="Calibri"/>
          <w:color w:val="000000"/>
        </w:rPr>
      </w:pPr>
    </w:p>
    <w:p w14:paraId="405473C1" w14:textId="7D539519" w:rsidR="00B36FB5" w:rsidRDefault="000D6F68" w:rsidP="000D6F68">
      <w:pPr>
        <w:spacing w:after="0" w:line="240" w:lineRule="auto"/>
        <w:rPr>
          <w:rFonts w:ascii="Calibri" w:eastAsia="Times New Roman" w:hAnsi="Calibri" w:cs="Calibri"/>
          <w:color w:val="000000"/>
        </w:rPr>
      </w:pPr>
      <w:r>
        <w:rPr>
          <w:noProof/>
        </w:rPr>
        <w:drawing>
          <wp:inline distT="0" distB="0" distL="0" distR="0" wp14:anchorId="5CCDC7A2" wp14:editId="624B8D22">
            <wp:extent cx="4105656" cy="2432304"/>
            <wp:effectExtent l="57150" t="57150" r="104775" b="1206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05656" cy="243230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49289E">
        <w:rPr>
          <w:rFonts w:ascii="Calibri" w:eastAsia="Times New Roman" w:hAnsi="Calibri" w:cs="Calibri"/>
          <w:color w:val="000000"/>
        </w:rPr>
        <w:br/>
      </w:r>
      <w:r w:rsidR="0049289E" w:rsidRPr="0049289E">
        <w:rPr>
          <w:rFonts w:ascii="Calibri" w:eastAsia="Times New Roman" w:hAnsi="Calibri" w:cs="Calibri"/>
          <w:b/>
          <w:color w:val="000000"/>
        </w:rPr>
        <w:t xml:space="preserve">Figure </w:t>
      </w:r>
      <w:r w:rsidR="00845259">
        <w:rPr>
          <w:rFonts w:ascii="Calibri" w:eastAsia="Times New Roman" w:hAnsi="Calibri" w:cs="Calibri"/>
          <w:b/>
          <w:color w:val="000000"/>
        </w:rPr>
        <w:t>1.</w:t>
      </w:r>
      <w:r w:rsidR="0049289E" w:rsidRPr="0049289E">
        <w:rPr>
          <w:rFonts w:ascii="Calibri" w:eastAsia="Times New Roman" w:hAnsi="Calibri" w:cs="Calibri"/>
          <w:b/>
          <w:color w:val="000000"/>
        </w:rPr>
        <w:t xml:space="preserve">1. </w:t>
      </w:r>
      <w:r w:rsidR="0049289E">
        <w:rPr>
          <w:rFonts w:ascii="Calibri" w:eastAsia="Times New Roman" w:hAnsi="Calibri" w:cs="Calibri"/>
          <w:b/>
          <w:color w:val="000000"/>
        </w:rPr>
        <w:t xml:space="preserve">The </w:t>
      </w:r>
      <w:r>
        <w:rPr>
          <w:rFonts w:ascii="Calibri" w:eastAsia="Times New Roman" w:hAnsi="Calibri" w:cs="Calibri"/>
          <w:b/>
          <w:color w:val="000000"/>
        </w:rPr>
        <w:t xml:space="preserve">Rules Engine </w:t>
      </w:r>
      <w:r w:rsidR="0049289E" w:rsidRPr="0049289E">
        <w:rPr>
          <w:rFonts w:ascii="Calibri" w:eastAsia="Times New Roman" w:hAnsi="Calibri" w:cs="Calibri"/>
          <w:b/>
          <w:color w:val="000000"/>
        </w:rPr>
        <w:t>plugin dashboard.</w:t>
      </w:r>
    </w:p>
    <w:p w14:paraId="3B8AB382" w14:textId="1C6322BC" w:rsidR="0049289E" w:rsidRDefault="0049289E" w:rsidP="0049289E">
      <w:pPr>
        <w:spacing w:after="0" w:line="240" w:lineRule="auto"/>
        <w:rPr>
          <w:rFonts w:ascii="Calibri" w:eastAsia="Times New Roman" w:hAnsi="Calibri" w:cs="Calibri"/>
          <w:color w:val="000000"/>
        </w:rPr>
      </w:pPr>
    </w:p>
    <w:p w14:paraId="0A0047A0" w14:textId="77777777" w:rsidR="0049289E" w:rsidRDefault="0049289E" w:rsidP="00EF2EC4">
      <w:pPr>
        <w:pStyle w:val="Heading2"/>
        <w:keepNext/>
        <w:rPr>
          <w:rFonts w:eastAsia="Times New Roman"/>
        </w:rPr>
      </w:pPr>
      <w:bookmarkStart w:id="7" w:name="_Toc529421239"/>
      <w:r>
        <w:rPr>
          <w:rFonts w:eastAsia="Times New Roman"/>
        </w:rPr>
        <w:t>The Plugin Dashboard</w:t>
      </w:r>
      <w:bookmarkEnd w:id="7"/>
    </w:p>
    <w:p w14:paraId="47C868A4" w14:textId="1E3E624D" w:rsidR="0049289E" w:rsidRDefault="0049289E" w:rsidP="0049289E">
      <w:pPr>
        <w:spacing w:after="0" w:line="240" w:lineRule="auto"/>
        <w:rPr>
          <w:rFonts w:ascii="Calibri" w:eastAsia="Times New Roman" w:hAnsi="Calibri" w:cs="Calibri"/>
          <w:color w:val="000000"/>
        </w:rPr>
      </w:pPr>
      <w:r>
        <w:rPr>
          <w:rFonts w:ascii="Calibri" w:eastAsia="Times New Roman" w:hAnsi="Calibri" w:cs="Calibri"/>
          <w:color w:val="000000"/>
        </w:rPr>
        <w:t xml:space="preserve">A plugin’s dashboard (see </w:t>
      </w:r>
      <w:r w:rsidR="003D4EB7">
        <w:rPr>
          <w:rFonts w:ascii="Calibri" w:eastAsia="Times New Roman" w:hAnsi="Calibri" w:cs="Calibri"/>
          <w:color w:val="000000"/>
        </w:rPr>
        <w:t>F</w:t>
      </w:r>
      <w:r>
        <w:rPr>
          <w:rFonts w:ascii="Calibri" w:eastAsia="Times New Roman" w:hAnsi="Calibri" w:cs="Calibri"/>
          <w:color w:val="000000"/>
        </w:rPr>
        <w:t xml:space="preserve">igure </w:t>
      </w:r>
      <w:r w:rsidR="00845259">
        <w:rPr>
          <w:rFonts w:ascii="Calibri" w:eastAsia="Times New Roman" w:hAnsi="Calibri" w:cs="Calibri"/>
          <w:color w:val="000000"/>
        </w:rPr>
        <w:t>1.</w:t>
      </w:r>
      <w:r>
        <w:rPr>
          <w:rFonts w:ascii="Calibri" w:eastAsia="Times New Roman" w:hAnsi="Calibri" w:cs="Calibri"/>
          <w:color w:val="000000"/>
        </w:rPr>
        <w:t xml:space="preserve">1) provides the primary plugin interface. All “live” items appear at the top of a plugin dashboard. A series of buttons appears at the bottom of the plugin dashboard. In the dashboard shown in </w:t>
      </w:r>
      <w:r w:rsidR="009846D3">
        <w:rPr>
          <w:rFonts w:ascii="Calibri" w:eastAsia="Times New Roman" w:hAnsi="Calibri" w:cs="Calibri"/>
          <w:color w:val="000000"/>
        </w:rPr>
        <w:t>F</w:t>
      </w:r>
      <w:r>
        <w:rPr>
          <w:rFonts w:ascii="Calibri" w:eastAsia="Times New Roman" w:hAnsi="Calibri" w:cs="Calibri"/>
          <w:color w:val="000000"/>
        </w:rPr>
        <w:t xml:space="preserve">igure </w:t>
      </w:r>
      <w:r w:rsidR="00845259">
        <w:rPr>
          <w:rFonts w:ascii="Calibri" w:eastAsia="Times New Roman" w:hAnsi="Calibri" w:cs="Calibri"/>
          <w:color w:val="000000"/>
        </w:rPr>
        <w:t>1.</w:t>
      </w:r>
      <w:r>
        <w:rPr>
          <w:rFonts w:ascii="Calibri" w:eastAsia="Times New Roman" w:hAnsi="Calibri" w:cs="Calibri"/>
          <w:color w:val="000000"/>
        </w:rPr>
        <w:t xml:space="preserve">1, </w:t>
      </w:r>
      <w:r w:rsidR="000E761B">
        <w:rPr>
          <w:rFonts w:ascii="Calibri" w:eastAsia="Times New Roman" w:hAnsi="Calibri" w:cs="Calibri"/>
          <w:color w:val="000000"/>
        </w:rPr>
        <w:t>red</w:t>
      </w:r>
      <w:r>
        <w:rPr>
          <w:rFonts w:ascii="Calibri" w:eastAsia="Times New Roman" w:hAnsi="Calibri" w:cs="Calibri"/>
          <w:color w:val="000000"/>
        </w:rPr>
        <w:t xml:space="preserve"> rectangles </w:t>
      </w:r>
      <w:r w:rsidR="00583C29">
        <w:rPr>
          <w:rFonts w:ascii="Calibri" w:eastAsia="Times New Roman" w:hAnsi="Calibri" w:cs="Calibri"/>
          <w:color w:val="000000"/>
        </w:rPr>
        <w:t xml:space="preserve">identify the </w:t>
      </w:r>
      <w:r>
        <w:rPr>
          <w:rFonts w:ascii="Calibri" w:eastAsia="Times New Roman" w:hAnsi="Calibri" w:cs="Calibri"/>
          <w:color w:val="000000"/>
        </w:rPr>
        <w:t xml:space="preserve">three </w:t>
      </w:r>
      <w:r w:rsidR="00583C29">
        <w:rPr>
          <w:rFonts w:ascii="Calibri" w:eastAsia="Times New Roman" w:hAnsi="Calibri" w:cs="Calibri"/>
          <w:color w:val="000000"/>
        </w:rPr>
        <w:t xml:space="preserve">standard dashboard </w:t>
      </w:r>
      <w:r>
        <w:rPr>
          <w:rFonts w:ascii="Calibri" w:eastAsia="Times New Roman" w:hAnsi="Calibri" w:cs="Calibri"/>
          <w:color w:val="000000"/>
        </w:rPr>
        <w:t>buttons:</w:t>
      </w:r>
      <w:r w:rsidR="009E31FC">
        <w:rPr>
          <w:rFonts w:ascii="Calibri" w:eastAsia="Times New Roman" w:hAnsi="Calibri" w:cs="Calibri"/>
          <w:color w:val="000000"/>
        </w:rPr>
        <w:br/>
      </w:r>
    </w:p>
    <w:p w14:paraId="1C64F612" w14:textId="5FF94A15" w:rsidR="00B969D9" w:rsidRDefault="00583C29" w:rsidP="00583C29">
      <w:pPr>
        <w:pStyle w:val="ListParagraph"/>
        <w:spacing w:after="0" w:line="240" w:lineRule="auto"/>
        <w:rPr>
          <w:rFonts w:ascii="Calibri" w:eastAsia="Times New Roman" w:hAnsi="Calibri" w:cs="Calibri"/>
          <w:color w:val="000000"/>
        </w:rPr>
      </w:pPr>
      <w:r>
        <w:rPr>
          <w:rFonts w:ascii="Calibri" w:eastAsia="Times New Roman" w:hAnsi="Calibri" w:cs="Calibri"/>
          <w:color w:val="000000"/>
        </w:rPr>
        <w:lastRenderedPageBreak/>
        <w:t xml:space="preserve">1) </w:t>
      </w:r>
      <w:r w:rsidR="0049289E">
        <w:rPr>
          <w:rFonts w:ascii="Calibri" w:eastAsia="Times New Roman" w:hAnsi="Calibri" w:cs="Calibri"/>
          <w:color w:val="000000"/>
        </w:rPr>
        <w:t>About button: The button with the circled “</w:t>
      </w:r>
      <w:proofErr w:type="spellStart"/>
      <w:r w:rsidR="0049289E">
        <w:rPr>
          <w:rFonts w:ascii="Calibri" w:eastAsia="Times New Roman" w:hAnsi="Calibri" w:cs="Calibri"/>
          <w:color w:val="000000"/>
        </w:rPr>
        <w:t>i</w:t>
      </w:r>
      <w:proofErr w:type="spellEnd"/>
      <w:r w:rsidR="0049289E">
        <w:rPr>
          <w:rFonts w:ascii="Calibri" w:eastAsia="Times New Roman" w:hAnsi="Calibri" w:cs="Calibri"/>
          <w:color w:val="000000"/>
        </w:rPr>
        <w:t>” is the About button. Click for details on the dashboard. The button color reflects the status</w:t>
      </w:r>
      <w:r w:rsidR="006E1C92">
        <w:rPr>
          <w:rFonts w:ascii="Calibri" w:eastAsia="Times New Roman" w:hAnsi="Calibri" w:cs="Calibri"/>
          <w:color w:val="000000"/>
        </w:rPr>
        <w:t>. Status colors</w:t>
      </w:r>
      <w:r>
        <w:rPr>
          <w:rFonts w:ascii="Calibri" w:eastAsia="Times New Roman" w:hAnsi="Calibri" w:cs="Calibri"/>
          <w:color w:val="000000"/>
        </w:rPr>
        <w:t>, associated status code, and meaning of the status, are summarized here</w:t>
      </w:r>
      <w:r w:rsidR="0049289E">
        <w:rPr>
          <w:rFonts w:ascii="Calibri" w:eastAsia="Times New Roman" w:hAnsi="Calibri" w:cs="Calibri"/>
          <w:color w:val="000000"/>
        </w:rPr>
        <w:t>:</w:t>
      </w:r>
    </w:p>
    <w:p w14:paraId="11F90E39" w14:textId="3338624B" w:rsidR="006E1C92" w:rsidRPr="00085DEE" w:rsidRDefault="006E1C92" w:rsidP="005411B3">
      <w:pPr>
        <w:pStyle w:val="ListParagraph"/>
        <w:numPr>
          <w:ilvl w:val="1"/>
          <w:numId w:val="3"/>
        </w:numPr>
        <w:spacing w:after="0" w:line="240" w:lineRule="auto"/>
      </w:pPr>
      <w:r w:rsidRPr="00085DEE">
        <w:t>Gray (0): Idle.</w:t>
      </w:r>
    </w:p>
    <w:p w14:paraId="510B084D" w14:textId="61AA5A78" w:rsidR="006E1C92" w:rsidRDefault="006E1C92" w:rsidP="005411B3">
      <w:pPr>
        <w:pStyle w:val="ListParagraph"/>
        <w:numPr>
          <w:ilvl w:val="1"/>
          <w:numId w:val="3"/>
        </w:numPr>
        <w:spacing w:after="0" w:line="240" w:lineRule="auto"/>
        <w:rPr>
          <w:rFonts w:ascii="Calibri" w:eastAsia="Times New Roman" w:hAnsi="Calibri" w:cs="Calibri"/>
          <w:color w:val="000000"/>
        </w:rPr>
      </w:pPr>
      <w:r>
        <w:rPr>
          <w:rFonts w:ascii="Calibri" w:eastAsia="Times New Roman" w:hAnsi="Calibri" w:cs="Calibri"/>
          <w:color w:val="000000"/>
        </w:rPr>
        <w:t>Green (1): Active / Ok.</w:t>
      </w:r>
    </w:p>
    <w:p w14:paraId="5AA7CCA7" w14:textId="373D9F99" w:rsidR="006E1C92" w:rsidRDefault="006E1C92" w:rsidP="005411B3">
      <w:pPr>
        <w:pStyle w:val="ListParagraph"/>
        <w:numPr>
          <w:ilvl w:val="1"/>
          <w:numId w:val="3"/>
        </w:numPr>
        <w:spacing w:after="0" w:line="240" w:lineRule="auto"/>
        <w:rPr>
          <w:rFonts w:ascii="Calibri" w:eastAsia="Times New Roman" w:hAnsi="Calibri" w:cs="Calibri"/>
          <w:color w:val="000000"/>
        </w:rPr>
      </w:pPr>
      <w:r>
        <w:rPr>
          <w:rFonts w:ascii="Calibri" w:eastAsia="Times New Roman" w:hAnsi="Calibri" w:cs="Calibri"/>
          <w:color w:val="000000"/>
        </w:rPr>
        <w:t>Yellow (2): Warning.</w:t>
      </w:r>
    </w:p>
    <w:p w14:paraId="2A9B8DF7" w14:textId="5314356E" w:rsidR="0049289E" w:rsidRDefault="0049289E" w:rsidP="005411B3">
      <w:pPr>
        <w:pStyle w:val="ListParagraph"/>
        <w:numPr>
          <w:ilvl w:val="1"/>
          <w:numId w:val="3"/>
        </w:numPr>
        <w:spacing w:after="0" w:line="240" w:lineRule="auto"/>
        <w:rPr>
          <w:rFonts w:ascii="Calibri" w:eastAsia="Times New Roman" w:hAnsi="Calibri" w:cs="Calibri"/>
          <w:color w:val="000000"/>
        </w:rPr>
      </w:pPr>
      <w:r>
        <w:rPr>
          <w:rFonts w:ascii="Calibri" w:eastAsia="Times New Roman" w:hAnsi="Calibri" w:cs="Calibri"/>
          <w:color w:val="000000"/>
        </w:rPr>
        <w:t>Red</w:t>
      </w:r>
      <w:r w:rsidR="006E1C92">
        <w:rPr>
          <w:rFonts w:ascii="Calibri" w:eastAsia="Times New Roman" w:hAnsi="Calibri" w:cs="Calibri"/>
          <w:color w:val="000000"/>
        </w:rPr>
        <w:t xml:space="preserve"> (3)</w:t>
      </w:r>
      <w:r>
        <w:rPr>
          <w:rFonts w:ascii="Calibri" w:eastAsia="Times New Roman" w:hAnsi="Calibri" w:cs="Calibri"/>
          <w:color w:val="000000"/>
        </w:rPr>
        <w:t xml:space="preserve">: </w:t>
      </w:r>
      <w:r w:rsidR="006E1C92">
        <w:rPr>
          <w:rFonts w:ascii="Calibri" w:eastAsia="Times New Roman" w:hAnsi="Calibri" w:cs="Calibri"/>
          <w:color w:val="000000"/>
        </w:rPr>
        <w:t>E</w:t>
      </w:r>
      <w:r>
        <w:rPr>
          <w:rFonts w:ascii="Calibri" w:eastAsia="Times New Roman" w:hAnsi="Calibri" w:cs="Calibri"/>
          <w:color w:val="000000"/>
        </w:rPr>
        <w:t>rror.</w:t>
      </w:r>
    </w:p>
    <w:p w14:paraId="4952B020" w14:textId="13D21C92" w:rsidR="006E1C92" w:rsidRDefault="006E1C92" w:rsidP="005411B3">
      <w:pPr>
        <w:pStyle w:val="ListParagraph"/>
        <w:numPr>
          <w:ilvl w:val="1"/>
          <w:numId w:val="3"/>
        </w:numPr>
        <w:spacing w:after="0" w:line="240" w:lineRule="auto"/>
        <w:rPr>
          <w:rFonts w:ascii="Calibri" w:eastAsia="Times New Roman" w:hAnsi="Calibri" w:cs="Calibri"/>
          <w:color w:val="000000"/>
        </w:rPr>
      </w:pPr>
      <w:r>
        <w:rPr>
          <w:rFonts w:ascii="Calibri" w:eastAsia="Times New Roman" w:hAnsi="Calibri" w:cs="Calibri"/>
          <w:color w:val="000000"/>
        </w:rPr>
        <w:t>Blue (4): Starting / Setup / Ramp Up.</w:t>
      </w:r>
    </w:p>
    <w:p w14:paraId="482CCCE5" w14:textId="5EB38E46" w:rsidR="006E1C92" w:rsidRDefault="006E1C92" w:rsidP="005411B3">
      <w:pPr>
        <w:pStyle w:val="ListParagraph"/>
        <w:numPr>
          <w:ilvl w:val="1"/>
          <w:numId w:val="3"/>
        </w:numPr>
        <w:spacing w:after="0" w:line="240" w:lineRule="auto"/>
        <w:rPr>
          <w:rFonts w:ascii="Calibri" w:eastAsia="Times New Roman" w:hAnsi="Calibri" w:cs="Calibri"/>
          <w:color w:val="000000"/>
        </w:rPr>
      </w:pPr>
      <w:r>
        <w:rPr>
          <w:rFonts w:ascii="Calibri" w:eastAsia="Times New Roman" w:hAnsi="Calibri" w:cs="Calibri"/>
          <w:color w:val="000000"/>
        </w:rPr>
        <w:t>Brown (5): Design / Engineering / Configuration.</w:t>
      </w:r>
    </w:p>
    <w:p w14:paraId="093C0F92" w14:textId="63E528C9" w:rsidR="006E1C92" w:rsidRDefault="006E1C92" w:rsidP="005411B3">
      <w:pPr>
        <w:pStyle w:val="ListParagraph"/>
        <w:numPr>
          <w:ilvl w:val="1"/>
          <w:numId w:val="3"/>
        </w:numPr>
        <w:spacing w:after="0" w:line="240" w:lineRule="auto"/>
        <w:rPr>
          <w:rFonts w:ascii="Calibri" w:eastAsia="Times New Roman" w:hAnsi="Calibri" w:cs="Calibri"/>
          <w:color w:val="000000"/>
        </w:rPr>
      </w:pPr>
      <w:r>
        <w:rPr>
          <w:rFonts w:ascii="Calibri" w:eastAsia="Times New Roman" w:hAnsi="Calibri" w:cs="Calibri"/>
          <w:color w:val="000000"/>
        </w:rPr>
        <w:t>Purple (6): Shutdown.</w:t>
      </w:r>
    </w:p>
    <w:p w14:paraId="3ABF2D70" w14:textId="3B771274" w:rsidR="006E1C92" w:rsidRDefault="006E1C92" w:rsidP="005411B3">
      <w:pPr>
        <w:pStyle w:val="ListParagraph"/>
        <w:numPr>
          <w:ilvl w:val="1"/>
          <w:numId w:val="3"/>
        </w:numPr>
        <w:spacing w:after="0" w:line="240" w:lineRule="auto"/>
        <w:rPr>
          <w:rFonts w:ascii="Calibri" w:eastAsia="Times New Roman" w:hAnsi="Calibri" w:cs="Calibri"/>
          <w:color w:val="000000"/>
        </w:rPr>
      </w:pPr>
      <w:r>
        <w:rPr>
          <w:rFonts w:ascii="Calibri" w:eastAsia="Times New Roman" w:hAnsi="Calibri" w:cs="Calibri"/>
          <w:color w:val="000000"/>
        </w:rPr>
        <w:t xml:space="preserve">Black (7): Unknown / Unreachable. </w:t>
      </w:r>
      <w:r w:rsidR="009E31FC">
        <w:rPr>
          <w:rFonts w:ascii="Calibri" w:eastAsia="Times New Roman" w:hAnsi="Calibri" w:cs="Calibri"/>
          <w:color w:val="000000"/>
        </w:rPr>
        <w:br/>
      </w:r>
    </w:p>
    <w:p w14:paraId="47D93EA3" w14:textId="18CB8C6D" w:rsidR="0049289E" w:rsidRDefault="00583C29" w:rsidP="00583C29">
      <w:pPr>
        <w:pStyle w:val="ListParagraph"/>
        <w:spacing w:after="0" w:line="240" w:lineRule="auto"/>
        <w:rPr>
          <w:rFonts w:ascii="Calibri" w:eastAsia="Times New Roman" w:hAnsi="Calibri" w:cs="Calibri"/>
          <w:color w:val="000000"/>
        </w:rPr>
      </w:pPr>
      <w:r>
        <w:rPr>
          <w:rFonts w:ascii="Calibri" w:eastAsia="Times New Roman" w:hAnsi="Calibri" w:cs="Calibri"/>
          <w:color w:val="000000"/>
        </w:rPr>
        <w:t xml:space="preserve">2) </w:t>
      </w:r>
      <w:r w:rsidR="0049289E">
        <w:rPr>
          <w:rFonts w:ascii="Calibri" w:eastAsia="Times New Roman" w:hAnsi="Calibri" w:cs="Calibri"/>
          <w:color w:val="000000"/>
        </w:rPr>
        <w:t>Refresh Dashboard</w:t>
      </w:r>
      <w:r>
        <w:rPr>
          <w:rFonts w:ascii="Calibri" w:eastAsia="Times New Roman" w:hAnsi="Calibri" w:cs="Calibri"/>
          <w:color w:val="000000"/>
        </w:rPr>
        <w:t xml:space="preserve"> button</w:t>
      </w:r>
      <w:r w:rsidR="0049289E">
        <w:rPr>
          <w:rFonts w:ascii="Calibri" w:eastAsia="Times New Roman" w:hAnsi="Calibri" w:cs="Calibri"/>
          <w:color w:val="000000"/>
        </w:rPr>
        <w:t xml:space="preserve">: </w:t>
      </w:r>
      <w:r w:rsidR="006E1C92">
        <w:rPr>
          <w:rFonts w:ascii="Calibri" w:eastAsia="Times New Roman" w:hAnsi="Calibri" w:cs="Calibri"/>
          <w:color w:val="000000"/>
        </w:rPr>
        <w:t>Reloads the dashboard with latest values.</w:t>
      </w:r>
      <w:r w:rsidR="009E31FC">
        <w:rPr>
          <w:rFonts w:ascii="Calibri" w:eastAsia="Times New Roman" w:hAnsi="Calibri" w:cs="Calibri"/>
          <w:color w:val="000000"/>
        </w:rPr>
        <w:br/>
      </w:r>
    </w:p>
    <w:p w14:paraId="2A36B3FE" w14:textId="5B8F3583" w:rsidR="0049289E" w:rsidRPr="0049289E" w:rsidRDefault="00583C29" w:rsidP="00583C29">
      <w:pPr>
        <w:pStyle w:val="ListParagraph"/>
        <w:spacing w:after="0" w:line="240" w:lineRule="auto"/>
        <w:rPr>
          <w:rFonts w:ascii="Calibri" w:eastAsia="Times New Roman" w:hAnsi="Calibri" w:cs="Calibri"/>
          <w:color w:val="000000"/>
        </w:rPr>
      </w:pPr>
      <w:r>
        <w:rPr>
          <w:rFonts w:ascii="Calibri" w:eastAsia="Times New Roman" w:hAnsi="Calibri" w:cs="Calibri"/>
          <w:color w:val="000000"/>
        </w:rPr>
        <w:t xml:space="preserve">3) </w:t>
      </w:r>
      <w:r w:rsidR="0049289E">
        <w:rPr>
          <w:rFonts w:ascii="Calibri" w:eastAsia="Times New Roman" w:hAnsi="Calibri" w:cs="Calibri"/>
          <w:color w:val="000000"/>
        </w:rPr>
        <w:t>Show All</w:t>
      </w:r>
      <w:r>
        <w:rPr>
          <w:rFonts w:ascii="Calibri" w:eastAsia="Times New Roman" w:hAnsi="Calibri" w:cs="Calibri"/>
          <w:color w:val="000000"/>
        </w:rPr>
        <w:t xml:space="preserve"> button</w:t>
      </w:r>
      <w:r w:rsidR="0049289E">
        <w:rPr>
          <w:rFonts w:ascii="Calibri" w:eastAsia="Times New Roman" w:hAnsi="Calibri" w:cs="Calibri"/>
          <w:color w:val="000000"/>
        </w:rPr>
        <w:t xml:space="preserve">: </w:t>
      </w:r>
      <w:r w:rsidR="006E1C92">
        <w:rPr>
          <w:rFonts w:ascii="Calibri" w:eastAsia="Times New Roman" w:hAnsi="Calibri" w:cs="Calibri"/>
          <w:color w:val="000000"/>
        </w:rPr>
        <w:t xml:space="preserve">Open all forms </w:t>
      </w:r>
      <w:r w:rsidR="009E31FC">
        <w:rPr>
          <w:rFonts w:ascii="Calibri" w:eastAsia="Times New Roman" w:hAnsi="Calibri" w:cs="Calibri"/>
          <w:color w:val="000000"/>
        </w:rPr>
        <w:t xml:space="preserve">and tables </w:t>
      </w:r>
      <w:r w:rsidR="006E1C92">
        <w:rPr>
          <w:rFonts w:ascii="Calibri" w:eastAsia="Times New Roman" w:hAnsi="Calibri" w:cs="Calibri"/>
          <w:color w:val="000000"/>
        </w:rPr>
        <w:t xml:space="preserve">associated with </w:t>
      </w:r>
      <w:r w:rsidR="009E31FC">
        <w:rPr>
          <w:rFonts w:ascii="Calibri" w:eastAsia="Times New Roman" w:hAnsi="Calibri" w:cs="Calibri"/>
          <w:color w:val="000000"/>
        </w:rPr>
        <w:t>the plugin</w:t>
      </w:r>
      <w:r w:rsidR="006E1C92">
        <w:rPr>
          <w:rFonts w:ascii="Calibri" w:eastAsia="Times New Roman" w:hAnsi="Calibri" w:cs="Calibri"/>
          <w:color w:val="000000"/>
        </w:rPr>
        <w:t>.</w:t>
      </w:r>
    </w:p>
    <w:p w14:paraId="22383DE5" w14:textId="2A853B9F" w:rsidR="0049289E" w:rsidRDefault="0049289E" w:rsidP="0049289E">
      <w:pPr>
        <w:spacing w:after="0" w:line="240" w:lineRule="auto"/>
        <w:rPr>
          <w:rFonts w:ascii="Calibri" w:eastAsia="Times New Roman" w:hAnsi="Calibri" w:cs="Calibri"/>
          <w:color w:val="000000"/>
        </w:rPr>
      </w:pPr>
    </w:p>
    <w:p w14:paraId="544CF9FC" w14:textId="08452B3E" w:rsidR="006E1C92" w:rsidRDefault="006E1C92" w:rsidP="0049289E">
      <w:pPr>
        <w:spacing w:after="0" w:line="240" w:lineRule="auto"/>
        <w:rPr>
          <w:rFonts w:ascii="Calibri" w:eastAsia="Times New Roman" w:hAnsi="Calibri" w:cs="Calibri"/>
          <w:color w:val="000000"/>
        </w:rPr>
      </w:pPr>
      <w:r>
        <w:rPr>
          <w:rFonts w:ascii="Calibri" w:eastAsia="Times New Roman" w:hAnsi="Calibri" w:cs="Calibri"/>
          <w:color w:val="000000"/>
        </w:rPr>
        <w:t xml:space="preserve">Figure </w:t>
      </w:r>
      <w:r w:rsidR="00845259">
        <w:rPr>
          <w:rFonts w:ascii="Calibri" w:eastAsia="Times New Roman" w:hAnsi="Calibri" w:cs="Calibri"/>
          <w:color w:val="000000"/>
        </w:rPr>
        <w:t>1.</w:t>
      </w:r>
      <w:r>
        <w:rPr>
          <w:rFonts w:ascii="Calibri" w:eastAsia="Times New Roman" w:hAnsi="Calibri" w:cs="Calibri"/>
          <w:color w:val="000000"/>
        </w:rPr>
        <w:t xml:space="preserve">2 shows the </w:t>
      </w:r>
      <w:r w:rsidR="00000348">
        <w:rPr>
          <w:rFonts w:ascii="Calibri" w:eastAsia="Times New Roman" w:hAnsi="Calibri" w:cs="Calibri"/>
          <w:color w:val="000000"/>
        </w:rPr>
        <w:t>default image o</w:t>
      </w:r>
      <w:r w:rsidR="00F44556">
        <w:rPr>
          <w:rFonts w:ascii="Calibri" w:eastAsia="Times New Roman" w:hAnsi="Calibri" w:cs="Calibri"/>
          <w:color w:val="000000"/>
        </w:rPr>
        <w:t>f</w:t>
      </w:r>
      <w:r w:rsidR="00000348">
        <w:rPr>
          <w:rFonts w:ascii="Calibri" w:eastAsia="Times New Roman" w:hAnsi="Calibri" w:cs="Calibri"/>
          <w:color w:val="000000"/>
        </w:rPr>
        <w:t xml:space="preserve"> a table button. Click a table button to view and edit a table of items managed by the plugin. For example, you can add new items, edit existing item properties, or delete items.</w:t>
      </w:r>
    </w:p>
    <w:p w14:paraId="5EAEC3F0" w14:textId="609899ED" w:rsidR="006E1C92" w:rsidRDefault="006E1C92" w:rsidP="000D6F68">
      <w:pPr>
        <w:spacing w:after="0" w:line="240" w:lineRule="auto"/>
        <w:rPr>
          <w:rFonts w:ascii="Calibri" w:eastAsia="Times New Roman" w:hAnsi="Calibri" w:cs="Calibri"/>
          <w:color w:val="000000"/>
        </w:rPr>
      </w:pPr>
      <w:r>
        <w:rPr>
          <w:noProof/>
        </w:rPr>
        <w:drawing>
          <wp:inline distT="0" distB="0" distL="0" distR="0" wp14:anchorId="2EBC6128" wp14:editId="75F406D5">
            <wp:extent cx="676275" cy="560438"/>
            <wp:effectExtent l="38100" t="38100" r="98425" b="1003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a:ext>
                      </a:extLst>
                    </a:blip>
                    <a:srcRect b="18234"/>
                    <a:stretch/>
                  </pic:blipFill>
                  <pic:spPr bwMode="auto">
                    <a:xfrm>
                      <a:off x="0" y="0"/>
                      <a:ext cx="676656" cy="560754"/>
                    </a:xfrm>
                    <a:prstGeom prst="rect">
                      <a:avLst/>
                    </a:prstGeom>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rFonts w:ascii="Calibri" w:eastAsia="Times New Roman" w:hAnsi="Calibri" w:cs="Calibri"/>
          <w:color w:val="000000"/>
        </w:rPr>
        <w:br/>
      </w:r>
      <w:r w:rsidRPr="006E1C92">
        <w:rPr>
          <w:rFonts w:ascii="Calibri" w:eastAsia="Times New Roman" w:hAnsi="Calibri" w:cs="Calibri"/>
          <w:b/>
          <w:color w:val="000000"/>
        </w:rPr>
        <w:t xml:space="preserve">Figure </w:t>
      </w:r>
      <w:r w:rsidR="00845259">
        <w:rPr>
          <w:rFonts w:ascii="Calibri" w:eastAsia="Times New Roman" w:hAnsi="Calibri" w:cs="Calibri"/>
          <w:b/>
          <w:color w:val="000000"/>
        </w:rPr>
        <w:t>1.</w:t>
      </w:r>
      <w:r w:rsidRPr="006E1C92">
        <w:rPr>
          <w:rFonts w:ascii="Calibri" w:eastAsia="Times New Roman" w:hAnsi="Calibri" w:cs="Calibri"/>
          <w:b/>
          <w:color w:val="000000"/>
        </w:rPr>
        <w:t>2.</w:t>
      </w:r>
      <w:r w:rsidR="00D7102A">
        <w:rPr>
          <w:rFonts w:ascii="Calibri" w:eastAsia="Times New Roman" w:hAnsi="Calibri" w:cs="Calibri"/>
          <w:b/>
          <w:color w:val="000000"/>
        </w:rPr>
        <w:t xml:space="preserve"> Buttons with this table icon enable viewing and editing tables of plugin items</w:t>
      </w:r>
      <w:r w:rsidRPr="006E1C92">
        <w:rPr>
          <w:rFonts w:ascii="Calibri" w:eastAsia="Times New Roman" w:hAnsi="Calibri" w:cs="Calibri"/>
          <w:b/>
          <w:color w:val="000000"/>
        </w:rPr>
        <w:t>.</w:t>
      </w:r>
      <w:r w:rsidR="00713F3C">
        <w:rPr>
          <w:rFonts w:ascii="Calibri" w:eastAsia="Times New Roman" w:hAnsi="Calibri" w:cs="Calibri"/>
          <w:b/>
          <w:color w:val="000000"/>
        </w:rPr>
        <w:br/>
      </w:r>
    </w:p>
    <w:p w14:paraId="5955FFF9" w14:textId="3B06E8ED" w:rsidR="00F44556" w:rsidRDefault="00F44556" w:rsidP="000D6F68">
      <w:pPr>
        <w:spacing w:after="0" w:line="240" w:lineRule="auto"/>
        <w:rPr>
          <w:rFonts w:ascii="Calibri" w:eastAsia="Times New Roman" w:hAnsi="Calibri" w:cs="Calibri"/>
          <w:color w:val="000000"/>
        </w:rPr>
      </w:pPr>
      <w:r>
        <w:rPr>
          <w:rFonts w:ascii="Calibri" w:eastAsia="Times New Roman" w:hAnsi="Calibri" w:cs="Calibri"/>
          <w:color w:val="000000"/>
        </w:rPr>
        <w:t>In the rules engine, another icon (see Figure 1.3) serves to provide a table of available rules.</w:t>
      </w:r>
    </w:p>
    <w:p w14:paraId="1322924F" w14:textId="72D9CBE0" w:rsidR="00F44556" w:rsidRDefault="00F44556" w:rsidP="000D6F68">
      <w:pPr>
        <w:spacing w:after="0" w:line="240" w:lineRule="auto"/>
        <w:rPr>
          <w:rFonts w:ascii="Calibri" w:eastAsia="Times New Roman" w:hAnsi="Calibri" w:cs="Calibri"/>
          <w:color w:val="000000"/>
        </w:rPr>
      </w:pPr>
    </w:p>
    <w:p w14:paraId="286F45CA" w14:textId="576312F7" w:rsidR="00F44556" w:rsidRDefault="00F44556" w:rsidP="000D6F68">
      <w:pPr>
        <w:spacing w:after="0" w:line="240" w:lineRule="auto"/>
        <w:rPr>
          <w:rFonts w:ascii="Calibri" w:eastAsia="Times New Roman" w:hAnsi="Calibri" w:cs="Calibri"/>
          <w:color w:val="000000"/>
        </w:rPr>
      </w:pPr>
      <w:r>
        <w:rPr>
          <w:noProof/>
        </w:rPr>
        <w:drawing>
          <wp:inline distT="0" distB="0" distL="0" distR="0" wp14:anchorId="0EDB7F1A" wp14:editId="07724977">
            <wp:extent cx="676656" cy="667512"/>
            <wp:effectExtent l="57150" t="57150" r="123825" b="1136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6656" cy="66751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28AA6F6" w14:textId="0632E969" w:rsidR="00F44556" w:rsidRPr="00F44556" w:rsidRDefault="00F44556" w:rsidP="000D6F68">
      <w:pPr>
        <w:spacing w:after="0" w:line="240" w:lineRule="auto"/>
        <w:rPr>
          <w:rFonts w:ascii="Calibri" w:eastAsia="Times New Roman" w:hAnsi="Calibri" w:cs="Calibri"/>
          <w:b/>
          <w:color w:val="000000"/>
        </w:rPr>
      </w:pPr>
      <w:r w:rsidRPr="00F44556">
        <w:rPr>
          <w:rFonts w:ascii="Calibri" w:eastAsia="Times New Roman" w:hAnsi="Calibri" w:cs="Calibri"/>
          <w:b/>
          <w:color w:val="000000"/>
        </w:rPr>
        <w:t xml:space="preserve">Figure 1.3. Click this button to view and edit </w:t>
      </w:r>
      <w:r>
        <w:rPr>
          <w:rFonts w:ascii="Calibri" w:eastAsia="Times New Roman" w:hAnsi="Calibri" w:cs="Calibri"/>
          <w:b/>
          <w:color w:val="000000"/>
        </w:rPr>
        <w:t>the</w:t>
      </w:r>
      <w:r w:rsidRPr="00F44556">
        <w:rPr>
          <w:rFonts w:ascii="Calibri" w:eastAsia="Times New Roman" w:hAnsi="Calibri" w:cs="Calibri"/>
          <w:b/>
          <w:color w:val="000000"/>
        </w:rPr>
        <w:t xml:space="preserve"> current rules in the Rules Engine plugin.</w:t>
      </w:r>
    </w:p>
    <w:p w14:paraId="0E0C6B71" w14:textId="77777777" w:rsidR="007423C9" w:rsidRDefault="007423C9" w:rsidP="007423C9">
      <w:pPr>
        <w:spacing w:after="0" w:line="240" w:lineRule="auto"/>
        <w:rPr>
          <w:rFonts w:ascii="Calibri" w:eastAsia="Times New Roman" w:hAnsi="Calibri" w:cs="Calibri"/>
          <w:color w:val="000000"/>
        </w:rPr>
      </w:pPr>
    </w:p>
    <w:p w14:paraId="26A87D54" w14:textId="1EE2DED8" w:rsidR="00EA3303" w:rsidRDefault="005603DC" w:rsidP="00EA3303">
      <w:pPr>
        <w:pStyle w:val="Heading1"/>
      </w:pPr>
      <w:bookmarkStart w:id="8" w:name="_Toc529421240"/>
      <w:r>
        <w:lastRenderedPageBreak/>
        <w:t>T</w:t>
      </w:r>
      <w:r w:rsidR="00F853A4">
        <w:t xml:space="preserve">he </w:t>
      </w:r>
      <w:r w:rsidR="000D6F68">
        <w:t>Rules Engine</w:t>
      </w:r>
      <w:r w:rsidR="00321964">
        <w:t xml:space="preserve"> Plugin</w:t>
      </w:r>
      <w:bookmarkEnd w:id="8"/>
    </w:p>
    <w:p w14:paraId="319C5AD6" w14:textId="2A7BC88A" w:rsidR="00C97B5C" w:rsidRDefault="00773F91" w:rsidP="00EA3303">
      <w:r>
        <w:t xml:space="preserve">This </w:t>
      </w:r>
      <w:r w:rsidR="003E5A6D">
        <w:t>chapter</w:t>
      </w:r>
      <w:r>
        <w:t xml:space="preserve"> </w:t>
      </w:r>
      <w:r w:rsidR="00356F1E">
        <w:t xml:space="preserve">introduces the Rules Engine plugin, and </w:t>
      </w:r>
      <w:r>
        <w:t>cover</w:t>
      </w:r>
      <w:r w:rsidR="00572B13">
        <w:t>s</w:t>
      </w:r>
      <w:r>
        <w:t xml:space="preserve"> </w:t>
      </w:r>
      <w:r w:rsidR="00F44556">
        <w:t>the steps needed to create new rules.</w:t>
      </w:r>
    </w:p>
    <w:p w14:paraId="4E130AB4" w14:textId="346AB554" w:rsidR="000704EF" w:rsidRDefault="000704EF" w:rsidP="003C1CA7">
      <w:pPr>
        <w:pStyle w:val="Heading2"/>
        <w:keepNext/>
        <w:rPr>
          <w:rFonts w:eastAsia="Times New Roman"/>
        </w:rPr>
      </w:pPr>
      <w:bookmarkStart w:id="9" w:name="_Toc529421241"/>
      <w:r>
        <w:rPr>
          <w:rFonts w:eastAsia="Times New Roman"/>
        </w:rPr>
        <w:t xml:space="preserve">About the </w:t>
      </w:r>
      <w:r w:rsidR="000D6F68">
        <w:t>Rules Engine</w:t>
      </w:r>
      <w:r w:rsidR="00321964">
        <w:t xml:space="preserve"> Plugin</w:t>
      </w:r>
      <w:bookmarkEnd w:id="9"/>
    </w:p>
    <w:p w14:paraId="45DED427" w14:textId="5D2587F5" w:rsidR="00A4652D" w:rsidRDefault="00DD42F0" w:rsidP="00FE0D87">
      <w:r>
        <w:t xml:space="preserve">The Rules Engine plugin allows you to define actions that result from changes </w:t>
      </w:r>
      <w:r w:rsidR="00422459">
        <w:t xml:space="preserve">to </w:t>
      </w:r>
      <w:r>
        <w:t xml:space="preserve">a </w:t>
      </w:r>
      <w:r w:rsidR="00422459">
        <w:t xml:space="preserve">trigger object. </w:t>
      </w:r>
      <w:r w:rsidR="00917D0F">
        <w:t xml:space="preserve">One common use for rules are to send notifications </w:t>
      </w:r>
      <w:r w:rsidR="002D1682">
        <w:t xml:space="preserve">after </w:t>
      </w:r>
      <w:r w:rsidR="00D77768">
        <w:t xml:space="preserve">a specified condition has been met. For example, when the temperature rises over </w:t>
      </w:r>
      <w:r w:rsidR="00B32CFF">
        <w:t>80 degrees Celsius.</w:t>
      </w:r>
      <w:r w:rsidR="00917D0F">
        <w:t xml:space="preserve"> </w:t>
      </w:r>
      <w:r w:rsidR="00B32CFF">
        <w:t>After a condition has been met, then a</w:t>
      </w:r>
      <w:r w:rsidR="001E41EC">
        <w:t xml:space="preserve">n </w:t>
      </w:r>
      <w:r w:rsidR="00175691">
        <w:t xml:space="preserve">action is performed on another object, known as the action object. </w:t>
      </w:r>
      <w:r w:rsidR="00F44556" w:rsidRPr="00F3022D">
        <w:t>For example</w:t>
      </w:r>
      <w:r w:rsidR="00F44556">
        <w:t xml:space="preserve">, </w:t>
      </w:r>
      <w:r w:rsidR="00F44556" w:rsidRPr="00F3022D">
        <w:t xml:space="preserve">If the status level increases on a Thing, then a message can be sent out to a </w:t>
      </w:r>
      <w:r w:rsidR="00F44556">
        <w:t>pre</w:t>
      </w:r>
      <w:r w:rsidR="00F44556" w:rsidRPr="00F3022D">
        <w:t>defined destination.</w:t>
      </w:r>
      <w:r w:rsidR="00F44556">
        <w:t xml:space="preserve"> </w:t>
      </w:r>
      <w:r w:rsidR="00A4652D">
        <w:t>The three parts to a rule – and the three things that need to be configured – are as follows:</w:t>
      </w:r>
    </w:p>
    <w:p w14:paraId="02A9E4F1" w14:textId="1D6DC515" w:rsidR="00A4652D" w:rsidRDefault="00A4652D" w:rsidP="005411B3">
      <w:pPr>
        <w:pStyle w:val="ListParagraph"/>
        <w:numPr>
          <w:ilvl w:val="0"/>
          <w:numId w:val="2"/>
        </w:numPr>
      </w:pPr>
      <w:r>
        <w:t xml:space="preserve">A </w:t>
      </w:r>
      <w:r w:rsidRPr="00504FCC">
        <w:rPr>
          <w:rStyle w:val="CodeWordChar"/>
        </w:rPr>
        <w:t>trigger object</w:t>
      </w:r>
      <w:r w:rsidR="00504FCC">
        <w:t xml:space="preserve"> – is an object </w:t>
      </w:r>
      <w:r w:rsidR="000A0896">
        <w:t xml:space="preserve">with </w:t>
      </w:r>
      <w:r w:rsidR="00380D3A">
        <w:t>specific property values</w:t>
      </w:r>
      <w:r w:rsidR="000A0896">
        <w:t xml:space="preserve"> that are being monitored to reach a specific condition.</w:t>
      </w:r>
    </w:p>
    <w:p w14:paraId="02F03028" w14:textId="2EE70427" w:rsidR="00380D3A" w:rsidRDefault="00380D3A" w:rsidP="005411B3">
      <w:pPr>
        <w:pStyle w:val="ListParagraph"/>
        <w:numPr>
          <w:ilvl w:val="0"/>
          <w:numId w:val="2"/>
        </w:numPr>
      </w:pPr>
      <w:r>
        <w:t xml:space="preserve">An </w:t>
      </w:r>
      <w:r w:rsidRPr="00380D3A">
        <w:rPr>
          <w:rStyle w:val="CodeWordChar"/>
        </w:rPr>
        <w:t>action</w:t>
      </w:r>
      <w:r>
        <w:t xml:space="preserve"> – is a response </w:t>
      </w:r>
      <w:r w:rsidR="002F7571">
        <w:t xml:space="preserve">taken </w:t>
      </w:r>
      <w:r w:rsidR="000A0896">
        <w:t xml:space="preserve">when the condition on the </w:t>
      </w:r>
      <w:r w:rsidR="002F7571">
        <w:t>trigger object</w:t>
      </w:r>
      <w:r w:rsidR="000A0896">
        <w:t xml:space="preserve"> is met</w:t>
      </w:r>
      <w:r w:rsidR="002F7571">
        <w:t>.</w:t>
      </w:r>
    </w:p>
    <w:p w14:paraId="1FDB182B" w14:textId="54BE3651" w:rsidR="00A4652D" w:rsidRDefault="00A4652D" w:rsidP="005411B3">
      <w:pPr>
        <w:pStyle w:val="ListParagraph"/>
        <w:numPr>
          <w:ilvl w:val="0"/>
          <w:numId w:val="2"/>
        </w:numPr>
      </w:pPr>
      <w:r>
        <w:t xml:space="preserve">An </w:t>
      </w:r>
      <w:r w:rsidRPr="00380D3A">
        <w:rPr>
          <w:rStyle w:val="CodeWordChar"/>
        </w:rPr>
        <w:t>action object</w:t>
      </w:r>
      <w:r w:rsidR="00380D3A">
        <w:t xml:space="preserve"> – is the </w:t>
      </w:r>
      <w:r w:rsidR="00DE1E3E">
        <w:t>target of the action that is taken</w:t>
      </w:r>
      <w:r w:rsidR="002F7571">
        <w:t>.</w:t>
      </w:r>
    </w:p>
    <w:p w14:paraId="3101B0B5" w14:textId="4F6F1F88" w:rsidR="00773F91" w:rsidRDefault="00773F91" w:rsidP="003C1CA7">
      <w:pPr>
        <w:pStyle w:val="Heading2"/>
        <w:keepNext/>
      </w:pPr>
      <w:bookmarkStart w:id="10" w:name="_Toc529421242"/>
      <w:r>
        <w:t>Login to AXOOM Gate</w:t>
      </w:r>
      <w:bookmarkEnd w:id="10"/>
    </w:p>
    <w:p w14:paraId="00FFF0F3" w14:textId="52C8E9CA" w:rsidR="00572B13" w:rsidRDefault="008B3772" w:rsidP="00BA738D">
      <w:pPr>
        <w:keepNext/>
      </w:pPr>
      <w:r>
        <w:t>E</w:t>
      </w:r>
      <w:r w:rsidR="00572B13">
        <w:t xml:space="preserve">nter </w:t>
      </w:r>
      <w:r>
        <w:t xml:space="preserve">this </w:t>
      </w:r>
      <w:r w:rsidR="00572B13">
        <w:t>URL</w:t>
      </w:r>
      <w:r>
        <w:t xml:space="preserve">, </w:t>
      </w:r>
      <w:hyperlink r:id="rId14" w:history="1">
        <w:r w:rsidR="00572B13" w:rsidRPr="002C5322">
          <w:rPr>
            <w:rStyle w:val="Hyperlink"/>
          </w:rPr>
          <w:t>http://localhost:8701/nmi</w:t>
        </w:r>
      </w:hyperlink>
      <w:r>
        <w:t>, in a web browser. The following login page appears:</w:t>
      </w:r>
    </w:p>
    <w:p w14:paraId="14E0F88B" w14:textId="3320BE86" w:rsidR="00572B13" w:rsidRDefault="00B550F5" w:rsidP="00DD7FAB">
      <w:pPr>
        <w:pStyle w:val="ListParagraph"/>
        <w:ind w:left="0"/>
      </w:pPr>
      <w:r>
        <w:rPr>
          <w:noProof/>
        </w:rPr>
        <w:drawing>
          <wp:inline distT="0" distB="0" distL="0" distR="0" wp14:anchorId="0A39FB91" wp14:editId="7FEA81C9">
            <wp:extent cx="2404872" cy="2103120"/>
            <wp:effectExtent l="57150" t="57150" r="109855" b="1066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4872" cy="210312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8B3772">
        <w:br/>
      </w:r>
      <w:r w:rsidR="00000348">
        <w:rPr>
          <w:b/>
        </w:rPr>
        <w:t xml:space="preserve">Figure </w:t>
      </w:r>
      <w:r w:rsidR="00845259">
        <w:rPr>
          <w:b/>
        </w:rPr>
        <w:t>2.1</w:t>
      </w:r>
      <w:r w:rsidR="00D651F0">
        <w:rPr>
          <w:b/>
        </w:rPr>
        <w:t>.</w:t>
      </w:r>
      <w:r w:rsidR="008B3772" w:rsidRPr="008B3772">
        <w:rPr>
          <w:b/>
        </w:rPr>
        <w:t xml:space="preserve"> The dark schem</w:t>
      </w:r>
      <w:r w:rsidR="00E603F4">
        <w:rPr>
          <w:b/>
        </w:rPr>
        <w:t>e</w:t>
      </w:r>
      <w:r w:rsidR="008B3772" w:rsidRPr="008B3772">
        <w:rPr>
          <w:b/>
        </w:rPr>
        <w:t xml:space="preserve"> for the AXOOM Gate login page.</w:t>
      </w:r>
    </w:p>
    <w:p w14:paraId="55CEBC09" w14:textId="5C3C058A" w:rsidR="00A453CE" w:rsidRDefault="008B3772" w:rsidP="00BA738D">
      <w:pPr>
        <w:keepNext/>
      </w:pPr>
      <w:r>
        <w:lastRenderedPageBreak/>
        <w:t xml:space="preserve">This URL, </w:t>
      </w:r>
      <w:hyperlink r:id="rId16" w:history="1">
        <w:r w:rsidRPr="002C5322">
          <w:rPr>
            <w:rStyle w:val="Hyperlink"/>
          </w:rPr>
          <w:t>http://localhost:8701/lnmi</w:t>
        </w:r>
      </w:hyperlink>
      <w:r>
        <w:t>, enables the “light” display schem</w:t>
      </w:r>
      <w:r w:rsidR="00E603F4">
        <w:t>e</w:t>
      </w:r>
      <w:r>
        <w:t>:</w:t>
      </w:r>
    </w:p>
    <w:p w14:paraId="1CDFCE8F" w14:textId="39089D75" w:rsidR="008B3772" w:rsidRDefault="00B550F5" w:rsidP="00DD7FAB">
      <w:pPr>
        <w:pStyle w:val="ListParagraph"/>
        <w:ind w:left="0"/>
      </w:pPr>
      <w:r>
        <w:rPr>
          <w:noProof/>
        </w:rPr>
        <w:drawing>
          <wp:inline distT="0" distB="0" distL="0" distR="0" wp14:anchorId="1A8D680C" wp14:editId="6281F27B">
            <wp:extent cx="2404872" cy="2103120"/>
            <wp:effectExtent l="57150" t="57150" r="109855" b="1066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04872" cy="210312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8B3772">
        <w:br/>
      </w:r>
      <w:r w:rsidR="00845259">
        <w:rPr>
          <w:b/>
        </w:rPr>
        <w:t>Figure 2.2</w:t>
      </w:r>
      <w:r w:rsidR="00D651F0">
        <w:rPr>
          <w:b/>
        </w:rPr>
        <w:t>.</w:t>
      </w:r>
      <w:r w:rsidR="008B3772" w:rsidRPr="008B3772">
        <w:rPr>
          <w:b/>
        </w:rPr>
        <w:t xml:space="preserve"> The light scheme for the AXOOM Gate login page.</w:t>
      </w:r>
      <w:r w:rsidR="008B3772">
        <w:rPr>
          <w:b/>
        </w:rPr>
        <w:br/>
      </w:r>
    </w:p>
    <w:p w14:paraId="378EC985" w14:textId="2D54A6FF" w:rsidR="00283E90" w:rsidRDefault="00BB6C24" w:rsidP="00BA738D">
      <w:pPr>
        <w:keepNext/>
      </w:pPr>
      <w:r>
        <w:t xml:space="preserve">You see </w:t>
      </w:r>
      <w:r w:rsidR="00A453CE">
        <w:t>the AXOOM Gate</w:t>
      </w:r>
      <w:r>
        <w:t xml:space="preserve"> home page</w:t>
      </w:r>
      <w:r w:rsidR="00845259">
        <w:t>, as shown in Figure 2.3</w:t>
      </w:r>
      <w:r w:rsidR="00583C29">
        <w:t>.</w:t>
      </w:r>
    </w:p>
    <w:p w14:paraId="6BC1D024" w14:textId="29B9A894" w:rsidR="00127871" w:rsidRDefault="000D6F68" w:rsidP="000D6F68">
      <w:pPr>
        <w:pStyle w:val="ListParagraph"/>
        <w:ind w:left="0"/>
        <w:rPr>
          <w:b/>
        </w:rPr>
      </w:pPr>
      <w:r>
        <w:rPr>
          <w:noProof/>
        </w:rPr>
        <w:drawing>
          <wp:inline distT="0" distB="0" distL="0" distR="0" wp14:anchorId="52850663" wp14:editId="22A8BCE3">
            <wp:extent cx="5943600" cy="3769995"/>
            <wp:effectExtent l="57150" t="57150" r="114300" b="1162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76999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EF15A6">
        <w:br/>
      </w:r>
      <w:r w:rsidR="00D651F0">
        <w:rPr>
          <w:b/>
        </w:rPr>
        <w:t>Fi</w:t>
      </w:r>
      <w:r w:rsidR="00845259">
        <w:rPr>
          <w:b/>
        </w:rPr>
        <w:t>gure 2.3</w:t>
      </w:r>
      <w:r w:rsidR="00D651F0">
        <w:rPr>
          <w:b/>
        </w:rPr>
        <w:t>.</w:t>
      </w:r>
      <w:r w:rsidR="00FC5C73">
        <w:rPr>
          <w:b/>
        </w:rPr>
        <w:t xml:space="preserve"> </w:t>
      </w:r>
      <w:r w:rsidR="00583C29">
        <w:rPr>
          <w:b/>
        </w:rPr>
        <w:t xml:space="preserve">The </w:t>
      </w:r>
      <w:r w:rsidR="00273214">
        <w:rPr>
          <w:b/>
        </w:rPr>
        <w:t>“</w:t>
      </w:r>
      <w:r>
        <w:rPr>
          <w:b/>
        </w:rPr>
        <w:t>Rules Engine</w:t>
      </w:r>
      <w:r w:rsidR="00273214">
        <w:rPr>
          <w:b/>
        </w:rPr>
        <w:t>”</w:t>
      </w:r>
      <w:r w:rsidR="00583C29">
        <w:rPr>
          <w:b/>
        </w:rPr>
        <w:t xml:space="preserve"> plugin button highlighted</w:t>
      </w:r>
      <w:r w:rsidR="00B62950">
        <w:rPr>
          <w:b/>
        </w:rPr>
        <w:t xml:space="preserve"> on the AXOOM Gate home page</w:t>
      </w:r>
      <w:r w:rsidR="00724A65">
        <w:rPr>
          <w:b/>
        </w:rPr>
        <w:t>.</w:t>
      </w:r>
    </w:p>
    <w:p w14:paraId="41709FC2" w14:textId="18AD9C10" w:rsidR="00B36FB5" w:rsidRDefault="00B36FB5" w:rsidP="00EF15A6">
      <w:pPr>
        <w:pStyle w:val="ListParagraph"/>
        <w:ind w:left="0"/>
        <w:jc w:val="center"/>
        <w:rPr>
          <w:b/>
        </w:rPr>
      </w:pPr>
    </w:p>
    <w:p w14:paraId="2A5F4DCA" w14:textId="628F7211" w:rsidR="008D6441" w:rsidRDefault="00914AA2" w:rsidP="003C1CA7">
      <w:pPr>
        <w:pStyle w:val="Heading2"/>
        <w:keepNext/>
      </w:pPr>
      <w:bookmarkStart w:id="11" w:name="_Toc529421243"/>
      <w:r>
        <w:lastRenderedPageBreak/>
        <w:t>Accessing the p</w:t>
      </w:r>
      <w:r w:rsidR="008D6441">
        <w:t xml:space="preserve">lugin </w:t>
      </w:r>
      <w:r>
        <w:t>d</w:t>
      </w:r>
      <w:r w:rsidR="008D6441">
        <w:t>ashboard</w:t>
      </w:r>
      <w:bookmarkEnd w:id="11"/>
    </w:p>
    <w:p w14:paraId="133B77A7" w14:textId="48C3E849" w:rsidR="00F7365C" w:rsidRDefault="00273214" w:rsidP="00BA738D">
      <w:pPr>
        <w:keepNext/>
      </w:pPr>
      <w:r>
        <w:t xml:space="preserve">When you click the </w:t>
      </w:r>
      <w:r w:rsidR="000D6F68">
        <w:rPr>
          <w:rStyle w:val="CodeWordChar"/>
        </w:rPr>
        <w:t>Rules Engine</w:t>
      </w:r>
      <w:r w:rsidR="00060D33" w:rsidRPr="00BA738D">
        <w:rPr>
          <w:rStyle w:val="CodeWordChar"/>
          <w:b w:val="0"/>
        </w:rPr>
        <w:t xml:space="preserve"> plugin </w:t>
      </w:r>
      <w:r>
        <w:t xml:space="preserve">button, </w:t>
      </w:r>
      <w:r w:rsidRPr="0051666A">
        <w:t xml:space="preserve">the </w:t>
      </w:r>
      <w:r>
        <w:t>plugin dashboard appears</w:t>
      </w:r>
      <w:r w:rsidR="00FA12B1">
        <w:t xml:space="preserve"> (see Figure 2.4</w:t>
      </w:r>
      <w:r w:rsidR="00583C29">
        <w:t>)</w:t>
      </w:r>
      <w:r>
        <w:t>.</w:t>
      </w:r>
    </w:p>
    <w:p w14:paraId="5BB0FF62" w14:textId="5C37F813" w:rsidR="00273214" w:rsidRPr="00634AEB" w:rsidRDefault="005B15E2" w:rsidP="00DD7FAB">
      <w:pPr>
        <w:pStyle w:val="ListParagraph"/>
        <w:ind w:left="0"/>
        <w:rPr>
          <w:b/>
        </w:rPr>
      </w:pPr>
      <w:r>
        <w:rPr>
          <w:noProof/>
        </w:rPr>
        <w:drawing>
          <wp:inline distT="0" distB="0" distL="0" distR="0" wp14:anchorId="241A0486" wp14:editId="2E6553FB">
            <wp:extent cx="4105656" cy="2432304"/>
            <wp:effectExtent l="57150" t="57150" r="104775" b="1206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5656" cy="243230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273214">
        <w:br/>
      </w:r>
      <w:r w:rsidR="00000348" w:rsidRPr="00634AEB">
        <w:rPr>
          <w:b/>
        </w:rPr>
        <w:t>Figure</w:t>
      </w:r>
      <w:r w:rsidR="00FA12B1">
        <w:rPr>
          <w:b/>
        </w:rPr>
        <w:t xml:space="preserve"> 2.4</w:t>
      </w:r>
      <w:r w:rsidR="00D651F0" w:rsidRPr="00634AEB">
        <w:rPr>
          <w:b/>
        </w:rPr>
        <w:t>.</w:t>
      </w:r>
      <w:r w:rsidR="00273214" w:rsidRPr="00634AEB">
        <w:rPr>
          <w:b/>
        </w:rPr>
        <w:t xml:space="preserve"> The </w:t>
      </w:r>
      <w:r w:rsidR="000D6F68">
        <w:rPr>
          <w:b/>
        </w:rPr>
        <w:t>Rules Engine</w:t>
      </w:r>
      <w:r w:rsidR="00321964">
        <w:rPr>
          <w:b/>
        </w:rPr>
        <w:t xml:space="preserve"> Plugin</w:t>
      </w:r>
      <w:r w:rsidR="00273214" w:rsidRPr="00634AEB">
        <w:rPr>
          <w:b/>
        </w:rPr>
        <w:t xml:space="preserve"> dashboard.</w:t>
      </w:r>
    </w:p>
    <w:p w14:paraId="7E0ADB82" w14:textId="30AFB9EB" w:rsidR="008D6441" w:rsidRDefault="00D763D8" w:rsidP="00BA738D">
      <w:r>
        <w:t xml:space="preserve">Rules are </w:t>
      </w:r>
      <w:r w:rsidR="00535400">
        <w:t xml:space="preserve">stored in </w:t>
      </w:r>
      <w:r>
        <w:t>the</w:t>
      </w:r>
      <w:r w:rsidR="005B15E2">
        <w:t xml:space="preserve"> Rules Registry. </w:t>
      </w:r>
      <w:r>
        <w:t>C</w:t>
      </w:r>
      <w:r w:rsidR="005B15E2">
        <w:t xml:space="preserve">lick the </w:t>
      </w:r>
      <w:r w:rsidR="005B15E2" w:rsidRPr="005B15E2">
        <w:rPr>
          <w:rStyle w:val="CodeWordChar"/>
        </w:rPr>
        <w:t>Rules Registry</w:t>
      </w:r>
      <w:r w:rsidR="005B15E2">
        <w:t xml:space="preserve"> button</w:t>
      </w:r>
      <w:r w:rsidR="00535400">
        <w:t xml:space="preserve"> for current rules.</w:t>
      </w:r>
    </w:p>
    <w:p w14:paraId="418CECA7" w14:textId="6F2C5EFA" w:rsidR="00DB47E1" w:rsidRDefault="00172B2D" w:rsidP="003C1CA7">
      <w:pPr>
        <w:pStyle w:val="Heading2"/>
        <w:keepNext/>
      </w:pPr>
      <w:bookmarkStart w:id="12" w:name="_Toc529421244"/>
      <w:r>
        <w:t xml:space="preserve">Viewing </w:t>
      </w:r>
      <w:r w:rsidR="000E3533">
        <w:t>Existing Rules</w:t>
      </w:r>
      <w:bookmarkEnd w:id="12"/>
    </w:p>
    <w:p w14:paraId="37022CB5" w14:textId="281CAA3E" w:rsidR="007F699A" w:rsidRPr="005B15E2" w:rsidRDefault="00535400" w:rsidP="00A85EDF">
      <w:r>
        <w:t xml:space="preserve">The Rules Registry is </w:t>
      </w:r>
      <w:r w:rsidR="005B15E2">
        <w:t>populated with “My First Rule”</w:t>
      </w:r>
      <w:r w:rsidR="008D2E5B">
        <w:t xml:space="preserve"> (see Figure 2.5). </w:t>
      </w:r>
      <w:r w:rsidR="00F020A0">
        <w:t>C</w:t>
      </w:r>
      <w:r w:rsidR="00A60F7C">
        <w:t>lick the properties icon (</w:t>
      </w:r>
      <w:r w:rsidR="00DD40A1">
        <w:rPr>
          <w:noProof/>
        </w:rPr>
        <w:drawing>
          <wp:inline distT="0" distB="0" distL="0" distR="0" wp14:anchorId="6BD0FF18" wp14:editId="55A3B518">
            <wp:extent cx="118872" cy="1188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8872" cy="118872"/>
                    </a:xfrm>
                    <a:prstGeom prst="rect">
                      <a:avLst/>
                    </a:prstGeom>
                  </pic:spPr>
                </pic:pic>
              </a:graphicData>
            </a:graphic>
          </wp:inline>
        </w:drawing>
      </w:r>
      <w:r w:rsidR="00A60F7C">
        <w:t>)</w:t>
      </w:r>
      <w:r w:rsidR="00F020A0">
        <w:t xml:space="preserve"> to see the current settings</w:t>
      </w:r>
      <w:r w:rsidR="00AA7048" w:rsidRPr="005B15E2">
        <w:t>.</w:t>
      </w:r>
      <w:r w:rsidR="00DD7FAB">
        <w:t xml:space="preserve"> (Click the Refresh (</w:t>
      </w:r>
      <w:r w:rsidR="00DD7FAB">
        <w:rPr>
          <w:noProof/>
        </w:rPr>
        <w:drawing>
          <wp:inline distT="0" distB="0" distL="0" distR="0" wp14:anchorId="7D41B98E" wp14:editId="744C4CA0">
            <wp:extent cx="109728" cy="109728"/>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9728" cy="109728"/>
                    </a:xfrm>
                    <a:prstGeom prst="rect">
                      <a:avLst/>
                    </a:prstGeom>
                  </pic:spPr>
                </pic:pic>
              </a:graphicData>
            </a:graphic>
          </wp:inline>
        </w:drawing>
      </w:r>
      <w:r w:rsidR="00DD7FAB">
        <w:t xml:space="preserve">)button for </w:t>
      </w:r>
      <w:r w:rsidR="00F020A0">
        <w:t xml:space="preserve">all </w:t>
      </w:r>
      <w:r w:rsidR="00DD7FAB">
        <w:t>current rules.)</w:t>
      </w:r>
    </w:p>
    <w:p w14:paraId="5A9A1286" w14:textId="71308F91" w:rsidR="00EB2D5A" w:rsidRPr="005E78D9" w:rsidRDefault="00F54BA8" w:rsidP="005B15E2">
      <w:pPr>
        <w:spacing w:after="200" w:line="276" w:lineRule="auto"/>
        <w:contextualSpacing/>
        <w:rPr>
          <w:b/>
        </w:rPr>
      </w:pPr>
      <w:r>
        <w:rPr>
          <w:noProof/>
        </w:rPr>
        <w:drawing>
          <wp:inline distT="0" distB="0" distL="0" distR="0" wp14:anchorId="52B345F2" wp14:editId="42B9F6CF">
            <wp:extent cx="5943600" cy="1530985"/>
            <wp:effectExtent l="57150" t="57150" r="114300" b="107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53098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1C6E4C">
        <w:rPr>
          <w:b/>
        </w:rPr>
        <w:br/>
      </w:r>
      <w:r w:rsidR="00FA12B1">
        <w:rPr>
          <w:b/>
        </w:rPr>
        <w:t>Figure 2.5</w:t>
      </w:r>
      <w:r w:rsidR="00D651F0">
        <w:rPr>
          <w:b/>
        </w:rPr>
        <w:t>.</w:t>
      </w:r>
      <w:r w:rsidR="00C13F03">
        <w:rPr>
          <w:b/>
        </w:rPr>
        <w:t xml:space="preserve"> Click </w:t>
      </w:r>
      <w:r w:rsidR="004C7D30">
        <w:rPr>
          <w:b/>
        </w:rPr>
        <w:t>the properties icon to view details about the rule</w:t>
      </w:r>
      <w:r w:rsidR="00C13F03">
        <w:rPr>
          <w:b/>
        </w:rPr>
        <w:t>.</w:t>
      </w:r>
    </w:p>
    <w:p w14:paraId="38314644" w14:textId="6629166B" w:rsidR="00474BD6" w:rsidRDefault="000C62EF" w:rsidP="00A85EDF">
      <w:r>
        <w:t xml:space="preserve">The settings page for </w:t>
      </w:r>
      <w:r w:rsidR="0039366F">
        <w:t>the rule appears (see Figure 2.6)</w:t>
      </w:r>
      <w:r w:rsidR="00F020A0">
        <w:t xml:space="preserve">, with six </w:t>
      </w:r>
      <w:r w:rsidR="00BA738D">
        <w:t xml:space="preserve">settings </w:t>
      </w:r>
      <w:r w:rsidR="00F020A0">
        <w:t>groups</w:t>
      </w:r>
      <w:r w:rsidR="00BA738D">
        <w:t>:</w:t>
      </w:r>
    </w:p>
    <w:p w14:paraId="285973A4" w14:textId="3DA93357" w:rsidR="00BA738D" w:rsidRDefault="00A85EDF" w:rsidP="005411B3">
      <w:pPr>
        <w:pStyle w:val="ListParagraph"/>
        <w:numPr>
          <w:ilvl w:val="0"/>
          <w:numId w:val="5"/>
        </w:numPr>
      </w:pPr>
      <w:r>
        <w:t>Rule Status settings</w:t>
      </w:r>
    </w:p>
    <w:p w14:paraId="2B93C9E8" w14:textId="3C8F0275" w:rsidR="00A85EDF" w:rsidRDefault="00A85EDF" w:rsidP="005411B3">
      <w:pPr>
        <w:pStyle w:val="ListParagraph"/>
        <w:numPr>
          <w:ilvl w:val="0"/>
          <w:numId w:val="5"/>
        </w:numPr>
      </w:pPr>
      <w:r>
        <w:t>Rule Configuration settings</w:t>
      </w:r>
    </w:p>
    <w:p w14:paraId="555E2735" w14:textId="1B358211" w:rsidR="00A85EDF" w:rsidRDefault="00A85EDF" w:rsidP="005411B3">
      <w:pPr>
        <w:pStyle w:val="ListParagraph"/>
        <w:numPr>
          <w:ilvl w:val="0"/>
          <w:numId w:val="5"/>
        </w:numPr>
      </w:pPr>
      <w:r>
        <w:t>Trigger Object settings</w:t>
      </w:r>
    </w:p>
    <w:p w14:paraId="6ECB7D2C" w14:textId="7AE18D2F" w:rsidR="001E02C9" w:rsidRDefault="001E02C9" w:rsidP="005411B3">
      <w:pPr>
        <w:pStyle w:val="ListParagraph"/>
        <w:numPr>
          <w:ilvl w:val="0"/>
          <w:numId w:val="5"/>
        </w:numPr>
      </w:pPr>
      <w:r>
        <w:t xml:space="preserve">Action </w:t>
      </w:r>
      <w:r w:rsidR="009A0351">
        <w:t>S</w:t>
      </w:r>
      <w:r>
        <w:t>ettings</w:t>
      </w:r>
    </w:p>
    <w:p w14:paraId="2DD3FC49" w14:textId="4A057D7D" w:rsidR="00F020A0" w:rsidRDefault="00F020A0" w:rsidP="005411B3">
      <w:pPr>
        <w:pStyle w:val="ListParagraph"/>
        <w:numPr>
          <w:ilvl w:val="0"/>
          <w:numId w:val="5"/>
        </w:numPr>
      </w:pPr>
      <w:r>
        <w:t>Thing / Property Action</w:t>
      </w:r>
      <w:r w:rsidR="009A0351">
        <w:t xml:space="preserve"> settings</w:t>
      </w:r>
    </w:p>
    <w:p w14:paraId="4E9B282C" w14:textId="7214EF37" w:rsidR="001E02C9" w:rsidRDefault="001E02C9" w:rsidP="005411B3">
      <w:pPr>
        <w:pStyle w:val="ListParagraph"/>
        <w:numPr>
          <w:ilvl w:val="0"/>
          <w:numId w:val="5"/>
        </w:numPr>
      </w:pPr>
      <w:r>
        <w:t>TSM Action settings</w:t>
      </w:r>
    </w:p>
    <w:p w14:paraId="5E2D33FC" w14:textId="77777777" w:rsidR="009E2CF4" w:rsidRDefault="009E2CF4" w:rsidP="009E2CF4">
      <w:pPr>
        <w:ind w:left="-540" w:right="-720"/>
      </w:pPr>
      <w:r>
        <w:rPr>
          <w:noProof/>
        </w:rPr>
        <w:lastRenderedPageBreak/>
        <w:drawing>
          <wp:inline distT="0" distB="0" distL="0" distR="0" wp14:anchorId="073021EB" wp14:editId="5C91DFE7">
            <wp:extent cx="5943600" cy="3962400"/>
            <wp:effectExtent l="57150" t="57150" r="114300" b="1143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9624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9A0351">
        <w:rPr>
          <w:b/>
        </w:rPr>
        <w:t>Figure 2.6 Settings page for rules, with all settings groups showing.</w:t>
      </w:r>
    </w:p>
    <w:p w14:paraId="0488AEAF" w14:textId="2B4AE393" w:rsidR="009E2CF4" w:rsidRDefault="009E2CF4" w:rsidP="009E2CF4">
      <w:pPr>
        <w:pStyle w:val="Heading1"/>
      </w:pPr>
      <w:bookmarkStart w:id="13" w:name="_Toc529421245"/>
      <w:r>
        <w:lastRenderedPageBreak/>
        <w:t>Configuration Settings</w:t>
      </w:r>
      <w:bookmarkEnd w:id="13"/>
    </w:p>
    <w:p w14:paraId="070833D7" w14:textId="77777777" w:rsidR="009E2CF4" w:rsidRDefault="009E2CF4" w:rsidP="00B42822">
      <w:pPr>
        <w:ind w:left="-540" w:right="-720"/>
        <w:rPr>
          <w:b/>
        </w:rPr>
      </w:pPr>
    </w:p>
    <w:p w14:paraId="4943F151" w14:textId="1F9CD608" w:rsidR="001E02C9" w:rsidRDefault="001E02C9" w:rsidP="003C1CA7">
      <w:pPr>
        <w:pStyle w:val="Heading2"/>
        <w:keepNext/>
      </w:pPr>
      <w:bookmarkStart w:id="14" w:name="_Toc529421246"/>
      <w:r>
        <w:t>Rule Status Settings</w:t>
      </w:r>
      <w:bookmarkEnd w:id="14"/>
    </w:p>
    <w:p w14:paraId="62A7DD57" w14:textId="20A9B21A" w:rsidR="008A2462" w:rsidRDefault="00A32DB1" w:rsidP="008A2462">
      <w:r>
        <w:t xml:space="preserve">Basic rule </w:t>
      </w:r>
      <w:r w:rsidR="008A2462">
        <w:t xml:space="preserve">information </w:t>
      </w:r>
      <w:r w:rsidR="00C64ACF">
        <w:t xml:space="preserve">can be found </w:t>
      </w:r>
      <w:r w:rsidR="008A2462">
        <w:t xml:space="preserve">in </w:t>
      </w:r>
      <w:r w:rsidR="009A0351">
        <w:t xml:space="preserve">the first setting </w:t>
      </w:r>
      <w:r w:rsidR="008A2462">
        <w:t>group</w:t>
      </w:r>
      <w:r w:rsidR="009A0351">
        <w:t xml:space="preserve">, the </w:t>
      </w:r>
      <w:r w:rsidR="009A0351" w:rsidRPr="009A0351">
        <w:rPr>
          <w:rStyle w:val="CodeWordChar"/>
        </w:rPr>
        <w:t>Rule Status</w:t>
      </w:r>
      <w:r w:rsidR="009A0351">
        <w:t xml:space="preserve"> settings (see Figure </w:t>
      </w:r>
      <w:r w:rsidR="009E2CF4">
        <w:t>3.1</w:t>
      </w:r>
      <w:r w:rsidR="009A0351">
        <w:t>)</w:t>
      </w:r>
      <w:r w:rsidR="008A2462">
        <w:t xml:space="preserve">. It displays rule’s properties such as: rule name, status, update info, current value and the owner node of the rule. </w:t>
      </w:r>
    </w:p>
    <w:p w14:paraId="45D859F8" w14:textId="77777777" w:rsidR="009E2CF4" w:rsidRDefault="009E2CF4" w:rsidP="009E2CF4">
      <w:r>
        <w:rPr>
          <w:noProof/>
        </w:rPr>
        <w:drawing>
          <wp:inline distT="0" distB="0" distL="0" distR="0" wp14:anchorId="1800696B" wp14:editId="62D8FE0B">
            <wp:extent cx="2240280" cy="2779776"/>
            <wp:effectExtent l="57150" t="57150" r="121920" b="1162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40280" cy="277977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B57C31">
        <w:rPr>
          <w:b/>
        </w:rPr>
        <w:t xml:space="preserve">Figure </w:t>
      </w:r>
      <w:r>
        <w:rPr>
          <w:b/>
        </w:rPr>
        <w:t>3.1</w:t>
      </w:r>
      <w:r w:rsidRPr="00B57C31">
        <w:rPr>
          <w:b/>
        </w:rPr>
        <w:t>. Settings for Rules Status</w:t>
      </w:r>
    </w:p>
    <w:p w14:paraId="1430D235" w14:textId="6C937EC2" w:rsidR="00BC7AC4" w:rsidRPr="00BC7AC4" w:rsidRDefault="00514F8D" w:rsidP="00BC7AC4">
      <w:r>
        <w:rPr>
          <w:b/>
        </w:rPr>
        <w:t>Rule</w:t>
      </w:r>
      <w:r w:rsidR="00BC7AC4" w:rsidRPr="00BC7AC4">
        <w:rPr>
          <w:b/>
        </w:rPr>
        <w:t xml:space="preserve"> Name</w:t>
      </w:r>
      <w:r w:rsidR="00BC7AC4" w:rsidRPr="00BC7AC4">
        <w:t>:</w:t>
      </w:r>
      <w:r w:rsidR="00BC7AC4" w:rsidRPr="00BC7AC4">
        <w:rPr>
          <w:b/>
        </w:rPr>
        <w:t xml:space="preserve"> </w:t>
      </w:r>
      <w:r>
        <w:t>The friendly name of the rule, an e</w:t>
      </w:r>
      <w:r w:rsidR="00BC7AC4" w:rsidRPr="00BC7AC4">
        <w:t xml:space="preserve">ditable text field. </w:t>
      </w:r>
    </w:p>
    <w:p w14:paraId="2FFCF639" w14:textId="77777777" w:rsidR="00BC7AC4" w:rsidRPr="00BC7AC4" w:rsidRDefault="00BC7AC4" w:rsidP="00BC7AC4">
      <w:r w:rsidRPr="00BC7AC4">
        <w:rPr>
          <w:b/>
        </w:rPr>
        <w:t>Status Light and last message text field</w:t>
      </w:r>
      <w:r w:rsidRPr="00BC7AC4">
        <w:t xml:space="preserve">: </w:t>
      </w:r>
    </w:p>
    <w:p w14:paraId="167EC0AD" w14:textId="77777777" w:rsidR="00BC7AC4" w:rsidRPr="00BC7AC4" w:rsidRDefault="00BC7AC4" w:rsidP="00BC7AC4">
      <w:r w:rsidRPr="00BC7AC4">
        <w:tab/>
        <w:t>Last Message Field: Displays last message.</w:t>
      </w:r>
    </w:p>
    <w:p w14:paraId="17B269C4" w14:textId="7D8A6050" w:rsidR="00BC7AC4" w:rsidRPr="00BC7AC4" w:rsidRDefault="00BC7AC4" w:rsidP="00BC7AC4">
      <w:r w:rsidRPr="00BC7AC4">
        <w:tab/>
        <w:t xml:space="preserve">Status Light: represents state of </w:t>
      </w:r>
      <w:r w:rsidR="009A0351">
        <w:t>a</w:t>
      </w:r>
      <w:r w:rsidRPr="00BC7AC4">
        <w:t xml:space="preserve"> rule</w:t>
      </w:r>
      <w:r w:rsidR="009A0351">
        <w:t>, as described in this table:</w:t>
      </w:r>
    </w:p>
    <w:tbl>
      <w:tblPr>
        <w:tblStyle w:val="TableGrid"/>
        <w:tblW w:w="9371" w:type="dxa"/>
        <w:tblInd w:w="-113" w:type="dxa"/>
        <w:tblLook w:val="04A0" w:firstRow="1" w:lastRow="0" w:firstColumn="1" w:lastColumn="0" w:noHBand="0" w:noVBand="1"/>
      </w:tblPr>
      <w:tblGrid>
        <w:gridCol w:w="2066"/>
        <w:gridCol w:w="7305"/>
      </w:tblGrid>
      <w:tr w:rsidR="00BC7AC4" w:rsidRPr="00BC7AC4" w14:paraId="0FE26EC6" w14:textId="77777777" w:rsidTr="0041042C">
        <w:trPr>
          <w:trHeight w:val="251"/>
          <w:tblHeader/>
        </w:trPr>
        <w:tc>
          <w:tcPr>
            <w:tcW w:w="2066" w:type="dxa"/>
            <w:shd w:val="clear" w:color="auto" w:fill="000000" w:themeFill="text1"/>
          </w:tcPr>
          <w:p w14:paraId="32905188" w14:textId="77777777" w:rsidR="00BC7AC4" w:rsidRPr="00BC7AC4" w:rsidRDefault="00BC7AC4" w:rsidP="00BC7AC4">
            <w:pPr>
              <w:spacing w:after="160" w:line="259" w:lineRule="auto"/>
              <w:rPr>
                <w:b/>
              </w:rPr>
            </w:pPr>
            <w:r w:rsidRPr="00BC7AC4">
              <w:rPr>
                <w:b/>
              </w:rPr>
              <w:t>Status Light Color</w:t>
            </w:r>
          </w:p>
        </w:tc>
        <w:tc>
          <w:tcPr>
            <w:tcW w:w="7305" w:type="dxa"/>
            <w:shd w:val="clear" w:color="auto" w:fill="000000" w:themeFill="text1"/>
          </w:tcPr>
          <w:p w14:paraId="65949343" w14:textId="77777777" w:rsidR="00BC7AC4" w:rsidRPr="00BC7AC4" w:rsidRDefault="00BC7AC4" w:rsidP="00BC7AC4">
            <w:pPr>
              <w:spacing w:after="160" w:line="259" w:lineRule="auto"/>
              <w:rPr>
                <w:b/>
              </w:rPr>
            </w:pPr>
            <w:r w:rsidRPr="00BC7AC4">
              <w:rPr>
                <w:b/>
              </w:rPr>
              <w:t xml:space="preserve"> Status Description</w:t>
            </w:r>
          </w:p>
        </w:tc>
      </w:tr>
      <w:tr w:rsidR="00BC7AC4" w:rsidRPr="00BC7AC4" w14:paraId="2DD773D0" w14:textId="77777777" w:rsidTr="0041042C">
        <w:trPr>
          <w:trHeight w:val="251"/>
        </w:trPr>
        <w:tc>
          <w:tcPr>
            <w:tcW w:w="2066" w:type="dxa"/>
          </w:tcPr>
          <w:p w14:paraId="7CC057F3" w14:textId="77777777" w:rsidR="00BC7AC4" w:rsidRPr="00BC7AC4" w:rsidRDefault="00BC7AC4" w:rsidP="00BC7AC4">
            <w:pPr>
              <w:spacing w:after="160" w:line="259" w:lineRule="auto"/>
            </w:pPr>
            <w:r w:rsidRPr="00BC7AC4">
              <w:t>Gray</w:t>
            </w:r>
          </w:p>
        </w:tc>
        <w:tc>
          <w:tcPr>
            <w:tcW w:w="7305" w:type="dxa"/>
          </w:tcPr>
          <w:p w14:paraId="79FB040E" w14:textId="41EAC216" w:rsidR="00BC7AC4" w:rsidRPr="00BC7AC4" w:rsidRDefault="009A0351" w:rsidP="00BC7AC4">
            <w:pPr>
              <w:spacing w:after="160" w:line="259" w:lineRule="auto"/>
            </w:pPr>
            <w:r>
              <w:t>Rule is inactive.</w:t>
            </w:r>
          </w:p>
        </w:tc>
      </w:tr>
      <w:tr w:rsidR="00BC7AC4" w:rsidRPr="00BC7AC4" w14:paraId="1AAEB300" w14:textId="77777777" w:rsidTr="0041042C">
        <w:trPr>
          <w:trHeight w:val="251"/>
        </w:trPr>
        <w:tc>
          <w:tcPr>
            <w:tcW w:w="2066" w:type="dxa"/>
          </w:tcPr>
          <w:p w14:paraId="3D82CD9A" w14:textId="77777777" w:rsidR="00BC7AC4" w:rsidRPr="00BC7AC4" w:rsidRDefault="00BC7AC4" w:rsidP="00BC7AC4">
            <w:pPr>
              <w:spacing w:after="160" w:line="259" w:lineRule="auto"/>
            </w:pPr>
            <w:r w:rsidRPr="00BC7AC4">
              <w:t>Green</w:t>
            </w:r>
          </w:p>
        </w:tc>
        <w:tc>
          <w:tcPr>
            <w:tcW w:w="7305" w:type="dxa"/>
          </w:tcPr>
          <w:p w14:paraId="5E165B05" w14:textId="1CB648E1" w:rsidR="00BC7AC4" w:rsidRPr="00BC7AC4" w:rsidRDefault="009A0351" w:rsidP="00BC7AC4">
            <w:pPr>
              <w:spacing w:after="160" w:line="259" w:lineRule="auto"/>
            </w:pPr>
            <w:r>
              <w:t>Rule is active</w:t>
            </w:r>
          </w:p>
        </w:tc>
      </w:tr>
    </w:tbl>
    <w:p w14:paraId="2F49B730" w14:textId="77777777" w:rsidR="00A15C7B" w:rsidRPr="00BC7AC4" w:rsidRDefault="00A15C7B" w:rsidP="00A554EE">
      <w:r w:rsidRPr="00BC7AC4">
        <w:rPr>
          <w:b/>
        </w:rPr>
        <w:t>Last Update</w:t>
      </w:r>
      <w:r w:rsidRPr="00BC7AC4">
        <w:t>: Displays date and time of the last update of the rule.</w:t>
      </w:r>
    </w:p>
    <w:p w14:paraId="458BF58D" w14:textId="77777777" w:rsidR="00A15C7B" w:rsidRPr="00BC7AC4" w:rsidRDefault="00A15C7B" w:rsidP="00A554EE">
      <w:r w:rsidRPr="00BC7AC4">
        <w:rPr>
          <w:b/>
        </w:rPr>
        <w:t>Current Value</w:t>
      </w:r>
      <w:r w:rsidRPr="00BC7AC4">
        <w:t>: Displays value of the rule (where applicable)</w:t>
      </w:r>
    </w:p>
    <w:p w14:paraId="7CAD1299" w14:textId="77777777" w:rsidR="00A15C7B" w:rsidRDefault="00A15C7B" w:rsidP="00A554EE">
      <w:r w:rsidRPr="00BC7AC4">
        <w:rPr>
          <w:b/>
        </w:rPr>
        <w:t>On Node</w:t>
      </w:r>
      <w:r w:rsidRPr="00BC7AC4">
        <w:t xml:space="preserve">: Displays </w:t>
      </w:r>
      <w:r>
        <w:t>the name of the n</w:t>
      </w:r>
      <w:r w:rsidRPr="00BC7AC4">
        <w:t xml:space="preserve">ode </w:t>
      </w:r>
      <w:r>
        <w:t>on which the plugin is running.</w:t>
      </w:r>
    </w:p>
    <w:p w14:paraId="2AF5D575" w14:textId="77777777" w:rsidR="00A15C7B" w:rsidRDefault="00A15C7B" w:rsidP="00A554EE">
      <w:r w:rsidRPr="009A0351">
        <w:rPr>
          <w:rStyle w:val="CodeWordChar"/>
        </w:rPr>
        <w:t>Activate Rule</w:t>
      </w:r>
      <w:r>
        <w:t>: Allows a user to activate and deactivate a rule.</w:t>
      </w:r>
    </w:p>
    <w:p w14:paraId="340AB050" w14:textId="77777777" w:rsidR="00A15C7B" w:rsidRDefault="00A15C7B" w:rsidP="00A554EE">
      <w:r w:rsidRPr="009A0351">
        <w:rPr>
          <w:rStyle w:val="CodeWordChar"/>
        </w:rPr>
        <w:t>Log Rule</w:t>
      </w:r>
      <w:r>
        <w:t>: When this is checked, the rules are logged when triggered. View the log with the URL "/EVTLOG.RSS".</w:t>
      </w:r>
    </w:p>
    <w:p w14:paraId="191AB97E" w14:textId="77777777" w:rsidR="00A15C7B" w:rsidRPr="00BC7AC4" w:rsidRDefault="00A15C7B" w:rsidP="00A554EE">
      <w:r w:rsidRPr="009A0351">
        <w:rPr>
          <w:rStyle w:val="CodeWordChar"/>
        </w:rPr>
        <w:lastRenderedPageBreak/>
        <w:t>Trigger Now</w:t>
      </w:r>
      <w:r>
        <w:t>: Triggers the rule. Use to test the results of the action on the action object.</w:t>
      </w:r>
    </w:p>
    <w:p w14:paraId="28207751" w14:textId="30F6EE28" w:rsidR="001E02C9" w:rsidRDefault="001E02C9" w:rsidP="00255C7F">
      <w:pPr>
        <w:pStyle w:val="Heading2"/>
      </w:pPr>
      <w:bookmarkStart w:id="15" w:name="_Toc529421247"/>
      <w:r>
        <w:t>Trigger Object Settings</w:t>
      </w:r>
      <w:bookmarkEnd w:id="15"/>
    </w:p>
    <w:p w14:paraId="0C1B3772" w14:textId="5E79E6C5" w:rsidR="00255C7F" w:rsidRPr="00255C7F" w:rsidRDefault="00255C7F" w:rsidP="00255C7F">
      <w:r>
        <w:t xml:space="preserve">The Trigger Object settings are shown in figure </w:t>
      </w:r>
      <w:r w:rsidR="009E2CF4">
        <w:t>3.2</w:t>
      </w:r>
      <w:r>
        <w:t xml:space="preserve">. </w:t>
      </w:r>
    </w:p>
    <w:p w14:paraId="6C3669E7" w14:textId="6EE83D05" w:rsidR="00053819" w:rsidRDefault="00E27B5C" w:rsidP="00053819">
      <w:pPr>
        <w:rPr>
          <w:b/>
        </w:rPr>
      </w:pPr>
      <w:r>
        <w:rPr>
          <w:noProof/>
        </w:rPr>
        <w:drawing>
          <wp:inline distT="0" distB="0" distL="0" distR="0" wp14:anchorId="6D9C283F" wp14:editId="2BB3DE0C">
            <wp:extent cx="2926080" cy="2185416"/>
            <wp:effectExtent l="57150" t="57150" r="121920" b="1200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6080" cy="21854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4B7B18">
        <w:br/>
      </w:r>
      <w:r w:rsidR="004B7B18" w:rsidRPr="00E06C16">
        <w:rPr>
          <w:b/>
        </w:rPr>
        <w:t xml:space="preserve">Figure </w:t>
      </w:r>
      <w:r w:rsidR="009E2CF4">
        <w:rPr>
          <w:b/>
        </w:rPr>
        <w:t>3.2</w:t>
      </w:r>
      <w:r w:rsidR="004B7B18">
        <w:rPr>
          <w:b/>
        </w:rPr>
        <w:t>.</w:t>
      </w:r>
      <w:r w:rsidR="004B7B18" w:rsidRPr="00E06C16">
        <w:rPr>
          <w:b/>
        </w:rPr>
        <w:t xml:space="preserve"> Settings in the T</w:t>
      </w:r>
      <w:r w:rsidR="004B7B18">
        <w:rPr>
          <w:b/>
        </w:rPr>
        <w:t>rigger Object</w:t>
      </w:r>
      <w:r w:rsidR="004B7B18" w:rsidRPr="00E06C16">
        <w:rPr>
          <w:b/>
        </w:rPr>
        <w:t xml:space="preserve"> group.</w:t>
      </w:r>
    </w:p>
    <w:p w14:paraId="10D2B943" w14:textId="1DA8C92A" w:rsidR="005A72A4" w:rsidRPr="006D4A27" w:rsidRDefault="005A72A4" w:rsidP="00B550F5">
      <w:r>
        <w:rPr>
          <w:b/>
        </w:rPr>
        <w:t>Trigger Object</w:t>
      </w:r>
      <w:r>
        <w:t xml:space="preserve">: </w:t>
      </w:r>
      <w:r w:rsidR="006011C7">
        <w:t>The Thing being monitored. The prompt "</w:t>
      </w:r>
      <w:r>
        <w:t xml:space="preserve">Select to </w:t>
      </w:r>
      <w:r w:rsidR="00595AE6">
        <w:t>L</w:t>
      </w:r>
      <w:r>
        <w:t xml:space="preserve">oad </w:t>
      </w:r>
      <w:r w:rsidR="00595AE6">
        <w:t>L</w:t>
      </w:r>
      <w:r>
        <w:t xml:space="preserve">ookup </w:t>
      </w:r>
      <w:r w:rsidR="00595AE6">
        <w:t>T</w:t>
      </w:r>
      <w:r>
        <w:t>able</w:t>
      </w:r>
      <w:r w:rsidR="00595AE6">
        <w:t>"</w:t>
      </w:r>
      <w:r>
        <w:t xml:space="preserve"> </w:t>
      </w:r>
      <w:r w:rsidR="00595AE6">
        <w:t>appears when this value has not been set. Click to access the Thing Chooser support.</w:t>
      </w:r>
    </w:p>
    <w:p w14:paraId="1BF6D070" w14:textId="5B48F02C" w:rsidR="000D20CA" w:rsidRDefault="005A72A4" w:rsidP="00B550F5">
      <w:r>
        <w:rPr>
          <w:b/>
        </w:rPr>
        <w:t>Trigger Property</w:t>
      </w:r>
      <w:r>
        <w:t xml:space="preserve">: Once </w:t>
      </w:r>
      <w:r w:rsidR="000D20CA">
        <w:t>a</w:t>
      </w:r>
      <w:r>
        <w:t xml:space="preserve"> Tri</w:t>
      </w:r>
      <w:r w:rsidR="000D20CA">
        <w:t>g</w:t>
      </w:r>
      <w:r>
        <w:t xml:space="preserve">ger Object has been selected and loaded, </w:t>
      </w:r>
      <w:r w:rsidR="00D74F50">
        <w:t xml:space="preserve">the selection list holds all the properties from which a </w:t>
      </w:r>
      <w:r>
        <w:t>trigger propert</w:t>
      </w:r>
      <w:r w:rsidR="00D74F50">
        <w:t>y can be selected</w:t>
      </w:r>
      <w:r w:rsidR="000D20CA">
        <w:t xml:space="preserve">. Select one </w:t>
      </w:r>
      <w:r w:rsidR="00663185">
        <w:t>property to use</w:t>
      </w:r>
      <w:r w:rsidR="000D20CA">
        <w:t>.</w:t>
      </w:r>
    </w:p>
    <w:p w14:paraId="21377117" w14:textId="6E06EBFF" w:rsidR="005A72A4" w:rsidRDefault="005A72A4" w:rsidP="00B550F5">
      <w:r>
        <w:rPr>
          <w:b/>
        </w:rPr>
        <w:t>Trigger Condition</w:t>
      </w:r>
      <w:r>
        <w:t xml:space="preserve">: </w:t>
      </w:r>
      <w:r w:rsidR="00663185">
        <w:t xml:space="preserve">The Trigger Condition describes </w:t>
      </w:r>
      <w:r w:rsidR="00E877AB">
        <w:t>how the trigger property is to be used to set a specific condition to monitor. The a</w:t>
      </w:r>
      <w:r w:rsidR="000D20CA">
        <w:t>vailable conditional operators</w:t>
      </w:r>
      <w:r w:rsidR="00E877AB">
        <w:t xml:space="preserve"> are</w:t>
      </w:r>
      <w:r w:rsidR="000D20CA">
        <w:t xml:space="preserve"> summarized in this table:</w:t>
      </w:r>
    </w:p>
    <w:tbl>
      <w:tblPr>
        <w:tblStyle w:val="TableGrid1"/>
        <w:tblW w:w="8190" w:type="dxa"/>
        <w:tblInd w:w="805" w:type="dxa"/>
        <w:tblLook w:val="04A0" w:firstRow="1" w:lastRow="0" w:firstColumn="1" w:lastColumn="0" w:noHBand="0" w:noVBand="1"/>
      </w:tblPr>
      <w:tblGrid>
        <w:gridCol w:w="1620"/>
        <w:gridCol w:w="6570"/>
      </w:tblGrid>
      <w:tr w:rsidR="005A72A4" w:rsidRPr="00EE55C8" w14:paraId="6B255541" w14:textId="77777777" w:rsidTr="00255C7F">
        <w:trPr>
          <w:tblHeader/>
        </w:trPr>
        <w:tc>
          <w:tcPr>
            <w:tcW w:w="1620" w:type="dxa"/>
            <w:shd w:val="clear" w:color="auto" w:fill="404040" w:themeFill="text1" w:themeFillTint="BF"/>
          </w:tcPr>
          <w:p w14:paraId="66FA54FF" w14:textId="77777777" w:rsidR="005A72A4" w:rsidRPr="0048220C" w:rsidRDefault="005A72A4" w:rsidP="0041042C">
            <w:pPr>
              <w:jc w:val="center"/>
              <w:rPr>
                <w:color w:val="FFFFFF" w:themeColor="background1"/>
                <w:szCs w:val="32"/>
              </w:rPr>
            </w:pPr>
            <w:r w:rsidRPr="0048220C">
              <w:t xml:space="preserve"> </w:t>
            </w:r>
            <w:r w:rsidRPr="0048220C">
              <w:rPr>
                <w:color w:val="FFFFFF" w:themeColor="background1"/>
                <w:szCs w:val="32"/>
              </w:rPr>
              <w:t>Trigger Condition</w:t>
            </w:r>
          </w:p>
        </w:tc>
        <w:tc>
          <w:tcPr>
            <w:tcW w:w="6570" w:type="dxa"/>
            <w:shd w:val="clear" w:color="auto" w:fill="404040" w:themeFill="text1" w:themeFillTint="BF"/>
          </w:tcPr>
          <w:p w14:paraId="2C9BAC14" w14:textId="77777777" w:rsidR="005A72A4" w:rsidRPr="0048220C" w:rsidRDefault="005A72A4" w:rsidP="0041042C">
            <w:pPr>
              <w:jc w:val="center"/>
              <w:rPr>
                <w:color w:val="FFFFFF" w:themeColor="background1"/>
                <w:szCs w:val="32"/>
              </w:rPr>
            </w:pPr>
            <w:r w:rsidRPr="0048220C">
              <w:rPr>
                <w:color w:val="FFFFFF" w:themeColor="background1"/>
                <w:szCs w:val="32"/>
              </w:rPr>
              <w:t>Description</w:t>
            </w:r>
          </w:p>
        </w:tc>
      </w:tr>
      <w:tr w:rsidR="005A72A4" w:rsidRPr="00EE55C8" w14:paraId="083E9D89" w14:textId="77777777" w:rsidTr="00255C7F">
        <w:tc>
          <w:tcPr>
            <w:tcW w:w="1620" w:type="dxa"/>
          </w:tcPr>
          <w:p w14:paraId="12447E3A" w14:textId="77777777" w:rsidR="005A72A4" w:rsidRPr="00EE55C8" w:rsidRDefault="005A72A4" w:rsidP="00B550F5">
            <w:pPr>
              <w:pStyle w:val="CodeWord"/>
              <w:ind w:left="0"/>
            </w:pPr>
            <w:r>
              <w:t>Contains</w:t>
            </w:r>
          </w:p>
        </w:tc>
        <w:tc>
          <w:tcPr>
            <w:tcW w:w="6570" w:type="dxa"/>
          </w:tcPr>
          <w:p w14:paraId="68AB21DA" w14:textId="77777777" w:rsidR="005A72A4" w:rsidRPr="00EE55C8" w:rsidRDefault="005A72A4" w:rsidP="0041042C">
            <w:pPr>
              <w:rPr>
                <w:sz w:val="24"/>
              </w:rPr>
            </w:pPr>
            <w:r>
              <w:rPr>
                <w:sz w:val="24"/>
              </w:rPr>
              <w:t xml:space="preserve">Trigger property contains the value specified in “Trigger Value” </w:t>
            </w:r>
          </w:p>
        </w:tc>
      </w:tr>
      <w:tr w:rsidR="005A72A4" w:rsidRPr="00EE55C8" w14:paraId="28CEC831" w14:textId="77777777" w:rsidTr="00255C7F">
        <w:tc>
          <w:tcPr>
            <w:tcW w:w="1620" w:type="dxa"/>
          </w:tcPr>
          <w:p w14:paraId="652E557A" w14:textId="77777777" w:rsidR="005A72A4" w:rsidRPr="001908FB" w:rsidRDefault="005A72A4" w:rsidP="00B550F5">
            <w:pPr>
              <w:pStyle w:val="CodeWord"/>
              <w:ind w:left="0"/>
            </w:pPr>
            <w:r w:rsidRPr="001908FB">
              <w:t>EndsWith</w:t>
            </w:r>
          </w:p>
        </w:tc>
        <w:tc>
          <w:tcPr>
            <w:tcW w:w="6570" w:type="dxa"/>
          </w:tcPr>
          <w:p w14:paraId="3D9218D0" w14:textId="77777777" w:rsidR="005A72A4" w:rsidRPr="00EE55C8" w:rsidRDefault="005A72A4" w:rsidP="0041042C">
            <w:pPr>
              <w:rPr>
                <w:sz w:val="24"/>
              </w:rPr>
            </w:pPr>
            <w:r>
              <w:rPr>
                <w:sz w:val="24"/>
              </w:rPr>
              <w:t>Trigger property ends with the value specified in “Trigger Value”</w:t>
            </w:r>
          </w:p>
        </w:tc>
      </w:tr>
      <w:tr w:rsidR="005A72A4" w:rsidRPr="00EE55C8" w14:paraId="710183CF" w14:textId="77777777" w:rsidTr="00255C7F">
        <w:tc>
          <w:tcPr>
            <w:tcW w:w="1620" w:type="dxa"/>
          </w:tcPr>
          <w:p w14:paraId="1FE2D778" w14:textId="77777777" w:rsidR="005A72A4" w:rsidRPr="00EE55C8" w:rsidRDefault="005A72A4" w:rsidP="00B550F5">
            <w:pPr>
              <w:pStyle w:val="CodeWord"/>
              <w:ind w:left="0"/>
            </w:pPr>
            <w:r>
              <w:t>Equals</w:t>
            </w:r>
          </w:p>
        </w:tc>
        <w:tc>
          <w:tcPr>
            <w:tcW w:w="6570" w:type="dxa"/>
          </w:tcPr>
          <w:p w14:paraId="5C70DE00" w14:textId="77777777" w:rsidR="005A72A4" w:rsidRPr="00EE55C8" w:rsidRDefault="005A72A4" w:rsidP="0041042C">
            <w:pPr>
              <w:rPr>
                <w:sz w:val="24"/>
              </w:rPr>
            </w:pPr>
            <w:r>
              <w:rPr>
                <w:sz w:val="24"/>
              </w:rPr>
              <w:t>Trigger property is equal to the value specified in “Trigger Value”</w:t>
            </w:r>
          </w:p>
        </w:tc>
      </w:tr>
      <w:tr w:rsidR="005A72A4" w:rsidRPr="00EE55C8" w14:paraId="58192D6A" w14:textId="77777777" w:rsidTr="00255C7F">
        <w:tc>
          <w:tcPr>
            <w:tcW w:w="1620" w:type="dxa"/>
          </w:tcPr>
          <w:p w14:paraId="622A85EC" w14:textId="77777777" w:rsidR="005A72A4" w:rsidRPr="00EE55C8" w:rsidRDefault="005A72A4" w:rsidP="00B550F5">
            <w:pPr>
              <w:pStyle w:val="CodeWord"/>
              <w:ind w:left="0"/>
            </w:pPr>
            <w:r>
              <w:t>Fire</w:t>
            </w:r>
          </w:p>
        </w:tc>
        <w:tc>
          <w:tcPr>
            <w:tcW w:w="6570" w:type="dxa"/>
          </w:tcPr>
          <w:p w14:paraId="146093F7" w14:textId="77777777" w:rsidR="005A72A4" w:rsidRPr="00EE55C8" w:rsidRDefault="005A72A4" w:rsidP="0041042C">
            <w:pPr>
              <w:rPr>
                <w:sz w:val="24"/>
              </w:rPr>
            </w:pPr>
            <w:r>
              <w:rPr>
                <w:sz w:val="24"/>
              </w:rPr>
              <w:t xml:space="preserve">Fires the action if the property of the trigger object changes, no matter to what it changes to. </w:t>
            </w:r>
          </w:p>
        </w:tc>
      </w:tr>
      <w:tr w:rsidR="005A72A4" w:rsidRPr="00EE55C8" w14:paraId="2D76D3CC" w14:textId="77777777" w:rsidTr="00255C7F">
        <w:tc>
          <w:tcPr>
            <w:tcW w:w="1620" w:type="dxa"/>
          </w:tcPr>
          <w:p w14:paraId="58F02EAC" w14:textId="77777777" w:rsidR="005A72A4" w:rsidRPr="00EE55C8" w:rsidRDefault="005A72A4" w:rsidP="00B550F5">
            <w:pPr>
              <w:pStyle w:val="CodeWord"/>
              <w:ind w:left="0"/>
            </w:pPr>
            <w:r>
              <w:t>Flank</w:t>
            </w:r>
          </w:p>
        </w:tc>
        <w:tc>
          <w:tcPr>
            <w:tcW w:w="6570" w:type="dxa"/>
          </w:tcPr>
          <w:p w14:paraId="113B5D4B" w14:textId="77777777" w:rsidR="005A72A4" w:rsidRPr="00EE55C8" w:rsidRDefault="005A72A4" w:rsidP="0041042C">
            <w:pPr>
              <w:rPr>
                <w:sz w:val="24"/>
              </w:rPr>
            </w:pPr>
            <w:r>
              <w:rPr>
                <w:sz w:val="24"/>
              </w:rPr>
              <w:t>The action will be fired if the trigger property changes between two values specified in the Trigger Value. For example, “1,2” fires the action if the property value changes from 1 to 2. Other examples are “3,1”, a negative flank when the value in the trigger objects changes from 3 to 1.</w:t>
            </w:r>
          </w:p>
        </w:tc>
      </w:tr>
      <w:tr w:rsidR="005A72A4" w:rsidRPr="00EE55C8" w14:paraId="35CF6AC7" w14:textId="77777777" w:rsidTr="00255C7F">
        <w:tc>
          <w:tcPr>
            <w:tcW w:w="1620" w:type="dxa"/>
          </w:tcPr>
          <w:p w14:paraId="42A812E0" w14:textId="77777777" w:rsidR="005A72A4" w:rsidRPr="00EE55C8" w:rsidRDefault="005A72A4" w:rsidP="00B550F5">
            <w:pPr>
              <w:pStyle w:val="CodeWord"/>
              <w:ind w:left="0"/>
            </w:pPr>
            <w:r>
              <w:t>Larger</w:t>
            </w:r>
          </w:p>
        </w:tc>
        <w:tc>
          <w:tcPr>
            <w:tcW w:w="6570" w:type="dxa"/>
          </w:tcPr>
          <w:p w14:paraId="44E8E614" w14:textId="77777777" w:rsidR="005A72A4" w:rsidRPr="00EE55C8" w:rsidRDefault="005A72A4" w:rsidP="0041042C">
            <w:pPr>
              <w:rPr>
                <w:sz w:val="24"/>
              </w:rPr>
            </w:pPr>
            <w:r>
              <w:rPr>
                <w:sz w:val="24"/>
              </w:rPr>
              <w:t>Trigger property is larger than the value specified in “Trigger Value”</w:t>
            </w:r>
          </w:p>
        </w:tc>
      </w:tr>
      <w:tr w:rsidR="005A72A4" w:rsidRPr="00EE55C8" w14:paraId="4CA3B136" w14:textId="77777777" w:rsidTr="00255C7F">
        <w:tc>
          <w:tcPr>
            <w:tcW w:w="1620" w:type="dxa"/>
          </w:tcPr>
          <w:p w14:paraId="71402224" w14:textId="77777777" w:rsidR="005A72A4" w:rsidRPr="00EE55C8" w:rsidRDefault="005A72A4" w:rsidP="00B550F5">
            <w:pPr>
              <w:pStyle w:val="CodeWord"/>
              <w:ind w:left="0"/>
            </w:pPr>
            <w:r>
              <w:t>Not</w:t>
            </w:r>
          </w:p>
        </w:tc>
        <w:tc>
          <w:tcPr>
            <w:tcW w:w="6570" w:type="dxa"/>
          </w:tcPr>
          <w:p w14:paraId="446AB4B7" w14:textId="77777777" w:rsidR="005A72A4" w:rsidRPr="00EE55C8" w:rsidRDefault="005A72A4" w:rsidP="0041042C">
            <w:pPr>
              <w:rPr>
                <w:sz w:val="24"/>
              </w:rPr>
            </w:pPr>
            <w:r>
              <w:rPr>
                <w:sz w:val="24"/>
              </w:rPr>
              <w:t>Trigger property is not the value specified in “Trigger Value”</w:t>
            </w:r>
          </w:p>
        </w:tc>
      </w:tr>
      <w:tr w:rsidR="005A72A4" w:rsidRPr="00EE55C8" w14:paraId="1B7271DC" w14:textId="77777777" w:rsidTr="00255C7F">
        <w:tc>
          <w:tcPr>
            <w:tcW w:w="1620" w:type="dxa"/>
          </w:tcPr>
          <w:p w14:paraId="3ED25190" w14:textId="77777777" w:rsidR="005A72A4" w:rsidRPr="00EE55C8" w:rsidRDefault="005A72A4" w:rsidP="00255C7F">
            <w:pPr>
              <w:pStyle w:val="CodeWord"/>
              <w:ind w:left="0"/>
            </w:pPr>
            <w:r>
              <w:t>Set</w:t>
            </w:r>
          </w:p>
        </w:tc>
        <w:tc>
          <w:tcPr>
            <w:tcW w:w="6570" w:type="dxa"/>
          </w:tcPr>
          <w:p w14:paraId="258FDF33" w14:textId="77777777" w:rsidR="005A72A4" w:rsidRPr="00EE55C8" w:rsidRDefault="005A72A4" w:rsidP="0041042C">
            <w:pPr>
              <w:rPr>
                <w:sz w:val="24"/>
              </w:rPr>
            </w:pPr>
            <w:r>
              <w:rPr>
                <w:sz w:val="24"/>
              </w:rPr>
              <w:t>Trigger property is set to the value specified in “Trigger Value”</w:t>
            </w:r>
          </w:p>
        </w:tc>
      </w:tr>
      <w:tr w:rsidR="005A72A4" w:rsidRPr="00EE55C8" w14:paraId="32405877" w14:textId="77777777" w:rsidTr="00255C7F">
        <w:tc>
          <w:tcPr>
            <w:tcW w:w="1620" w:type="dxa"/>
          </w:tcPr>
          <w:p w14:paraId="1086BF98" w14:textId="77777777" w:rsidR="005A72A4" w:rsidRPr="00EE55C8" w:rsidRDefault="005A72A4" w:rsidP="00255C7F">
            <w:pPr>
              <w:pStyle w:val="CodeWord"/>
              <w:ind w:left="0"/>
            </w:pPr>
            <w:r>
              <w:lastRenderedPageBreak/>
              <w:t>Smaller</w:t>
            </w:r>
          </w:p>
        </w:tc>
        <w:tc>
          <w:tcPr>
            <w:tcW w:w="6570" w:type="dxa"/>
          </w:tcPr>
          <w:p w14:paraId="1C70E650" w14:textId="77777777" w:rsidR="005A72A4" w:rsidRPr="00EE55C8" w:rsidRDefault="005A72A4" w:rsidP="0041042C">
            <w:pPr>
              <w:rPr>
                <w:sz w:val="24"/>
              </w:rPr>
            </w:pPr>
            <w:r>
              <w:rPr>
                <w:sz w:val="24"/>
              </w:rPr>
              <w:t>Trigger property is smaller than the value specified in “Trigger Value”</w:t>
            </w:r>
          </w:p>
        </w:tc>
      </w:tr>
      <w:tr w:rsidR="005A72A4" w:rsidRPr="00EE55C8" w14:paraId="7B2CAA73" w14:textId="77777777" w:rsidTr="00255C7F">
        <w:tc>
          <w:tcPr>
            <w:tcW w:w="1620" w:type="dxa"/>
          </w:tcPr>
          <w:p w14:paraId="698E990E" w14:textId="77777777" w:rsidR="005A72A4" w:rsidRDefault="005A72A4" w:rsidP="00255C7F">
            <w:pPr>
              <w:pStyle w:val="CodeWord"/>
              <w:ind w:left="0"/>
            </w:pPr>
            <w:r>
              <w:t>StartsWith</w:t>
            </w:r>
          </w:p>
        </w:tc>
        <w:tc>
          <w:tcPr>
            <w:tcW w:w="6570" w:type="dxa"/>
          </w:tcPr>
          <w:p w14:paraId="1E92A766" w14:textId="77777777" w:rsidR="005A72A4" w:rsidRPr="00EE55C8" w:rsidRDefault="005A72A4" w:rsidP="0041042C">
            <w:pPr>
              <w:rPr>
                <w:sz w:val="24"/>
              </w:rPr>
            </w:pPr>
            <w:r>
              <w:rPr>
                <w:sz w:val="24"/>
              </w:rPr>
              <w:t>Trigger property starts with the value specified in “Trigger Value”</w:t>
            </w:r>
          </w:p>
        </w:tc>
      </w:tr>
      <w:tr w:rsidR="005A72A4" w:rsidRPr="00EE55C8" w14:paraId="16A9D91D" w14:textId="77777777" w:rsidTr="00255C7F">
        <w:tc>
          <w:tcPr>
            <w:tcW w:w="1620" w:type="dxa"/>
          </w:tcPr>
          <w:p w14:paraId="7B93F908" w14:textId="77777777" w:rsidR="005A72A4" w:rsidRDefault="005A72A4" w:rsidP="00255C7F">
            <w:pPr>
              <w:pStyle w:val="CodeWord"/>
              <w:ind w:left="0"/>
            </w:pPr>
            <w:r>
              <w:t>State</w:t>
            </w:r>
          </w:p>
        </w:tc>
        <w:tc>
          <w:tcPr>
            <w:tcW w:w="6570" w:type="dxa"/>
          </w:tcPr>
          <w:p w14:paraId="76C5A076" w14:textId="60A054C3" w:rsidR="005A72A4" w:rsidRPr="00EE55C8" w:rsidRDefault="00A819E8" w:rsidP="0041042C">
            <w:pPr>
              <w:keepNext/>
              <w:rPr>
                <w:sz w:val="24"/>
              </w:rPr>
            </w:pPr>
            <w:r>
              <w:rPr>
                <w:sz w:val="24"/>
              </w:rPr>
              <w:t>Fires the action if a change has been reported and the previous value is the same as the current value.</w:t>
            </w:r>
          </w:p>
        </w:tc>
      </w:tr>
    </w:tbl>
    <w:p w14:paraId="1054B93B" w14:textId="77777777" w:rsidR="005A72A4" w:rsidRDefault="005A72A4" w:rsidP="005A72A4">
      <w:pPr>
        <w:rPr>
          <w:b/>
        </w:rPr>
      </w:pPr>
    </w:p>
    <w:p w14:paraId="1D52BC04" w14:textId="6333E539" w:rsidR="005A72A4" w:rsidRPr="007B3D44" w:rsidRDefault="005A72A4" w:rsidP="005A72A4">
      <w:r>
        <w:rPr>
          <w:b/>
        </w:rPr>
        <w:t>Trigger Value</w:t>
      </w:r>
      <w:r>
        <w:t xml:space="preserve">: </w:t>
      </w:r>
      <w:r w:rsidR="000F7857">
        <w:t>This is an e</w:t>
      </w:r>
      <w:r>
        <w:t xml:space="preserve">ditable text field </w:t>
      </w:r>
      <w:r w:rsidR="000D20CA">
        <w:t xml:space="preserve">for </w:t>
      </w:r>
      <w:r w:rsidR="000F7857">
        <w:t xml:space="preserve">specifying the value needed to </w:t>
      </w:r>
      <w:r w:rsidR="000D20CA">
        <w:t>complet</w:t>
      </w:r>
      <w:r w:rsidR="000F7857">
        <w:t>e</w:t>
      </w:r>
      <w:r w:rsidR="000D20CA">
        <w:t xml:space="preserve"> the trigger conditional expression.</w:t>
      </w:r>
    </w:p>
    <w:p w14:paraId="008E173A" w14:textId="50712C01" w:rsidR="001E02C9" w:rsidRDefault="001E02C9" w:rsidP="003C1CA7">
      <w:pPr>
        <w:pStyle w:val="Heading2"/>
        <w:keepNext/>
      </w:pPr>
      <w:bookmarkStart w:id="16" w:name="_Toc529421248"/>
      <w:r>
        <w:t>Action Settings</w:t>
      </w:r>
      <w:bookmarkEnd w:id="16"/>
    </w:p>
    <w:p w14:paraId="20B203FF" w14:textId="5A9F9801" w:rsidR="00255C7F" w:rsidRPr="00255C7F" w:rsidRDefault="00F31456" w:rsidP="00255C7F">
      <w:r>
        <w:t xml:space="preserve">When the specified condition on a trigger object is met, an action must be taken. </w:t>
      </w:r>
      <w:r w:rsidR="00255C7F">
        <w:t xml:space="preserve">The Action Settings fields </w:t>
      </w:r>
      <w:r>
        <w:t xml:space="preserve">specify one of three possible </w:t>
      </w:r>
      <w:r w:rsidR="00287E5D">
        <w:t xml:space="preserve">types </w:t>
      </w:r>
      <w:r>
        <w:t>actions that can be taken</w:t>
      </w:r>
      <w:r w:rsidR="00287E5D">
        <w:t xml:space="preserve"> along with an optional waiting period before the action is carried out</w:t>
      </w:r>
      <w:r>
        <w:t xml:space="preserve">. </w:t>
      </w:r>
      <w:r w:rsidR="00851043">
        <w:t xml:space="preserve">The Action Settings </w:t>
      </w:r>
      <w:r w:rsidR="00255C7F">
        <w:t xml:space="preserve">are shown in figure </w:t>
      </w:r>
      <w:r w:rsidR="009E2CF4">
        <w:t>3.3</w:t>
      </w:r>
      <w:r w:rsidR="00255C7F">
        <w:t>.</w:t>
      </w:r>
    </w:p>
    <w:p w14:paraId="2A5AA581" w14:textId="77777777" w:rsidR="00851043" w:rsidRDefault="00851043" w:rsidP="00851043">
      <w:r>
        <w:rPr>
          <w:b/>
        </w:rPr>
        <w:t>Action Object Type</w:t>
      </w:r>
      <w:r>
        <w:t>: Defines the action to be executed when the trigger object condition is met.</w:t>
      </w:r>
    </w:p>
    <w:p w14:paraId="728C0F37" w14:textId="77777777" w:rsidR="00851043" w:rsidRDefault="00851043" w:rsidP="00851043">
      <w:pPr>
        <w:pStyle w:val="ListParagraph"/>
        <w:numPr>
          <w:ilvl w:val="0"/>
          <w:numId w:val="7"/>
        </w:numPr>
      </w:pPr>
      <w:r w:rsidRPr="00B17EA6">
        <w:rPr>
          <w:rStyle w:val="CodeWordChar"/>
        </w:rPr>
        <w:t>Set Property on a Thing</w:t>
      </w:r>
      <w:r>
        <w:t>: sets a property of a Thing to the “Action Value” specified in the “Thing/Property Action” section (default).</w:t>
      </w:r>
    </w:p>
    <w:p w14:paraId="0230AA85" w14:textId="77777777" w:rsidR="00851043" w:rsidRDefault="00851043" w:rsidP="00851043">
      <w:pPr>
        <w:pStyle w:val="ListParagraph"/>
        <w:numPr>
          <w:ilvl w:val="0"/>
          <w:numId w:val="7"/>
        </w:numPr>
      </w:pPr>
      <w:r w:rsidRPr="00B17EA6">
        <w:rPr>
          <w:rStyle w:val="CodeWordChar"/>
        </w:rPr>
        <w:t>Publish Central</w:t>
      </w:r>
      <w:r>
        <w:t>: Sends a message to all nodes in the mesh with the given parameters specified in the “TSM Action” section.</w:t>
      </w:r>
    </w:p>
    <w:p w14:paraId="200A5568" w14:textId="77777777" w:rsidR="00851043" w:rsidRDefault="00851043" w:rsidP="00851043">
      <w:pPr>
        <w:pStyle w:val="ListParagraph"/>
        <w:numPr>
          <w:ilvl w:val="0"/>
          <w:numId w:val="7"/>
        </w:numPr>
      </w:pPr>
      <w:r w:rsidRPr="00B17EA6">
        <w:rPr>
          <w:rStyle w:val="CodeWordChar"/>
        </w:rPr>
        <w:t>Publish to Service</w:t>
      </w:r>
      <w:r>
        <w:t>: sends a message to a specific service in the mesh.</w:t>
      </w:r>
    </w:p>
    <w:p w14:paraId="44727D0B" w14:textId="33FC2096" w:rsidR="00E27B5C" w:rsidRDefault="00B17EA6" w:rsidP="00E27B5C">
      <w:r>
        <w:rPr>
          <w:noProof/>
        </w:rPr>
        <w:drawing>
          <wp:inline distT="0" distB="0" distL="0" distR="0" wp14:anchorId="4733BFFA" wp14:editId="4F03BA25">
            <wp:extent cx="2670048" cy="1097280"/>
            <wp:effectExtent l="57150" t="57150" r="111760" b="1219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70048" cy="109728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E06C16">
        <w:br/>
      </w:r>
      <w:r w:rsidR="00E06C16" w:rsidRPr="00E06C16">
        <w:rPr>
          <w:b/>
        </w:rPr>
        <w:t xml:space="preserve">Figure </w:t>
      </w:r>
      <w:r w:rsidR="009E2CF4">
        <w:rPr>
          <w:b/>
        </w:rPr>
        <w:t>3.3</w:t>
      </w:r>
      <w:r w:rsidR="00E06C16">
        <w:rPr>
          <w:b/>
        </w:rPr>
        <w:t>.</w:t>
      </w:r>
      <w:r w:rsidR="00E06C16" w:rsidRPr="00E06C16">
        <w:rPr>
          <w:b/>
        </w:rPr>
        <w:t xml:space="preserve"> </w:t>
      </w:r>
      <w:r>
        <w:rPr>
          <w:b/>
        </w:rPr>
        <w:t>T</w:t>
      </w:r>
      <w:r w:rsidR="00E06C16" w:rsidRPr="00E06C16">
        <w:rPr>
          <w:b/>
        </w:rPr>
        <w:t xml:space="preserve">he Action </w:t>
      </w:r>
      <w:r>
        <w:rPr>
          <w:b/>
        </w:rPr>
        <w:t xml:space="preserve">Settings </w:t>
      </w:r>
      <w:r w:rsidR="00E06C16" w:rsidRPr="00E06C16">
        <w:rPr>
          <w:b/>
        </w:rPr>
        <w:t>group.</w:t>
      </w:r>
    </w:p>
    <w:p w14:paraId="3D793C63" w14:textId="153533E9" w:rsidR="00B17EA6" w:rsidRDefault="00B17EA6" w:rsidP="00B17EA6">
      <w:r>
        <w:rPr>
          <w:b/>
        </w:rPr>
        <w:t>Delay</w:t>
      </w:r>
      <w:r>
        <w:t>: Specify the number of seconds to delay prior to triggering the action.</w:t>
      </w:r>
    </w:p>
    <w:p w14:paraId="35151EAD" w14:textId="77777777" w:rsidR="00E31314" w:rsidRPr="007B019E" w:rsidRDefault="00E31314" w:rsidP="00B17EA6"/>
    <w:p w14:paraId="2F1B93B1" w14:textId="5B51780F" w:rsidR="00B17EA6" w:rsidRDefault="00B17EA6" w:rsidP="00B17EA6">
      <w:pPr>
        <w:pStyle w:val="Heading2"/>
      </w:pPr>
      <w:bookmarkStart w:id="17" w:name="_Toc529421249"/>
      <w:r>
        <w:t>Thing/Property Action settings</w:t>
      </w:r>
      <w:bookmarkEnd w:id="17"/>
    </w:p>
    <w:p w14:paraId="5F77B016" w14:textId="757A58E4" w:rsidR="00255C7F" w:rsidRPr="00255C7F" w:rsidRDefault="00255C7F" w:rsidP="00255C7F">
      <w:r>
        <w:t xml:space="preserve">When the Action </w:t>
      </w:r>
      <w:r w:rsidR="00EA2A68">
        <w:t xml:space="preserve">in the action settings group </w:t>
      </w:r>
      <w:r>
        <w:t>is "Set Property on a Thing", this group of settings defines the value, and the object and property to which the value is to be assigned</w:t>
      </w:r>
      <w:r w:rsidR="009E2CF4">
        <w:t xml:space="preserve"> (see Figure 3.4)</w:t>
      </w:r>
      <w:r>
        <w:t>.</w:t>
      </w:r>
    </w:p>
    <w:p w14:paraId="53051ACA" w14:textId="465B649B" w:rsidR="00B17EA6" w:rsidRDefault="00B17EA6" w:rsidP="00B17EA6">
      <w:r>
        <w:rPr>
          <w:noProof/>
        </w:rPr>
        <w:lastRenderedPageBreak/>
        <w:drawing>
          <wp:inline distT="0" distB="0" distL="0" distR="0" wp14:anchorId="5B0DFE83" wp14:editId="3D1514D0">
            <wp:extent cx="2679192" cy="1517904"/>
            <wp:effectExtent l="57150" t="57150" r="121285" b="1206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9192" cy="151790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B17EA6">
        <w:rPr>
          <w:b/>
        </w:rPr>
        <w:t xml:space="preserve">Figure </w:t>
      </w:r>
      <w:r w:rsidR="009E2CF4">
        <w:rPr>
          <w:b/>
        </w:rPr>
        <w:t>3.4</w:t>
      </w:r>
      <w:r w:rsidRPr="00B17EA6">
        <w:rPr>
          <w:b/>
        </w:rPr>
        <w:t xml:space="preserve"> The Thing/Property Action settings group.</w:t>
      </w:r>
      <w:r w:rsidR="00B550F5">
        <w:rPr>
          <w:b/>
        </w:rPr>
        <w:br/>
      </w:r>
    </w:p>
    <w:p w14:paraId="516ECD95" w14:textId="0FBE77DB" w:rsidR="00F3035E" w:rsidRDefault="00F3035E" w:rsidP="00F3035E">
      <w:pPr>
        <w:rPr>
          <w:b/>
        </w:rPr>
      </w:pPr>
      <w:r>
        <w:rPr>
          <w:b/>
        </w:rPr>
        <w:t xml:space="preserve">Action Object: </w:t>
      </w:r>
      <w:r w:rsidRPr="004579C0">
        <w:t xml:space="preserve">The “Thing” (object) that contains the property to be changed </w:t>
      </w:r>
      <w:r w:rsidR="00B60226">
        <w:t>when the trigger condition is met</w:t>
      </w:r>
      <w:r w:rsidR="00B17EA6">
        <w:t>.</w:t>
      </w:r>
    </w:p>
    <w:p w14:paraId="07CBDFF5" w14:textId="1908CD3A" w:rsidR="00A240AB" w:rsidRDefault="00A240AB" w:rsidP="00A240AB">
      <w:r>
        <w:rPr>
          <w:b/>
        </w:rPr>
        <w:t>Action Property</w:t>
      </w:r>
      <w:r w:rsidRPr="00942080">
        <w:t>:</w:t>
      </w:r>
      <w:r w:rsidRPr="0048220C">
        <w:t xml:space="preserve"> </w:t>
      </w:r>
      <w:r>
        <w:t>Select to load a lookup table of all available properties of the action object.</w:t>
      </w:r>
      <w:r>
        <w:rPr>
          <w:b/>
        </w:rPr>
        <w:t xml:space="preserve"> </w:t>
      </w:r>
      <w:r>
        <w:t xml:space="preserve">Default is: </w:t>
      </w:r>
      <w:r>
        <w:rPr>
          <w:b/>
        </w:rPr>
        <w:t xml:space="preserve">Value. </w:t>
      </w:r>
      <w:r>
        <w:t xml:space="preserve"> Click on “more options button” to expose all available properties for the Selected Action Object.</w:t>
      </w:r>
    </w:p>
    <w:p w14:paraId="62F4F3AD" w14:textId="19F25453" w:rsidR="00761041" w:rsidRDefault="003C74BE" w:rsidP="00E27B5C">
      <w:r>
        <w:rPr>
          <w:b/>
        </w:rPr>
        <w:t>Action Value:</w:t>
      </w:r>
      <w:r>
        <w:t xml:space="preserve"> Specify</w:t>
      </w:r>
      <w:r w:rsidR="00B17EA6">
        <w:t xml:space="preserve"> the value to </w:t>
      </w:r>
      <w:r>
        <w:t>be put in the property of the thing specified above.</w:t>
      </w:r>
    </w:p>
    <w:p w14:paraId="10C545D4" w14:textId="77777777" w:rsidR="00761041" w:rsidRPr="00E27B5C" w:rsidRDefault="00761041" w:rsidP="00E27B5C"/>
    <w:p w14:paraId="661DB368" w14:textId="5A8FDCEB" w:rsidR="001E02C9" w:rsidRDefault="001E02C9" w:rsidP="003C1CA7">
      <w:pPr>
        <w:pStyle w:val="Heading2"/>
        <w:keepNext/>
      </w:pPr>
      <w:bookmarkStart w:id="18" w:name="_Toc529421250"/>
      <w:r>
        <w:t>TSM Action Settings</w:t>
      </w:r>
      <w:bookmarkEnd w:id="18"/>
    </w:p>
    <w:p w14:paraId="5C1B0DEB" w14:textId="11BB1244" w:rsidR="006F2D02" w:rsidRPr="006F2D02" w:rsidRDefault="00B96486" w:rsidP="006F2D02">
      <w:r>
        <w:t xml:space="preserve">When the action object is set to “Publish Central” or “Publish to Service”, </w:t>
      </w:r>
      <w:r w:rsidR="00AA1ACB">
        <w:t xml:space="preserve">then when the trigger </w:t>
      </w:r>
      <w:r w:rsidR="008F089D">
        <w:t>condition is met, a TSM message gets sent. (TSM stands for "The System Message".)</w:t>
      </w:r>
    </w:p>
    <w:p w14:paraId="1D99BF21" w14:textId="45F25354" w:rsidR="001E02C9" w:rsidRDefault="00B17EA6" w:rsidP="001E02C9">
      <w:r>
        <w:rPr>
          <w:noProof/>
        </w:rPr>
        <w:drawing>
          <wp:inline distT="0" distB="0" distL="0" distR="0" wp14:anchorId="237F0070" wp14:editId="67F3E4D6">
            <wp:extent cx="2697480" cy="1984248"/>
            <wp:effectExtent l="57150" t="57150" r="121920" b="1117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97480" cy="198424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E06C16">
        <w:br/>
      </w:r>
      <w:r w:rsidR="00E06C16" w:rsidRPr="00E06C16">
        <w:rPr>
          <w:b/>
        </w:rPr>
        <w:t xml:space="preserve">Figure </w:t>
      </w:r>
      <w:r w:rsidR="009E2CF4">
        <w:rPr>
          <w:b/>
        </w:rPr>
        <w:t>3.5</w:t>
      </w:r>
      <w:r w:rsidR="00E06C16">
        <w:rPr>
          <w:b/>
        </w:rPr>
        <w:t>.</w:t>
      </w:r>
      <w:r w:rsidR="00E06C16" w:rsidRPr="00E06C16">
        <w:rPr>
          <w:b/>
        </w:rPr>
        <w:t xml:space="preserve"> Settings in the TSM Action group.</w:t>
      </w:r>
      <w:r w:rsidR="00B550F5">
        <w:rPr>
          <w:b/>
        </w:rPr>
        <w:br/>
      </w:r>
    </w:p>
    <w:p w14:paraId="1AE28E15" w14:textId="0988969B" w:rsidR="00E06C16" w:rsidRPr="00B82C73" w:rsidRDefault="00E06C16" w:rsidP="00E06C16">
      <w:r>
        <w:rPr>
          <w:b/>
        </w:rPr>
        <w:t>TSM Engine</w:t>
      </w:r>
      <w:r>
        <w:t xml:space="preserve">: </w:t>
      </w:r>
      <w:r w:rsidR="008F296B">
        <w:t xml:space="preserve">When the </w:t>
      </w:r>
      <w:r w:rsidR="0021065C">
        <w:t>trigger condition is met, a message is sent to the engine named in this field.</w:t>
      </w:r>
    </w:p>
    <w:p w14:paraId="00718464" w14:textId="019A3DAC" w:rsidR="00E06C16" w:rsidRDefault="00E06C16" w:rsidP="00E06C16">
      <w:r>
        <w:rPr>
          <w:b/>
        </w:rPr>
        <w:t>TSM Text</w:t>
      </w:r>
      <w:r>
        <w:t xml:space="preserve">: </w:t>
      </w:r>
      <w:r>
        <w:softHyphen/>
      </w:r>
      <w:r>
        <w:softHyphen/>
      </w:r>
      <w:r>
        <w:softHyphen/>
      </w:r>
      <w:r>
        <w:softHyphen/>
        <w:t xml:space="preserve">Specify the command/text (TSM.TXT) of the message. Target plugins </w:t>
      </w:r>
      <w:r w:rsidR="0021065C">
        <w:t>use the TXT</w:t>
      </w:r>
      <w:r w:rsidR="004C72CB">
        <w:t xml:space="preserve"> potion of the message as one </w:t>
      </w:r>
      <w:r w:rsidR="00FE478E">
        <w:t xml:space="preserve">of two </w:t>
      </w:r>
      <w:r w:rsidR="004C72CB">
        <w:t>parameter</w:t>
      </w:r>
      <w:r w:rsidR="00FE478E">
        <w:t>s</w:t>
      </w:r>
      <w:r>
        <w:t>.</w:t>
      </w:r>
    </w:p>
    <w:p w14:paraId="1DF09A24" w14:textId="15CA9518" w:rsidR="00E06C16" w:rsidRDefault="00E06C16" w:rsidP="00E06C16">
      <w:r>
        <w:rPr>
          <w:b/>
        </w:rPr>
        <w:t>TSM Payload</w:t>
      </w:r>
      <w:r>
        <w:t xml:space="preserve">: </w:t>
      </w:r>
      <w:r w:rsidR="00FE478E">
        <w:t>S</w:t>
      </w:r>
      <w:r>
        <w:t xml:space="preserve">pecify the </w:t>
      </w:r>
      <w:r w:rsidR="00FE478E">
        <w:t xml:space="preserve">second parameter to accompany the message, the </w:t>
      </w:r>
      <w:r w:rsidR="00665565">
        <w:t>PLS</w:t>
      </w:r>
      <w:r>
        <w:t xml:space="preserve"> (TSM.PLS)</w:t>
      </w:r>
      <w:r w:rsidR="00665565">
        <w:t xml:space="preserve"> value.</w:t>
      </w:r>
    </w:p>
    <w:p w14:paraId="529F6DCB" w14:textId="3A65E738" w:rsidR="001E02C9" w:rsidRDefault="001E02C9" w:rsidP="001E02C9"/>
    <w:p w14:paraId="6071432F" w14:textId="7ACE7258" w:rsidR="0004429A" w:rsidRDefault="0004429A" w:rsidP="0004429A">
      <w:pPr>
        <w:pStyle w:val="Heading2"/>
      </w:pPr>
      <w:bookmarkStart w:id="19" w:name="_Toc529421251"/>
      <w:r>
        <w:lastRenderedPageBreak/>
        <w:t>Example of Using the Rules Engine</w:t>
      </w:r>
      <w:bookmarkEnd w:id="19"/>
    </w:p>
    <w:p w14:paraId="315B89FF" w14:textId="7D3B3AB5" w:rsidR="00B25976" w:rsidRDefault="00B766C9" w:rsidP="001E02C9">
      <w:r>
        <w:t xml:space="preserve">Chapters </w:t>
      </w:r>
      <w:r w:rsidR="00AA5E56">
        <w:t>3</w:t>
      </w:r>
      <w:r>
        <w:t>-</w:t>
      </w:r>
      <w:r w:rsidR="005123CF">
        <w:t>6</w:t>
      </w:r>
      <w:r>
        <w:t xml:space="preserve"> provide examples of setting up three </w:t>
      </w:r>
      <w:r w:rsidR="00AA5E56">
        <w:t xml:space="preserve">example </w:t>
      </w:r>
      <w:r>
        <w:t>rules</w:t>
      </w:r>
      <w:r w:rsidR="006C45BC">
        <w:t>, which operate on three objects which we refer to as “Machine A”, “Machine B”, and “Machine C.”</w:t>
      </w:r>
      <w:r w:rsidR="00CA701F">
        <w:t xml:space="preserve"> Details </w:t>
      </w:r>
      <w:r w:rsidR="00F25358">
        <w:t xml:space="preserve">about setting up the three machine objects are </w:t>
      </w:r>
      <w:r w:rsidR="00CA701F">
        <w:t xml:space="preserve">provided in </w:t>
      </w:r>
      <w:r>
        <w:t>chapter</w:t>
      </w:r>
      <w:r w:rsidR="00F25358">
        <w:t xml:space="preserve"> 3</w:t>
      </w:r>
      <w:r w:rsidR="00CA701F">
        <w:t>.</w:t>
      </w:r>
    </w:p>
    <w:p w14:paraId="7BE816E1" w14:textId="51AD574F" w:rsidR="00346BFD" w:rsidRDefault="00346BFD" w:rsidP="00346BFD">
      <w:pPr>
        <w:spacing w:after="0" w:line="240" w:lineRule="auto"/>
        <w:rPr>
          <w:rFonts w:ascii="Calibri" w:eastAsia="Times New Roman" w:hAnsi="Calibri" w:cs="Calibri"/>
          <w:color w:val="000000"/>
        </w:rPr>
      </w:pPr>
      <w:r>
        <w:rPr>
          <w:rFonts w:ascii="Calibri" w:eastAsia="Times New Roman" w:hAnsi="Calibri" w:cs="Calibri"/>
          <w:color w:val="000000"/>
        </w:rPr>
        <w:t xml:space="preserve">Machines “A, B” and “C” are represented by virtual countdown controls named “M1”, “M2” and “M3”. </w:t>
      </w:r>
      <w:r w:rsidR="009A351F">
        <w:rPr>
          <w:rFonts w:ascii="Calibri" w:eastAsia="Times New Roman" w:hAnsi="Calibri" w:cs="Calibri"/>
          <w:color w:val="000000"/>
        </w:rPr>
        <w:t>(Details on configuring the e</w:t>
      </w:r>
      <w:r>
        <w:rPr>
          <w:rFonts w:ascii="Calibri" w:eastAsia="Times New Roman" w:hAnsi="Calibri" w:cs="Calibri"/>
          <w:color w:val="000000"/>
        </w:rPr>
        <w:t xml:space="preserve">mail recipient </w:t>
      </w:r>
      <w:r w:rsidR="00F10D6C">
        <w:rPr>
          <w:rFonts w:ascii="Calibri" w:eastAsia="Times New Roman" w:hAnsi="Calibri" w:cs="Calibri"/>
          <w:color w:val="000000"/>
        </w:rPr>
        <w:t>is</w:t>
      </w:r>
      <w:r>
        <w:rPr>
          <w:rFonts w:ascii="Calibri" w:eastAsia="Times New Roman" w:hAnsi="Calibri" w:cs="Calibri"/>
          <w:color w:val="000000"/>
        </w:rPr>
        <w:t xml:space="preserve"> </w:t>
      </w:r>
      <w:r w:rsidR="009A351F">
        <w:rPr>
          <w:rFonts w:ascii="Calibri" w:eastAsia="Times New Roman" w:hAnsi="Calibri" w:cs="Calibri"/>
          <w:color w:val="000000"/>
        </w:rPr>
        <w:t xml:space="preserve">provided </w:t>
      </w:r>
      <w:r>
        <w:rPr>
          <w:rFonts w:ascii="Calibri" w:eastAsia="Times New Roman" w:hAnsi="Calibri" w:cs="Calibri"/>
          <w:color w:val="000000"/>
        </w:rPr>
        <w:t xml:space="preserve">in Appendix </w:t>
      </w:r>
      <w:r w:rsidR="009A351F">
        <w:rPr>
          <w:rFonts w:ascii="Calibri" w:eastAsia="Times New Roman" w:hAnsi="Calibri" w:cs="Calibri"/>
          <w:color w:val="000000"/>
        </w:rPr>
        <w:t>C)</w:t>
      </w:r>
      <w:r>
        <w:rPr>
          <w:rFonts w:ascii="Calibri" w:eastAsia="Times New Roman" w:hAnsi="Calibri" w:cs="Calibri"/>
          <w:color w:val="000000"/>
        </w:rPr>
        <w:t>.</w:t>
      </w:r>
    </w:p>
    <w:p w14:paraId="11C2A576" w14:textId="77777777" w:rsidR="00346BFD" w:rsidRDefault="00346BFD" w:rsidP="00346BFD">
      <w:pPr>
        <w:spacing w:after="0" w:line="240" w:lineRule="auto"/>
        <w:rPr>
          <w:rFonts w:ascii="Calibri" w:eastAsia="Times New Roman" w:hAnsi="Calibri" w:cs="Calibri"/>
          <w:color w:val="000000"/>
        </w:rPr>
      </w:pPr>
    </w:p>
    <w:p w14:paraId="73524CBF" w14:textId="77777777" w:rsidR="00346BFD" w:rsidRDefault="00346BFD" w:rsidP="00346BFD">
      <w:pPr>
        <w:spacing w:after="0" w:line="240" w:lineRule="auto"/>
        <w:rPr>
          <w:rFonts w:ascii="Calibri" w:eastAsia="Times New Roman" w:hAnsi="Calibri" w:cs="Calibri"/>
          <w:color w:val="000000"/>
        </w:rPr>
      </w:pPr>
      <w:r>
        <w:rPr>
          <w:rFonts w:ascii="Calibri" w:eastAsia="Times New Roman" w:hAnsi="Calibri" w:cs="Calibri"/>
          <w:color w:val="000000"/>
        </w:rPr>
        <w:t>Here’s a list of rules we will create:</w:t>
      </w:r>
    </w:p>
    <w:p w14:paraId="37573406" w14:textId="5EAC6E60" w:rsidR="00346BFD" w:rsidRPr="00D26128" w:rsidRDefault="00346BFD" w:rsidP="00346BFD">
      <w:pPr>
        <w:spacing w:after="0" w:line="240" w:lineRule="auto"/>
        <w:rPr>
          <w:rFonts w:ascii="Calibri" w:eastAsia="Times New Roman" w:hAnsi="Calibri" w:cs="Calibri"/>
          <w:b/>
          <w:color w:val="000000"/>
        </w:rPr>
      </w:pPr>
      <w:r w:rsidRPr="00D26128">
        <w:rPr>
          <w:rFonts w:ascii="Calibri" w:eastAsia="Times New Roman" w:hAnsi="Calibri" w:cs="Calibri"/>
          <w:b/>
          <w:color w:val="000000"/>
        </w:rPr>
        <w:t>Rule #1</w:t>
      </w:r>
      <w:r w:rsidR="00B766C9">
        <w:rPr>
          <w:rFonts w:ascii="Calibri" w:eastAsia="Times New Roman" w:hAnsi="Calibri" w:cs="Calibri"/>
          <w:b/>
          <w:color w:val="000000"/>
        </w:rPr>
        <w:t xml:space="preserve"> (chapter 3)</w:t>
      </w:r>
      <w:r w:rsidRPr="00D26128">
        <w:rPr>
          <w:rFonts w:ascii="Calibri" w:eastAsia="Times New Roman" w:hAnsi="Calibri" w:cs="Calibri"/>
          <w:b/>
          <w:color w:val="000000"/>
        </w:rPr>
        <w:t xml:space="preserve">: </w:t>
      </w:r>
    </w:p>
    <w:p w14:paraId="27738EBE" w14:textId="77777777" w:rsidR="00346BFD" w:rsidRDefault="00346BFD" w:rsidP="00346BFD">
      <w:pPr>
        <w:spacing w:after="0" w:line="240" w:lineRule="auto"/>
        <w:ind w:firstLine="720"/>
        <w:rPr>
          <w:rFonts w:ascii="Calibri" w:eastAsia="Times New Roman" w:hAnsi="Calibri" w:cs="Calibri"/>
          <w:color w:val="000000"/>
        </w:rPr>
      </w:pPr>
      <w:r>
        <w:rPr>
          <w:rFonts w:ascii="Calibri" w:eastAsia="Times New Roman" w:hAnsi="Calibri" w:cs="Calibri"/>
          <w:color w:val="000000"/>
        </w:rPr>
        <w:t>When Machine “A” completes counting down from 3,</w:t>
      </w:r>
    </w:p>
    <w:p w14:paraId="1737CA38" w14:textId="21057429" w:rsidR="00346BFD" w:rsidRDefault="00346BFD" w:rsidP="00E91808">
      <w:pPr>
        <w:spacing w:after="0" w:line="240" w:lineRule="auto"/>
        <w:ind w:firstLine="720"/>
        <w:rPr>
          <w:rFonts w:ascii="Calibri" w:eastAsia="Times New Roman" w:hAnsi="Calibri" w:cs="Calibri"/>
          <w:noProof/>
          <w:color w:val="000000"/>
        </w:rPr>
      </w:pPr>
      <w:r>
        <w:rPr>
          <w:rFonts w:ascii="Calibri" w:eastAsia="Times New Roman" w:hAnsi="Calibri" w:cs="Calibri"/>
          <w:color w:val="000000"/>
        </w:rPr>
        <w:t>Machine “B” starts counting down from 10.</w:t>
      </w:r>
      <w:r w:rsidRPr="00D26128">
        <w:rPr>
          <w:rFonts w:ascii="Calibri" w:eastAsia="Times New Roman" w:hAnsi="Calibri" w:cs="Calibri"/>
          <w:noProof/>
          <w:color w:val="000000"/>
        </w:rPr>
        <w:t xml:space="preserve"> </w:t>
      </w:r>
    </w:p>
    <w:p w14:paraId="52558CDA" w14:textId="77777777" w:rsidR="00346BFD" w:rsidRDefault="00346BFD" w:rsidP="00346BFD">
      <w:pPr>
        <w:spacing w:after="0" w:line="240" w:lineRule="auto"/>
        <w:ind w:firstLine="720"/>
        <w:rPr>
          <w:rFonts w:ascii="Calibri" w:eastAsia="Times New Roman" w:hAnsi="Calibri" w:cs="Calibri"/>
          <w:color w:val="000000"/>
        </w:rPr>
      </w:pPr>
    </w:p>
    <w:p w14:paraId="37095E1D" w14:textId="4F649EDF" w:rsidR="00346BFD" w:rsidRPr="00D26128" w:rsidRDefault="00346BFD" w:rsidP="00346BFD">
      <w:pPr>
        <w:spacing w:after="0" w:line="240" w:lineRule="auto"/>
        <w:rPr>
          <w:rFonts w:ascii="Calibri" w:eastAsia="Times New Roman" w:hAnsi="Calibri" w:cs="Calibri"/>
          <w:b/>
          <w:color w:val="000000"/>
        </w:rPr>
      </w:pPr>
      <w:r w:rsidRPr="00D26128">
        <w:rPr>
          <w:rFonts w:ascii="Calibri" w:eastAsia="Times New Roman" w:hAnsi="Calibri" w:cs="Calibri"/>
          <w:b/>
          <w:color w:val="000000"/>
        </w:rPr>
        <w:t xml:space="preserve">Rule </w:t>
      </w:r>
      <w:r>
        <w:rPr>
          <w:rFonts w:ascii="Calibri" w:eastAsia="Times New Roman" w:hAnsi="Calibri" w:cs="Calibri"/>
          <w:b/>
          <w:color w:val="000000"/>
        </w:rPr>
        <w:t>#2</w:t>
      </w:r>
      <w:r w:rsidR="00B766C9">
        <w:rPr>
          <w:rFonts w:ascii="Calibri" w:eastAsia="Times New Roman" w:hAnsi="Calibri" w:cs="Calibri"/>
          <w:b/>
          <w:color w:val="000000"/>
        </w:rPr>
        <w:t xml:space="preserve"> (chapter 4)</w:t>
      </w:r>
      <w:r w:rsidRPr="00D26128">
        <w:rPr>
          <w:rFonts w:ascii="Calibri" w:eastAsia="Times New Roman" w:hAnsi="Calibri" w:cs="Calibri"/>
          <w:b/>
          <w:color w:val="000000"/>
        </w:rPr>
        <w:t xml:space="preserve">: </w:t>
      </w:r>
    </w:p>
    <w:p w14:paraId="7D6C4CFB" w14:textId="69461120" w:rsidR="00346BFD" w:rsidRDefault="00346BFD" w:rsidP="00E91808">
      <w:pPr>
        <w:spacing w:after="0" w:line="240" w:lineRule="auto"/>
        <w:ind w:left="720"/>
        <w:rPr>
          <w:rFonts w:ascii="Calibri" w:eastAsia="Times New Roman" w:hAnsi="Calibri" w:cs="Calibri"/>
          <w:color w:val="000000"/>
        </w:rPr>
      </w:pPr>
      <w:r>
        <w:rPr>
          <w:rFonts w:ascii="Calibri" w:eastAsia="Times New Roman" w:hAnsi="Calibri" w:cs="Calibri"/>
          <w:color w:val="000000"/>
        </w:rPr>
        <w:t>When Machine “B” counts down to 4,</w:t>
      </w:r>
    </w:p>
    <w:p w14:paraId="3ED24034" w14:textId="400BD65C" w:rsidR="00346BFD" w:rsidRDefault="00346BFD" w:rsidP="00E91808">
      <w:pPr>
        <w:spacing w:after="0" w:line="240" w:lineRule="auto"/>
        <w:ind w:left="720"/>
        <w:rPr>
          <w:rFonts w:ascii="Calibri" w:eastAsia="Times New Roman" w:hAnsi="Calibri" w:cs="Calibri"/>
          <w:color w:val="000000"/>
        </w:rPr>
      </w:pPr>
      <w:r>
        <w:rPr>
          <w:rFonts w:ascii="Calibri" w:eastAsia="Times New Roman" w:hAnsi="Calibri" w:cs="Calibri"/>
          <w:color w:val="000000"/>
        </w:rPr>
        <w:t>Machine “C” starts counting down from 7.</w:t>
      </w:r>
    </w:p>
    <w:p w14:paraId="22F5F105" w14:textId="77777777" w:rsidR="00346BFD" w:rsidRDefault="00346BFD" w:rsidP="00346BFD">
      <w:pPr>
        <w:spacing w:after="0" w:line="240" w:lineRule="auto"/>
        <w:rPr>
          <w:rFonts w:ascii="Calibri" w:eastAsia="Times New Roman" w:hAnsi="Calibri" w:cs="Calibri"/>
          <w:color w:val="000000"/>
        </w:rPr>
      </w:pPr>
    </w:p>
    <w:p w14:paraId="502C1665" w14:textId="1CBF7B95" w:rsidR="00346BFD" w:rsidRDefault="00346BFD" w:rsidP="00346BFD">
      <w:pPr>
        <w:spacing w:after="0" w:line="240" w:lineRule="auto"/>
        <w:rPr>
          <w:rFonts w:ascii="Calibri" w:eastAsia="Times New Roman" w:hAnsi="Calibri" w:cs="Calibri"/>
          <w:b/>
          <w:color w:val="000000"/>
        </w:rPr>
      </w:pPr>
      <w:r w:rsidRPr="00D26128">
        <w:rPr>
          <w:rFonts w:ascii="Calibri" w:eastAsia="Times New Roman" w:hAnsi="Calibri" w:cs="Calibri"/>
          <w:b/>
          <w:color w:val="000000"/>
        </w:rPr>
        <w:t xml:space="preserve">Rule </w:t>
      </w:r>
      <w:r>
        <w:rPr>
          <w:rFonts w:ascii="Calibri" w:eastAsia="Times New Roman" w:hAnsi="Calibri" w:cs="Calibri"/>
          <w:b/>
          <w:color w:val="000000"/>
        </w:rPr>
        <w:t>#3</w:t>
      </w:r>
      <w:r w:rsidR="00B766C9">
        <w:rPr>
          <w:rFonts w:ascii="Calibri" w:eastAsia="Times New Roman" w:hAnsi="Calibri" w:cs="Calibri"/>
          <w:b/>
          <w:color w:val="000000"/>
        </w:rPr>
        <w:t xml:space="preserve"> (chapter 5)</w:t>
      </w:r>
      <w:r w:rsidRPr="00D26128">
        <w:rPr>
          <w:rFonts w:ascii="Calibri" w:eastAsia="Times New Roman" w:hAnsi="Calibri" w:cs="Calibri"/>
          <w:b/>
          <w:color w:val="000000"/>
        </w:rPr>
        <w:t>:</w:t>
      </w:r>
    </w:p>
    <w:p w14:paraId="466408C4" w14:textId="212B6A2E" w:rsidR="00346BFD" w:rsidRDefault="00346BFD" w:rsidP="00E91808">
      <w:pPr>
        <w:spacing w:after="0" w:line="240" w:lineRule="auto"/>
        <w:ind w:left="720"/>
        <w:rPr>
          <w:rFonts w:ascii="Calibri" w:eastAsia="Times New Roman" w:hAnsi="Calibri" w:cs="Calibri"/>
          <w:color w:val="000000"/>
        </w:rPr>
      </w:pPr>
      <w:bookmarkStart w:id="20" w:name="_Hlk523999982"/>
      <w:r>
        <w:rPr>
          <w:rFonts w:ascii="Calibri" w:eastAsia="Times New Roman" w:hAnsi="Calibri" w:cs="Calibri"/>
          <w:color w:val="000000"/>
        </w:rPr>
        <w:t xml:space="preserve">When Machine “C” reaches the count of 2, </w:t>
      </w:r>
    </w:p>
    <w:p w14:paraId="0B6B547C" w14:textId="199529A0" w:rsidR="00B766C9" w:rsidRDefault="00346BFD" w:rsidP="00E91808">
      <w:pPr>
        <w:spacing w:after="0" w:line="240" w:lineRule="auto"/>
        <w:ind w:left="720"/>
        <w:rPr>
          <w:rFonts w:ascii="Calibri" w:eastAsia="Times New Roman" w:hAnsi="Calibri" w:cs="Calibri"/>
          <w:color w:val="000000"/>
        </w:rPr>
      </w:pPr>
      <w:r>
        <w:rPr>
          <w:rFonts w:ascii="Calibri" w:eastAsia="Times New Roman" w:hAnsi="Calibri" w:cs="Calibri"/>
          <w:color w:val="000000"/>
        </w:rPr>
        <w:t>Message Plugin will send out a notification email.</w:t>
      </w:r>
      <w:bookmarkEnd w:id="20"/>
    </w:p>
    <w:p w14:paraId="79E60A7B" w14:textId="18134B4B" w:rsidR="00B766C9" w:rsidRDefault="00B766C9" w:rsidP="00346BFD">
      <w:pPr>
        <w:spacing w:after="0" w:line="240" w:lineRule="auto"/>
        <w:rPr>
          <w:rFonts w:ascii="Calibri" w:eastAsia="Times New Roman" w:hAnsi="Calibri" w:cs="Calibri"/>
          <w:color w:val="000000"/>
        </w:rPr>
      </w:pPr>
    </w:p>
    <w:p w14:paraId="373C3DBC" w14:textId="14CB9475" w:rsidR="00B766C9" w:rsidRDefault="00EF0D94" w:rsidP="00346BFD">
      <w:pPr>
        <w:spacing w:after="0" w:line="240" w:lineRule="auto"/>
        <w:rPr>
          <w:rFonts w:ascii="Calibri" w:eastAsia="Times New Roman" w:hAnsi="Calibri" w:cs="Calibri"/>
          <w:color w:val="000000"/>
        </w:rPr>
      </w:pPr>
      <w:r>
        <w:rPr>
          <w:rFonts w:ascii="Calibri" w:eastAsia="Times New Roman" w:hAnsi="Calibri" w:cs="Calibri"/>
          <w:color w:val="000000"/>
        </w:rPr>
        <w:t xml:space="preserve">Before we can start creating rules, however, we need </w:t>
      </w:r>
      <w:r w:rsidR="002E458A">
        <w:rPr>
          <w:rFonts w:ascii="Calibri" w:eastAsia="Times New Roman" w:hAnsi="Calibri" w:cs="Calibri"/>
          <w:color w:val="000000"/>
        </w:rPr>
        <w:t>an environment to work in</w:t>
      </w:r>
      <w:r w:rsidR="00AD4D70">
        <w:rPr>
          <w:rFonts w:ascii="Calibri" w:eastAsia="Times New Roman" w:hAnsi="Calibri" w:cs="Calibri"/>
          <w:color w:val="000000"/>
        </w:rPr>
        <w:t>. Chapter 3 provides instructions on using the Virtual Things plugin to simulate Machines 1 to 3.</w:t>
      </w:r>
      <w:r w:rsidR="002E458A">
        <w:rPr>
          <w:rFonts w:ascii="Calibri" w:eastAsia="Times New Roman" w:hAnsi="Calibri" w:cs="Calibri"/>
          <w:color w:val="000000"/>
        </w:rPr>
        <w:t xml:space="preserve"> </w:t>
      </w:r>
    </w:p>
    <w:p w14:paraId="68C7F3AE" w14:textId="77777777" w:rsidR="00B766C9" w:rsidRPr="00FF27CA" w:rsidRDefault="00B766C9" w:rsidP="00346BFD">
      <w:pPr>
        <w:spacing w:after="0" w:line="240" w:lineRule="auto"/>
        <w:rPr>
          <w:rFonts w:ascii="Calibri" w:eastAsia="Times New Roman" w:hAnsi="Calibri" w:cs="Calibri"/>
          <w:color w:val="000000"/>
        </w:rPr>
      </w:pPr>
    </w:p>
    <w:p w14:paraId="2044A478" w14:textId="77777777" w:rsidR="00B766C9" w:rsidRDefault="00B766C9" w:rsidP="00B766C9">
      <w:pPr>
        <w:pStyle w:val="Sidebar"/>
      </w:pPr>
      <w:r>
        <w:t>Note: These example rules use the Virtual Things plugin and the Message plugin. For further details, consult the configuration guide for each plugin.</w:t>
      </w:r>
    </w:p>
    <w:p w14:paraId="4D67D698" w14:textId="610B0680" w:rsidR="00B25976" w:rsidRDefault="00B25976" w:rsidP="001E02C9"/>
    <w:p w14:paraId="7F053D9B" w14:textId="07194CBD" w:rsidR="00AD4D70" w:rsidRDefault="00AD4D70" w:rsidP="001E02C9"/>
    <w:p w14:paraId="70A191A6" w14:textId="55AC4E8D" w:rsidR="00AD4D70" w:rsidRDefault="00AD4D70" w:rsidP="00AD4D70">
      <w:pPr>
        <w:pStyle w:val="Heading1"/>
      </w:pPr>
      <w:bookmarkStart w:id="21" w:name="_Toc529421252"/>
      <w:r>
        <w:lastRenderedPageBreak/>
        <w:t>Setting up the Machine Environment</w:t>
      </w:r>
      <w:bookmarkEnd w:id="21"/>
    </w:p>
    <w:p w14:paraId="64B98C69" w14:textId="69DFE93B" w:rsidR="00AD4D70" w:rsidRDefault="00AD4D70" w:rsidP="001E02C9"/>
    <w:p w14:paraId="767B0EC3" w14:textId="601ECC6B" w:rsidR="00AD4D70" w:rsidRDefault="00555046" w:rsidP="00AD4D70">
      <w:r>
        <w:t xml:space="preserve">Follow these steps to </w:t>
      </w:r>
      <w:r w:rsidR="00D2400A">
        <w:t xml:space="preserve">set up </w:t>
      </w:r>
      <w:r>
        <w:t xml:space="preserve">the countdown timers we will be using to simulate the machines for the </w:t>
      </w:r>
      <w:r w:rsidR="00EA268F">
        <w:t xml:space="preserve">three </w:t>
      </w:r>
      <w:r>
        <w:t>examples of rules</w:t>
      </w:r>
      <w:r w:rsidR="00EA268F">
        <w:t xml:space="preserve"> for the Rules Engine</w:t>
      </w:r>
      <w:r>
        <w:t>.</w:t>
      </w:r>
    </w:p>
    <w:p w14:paraId="69F25722" w14:textId="3FDECED0" w:rsidR="00AD4D70" w:rsidRDefault="00555046" w:rsidP="00DA19CA">
      <w:pPr>
        <w:pStyle w:val="ListParagraph"/>
        <w:numPr>
          <w:ilvl w:val="0"/>
          <w:numId w:val="13"/>
        </w:numPr>
      </w:pPr>
      <w:r>
        <w:t xml:space="preserve">Open the </w:t>
      </w:r>
      <w:r w:rsidR="00AD4D70">
        <w:t xml:space="preserve">Virtual Things </w:t>
      </w:r>
      <w:r>
        <w:t>p</w:t>
      </w:r>
      <w:r w:rsidR="00AD4D70">
        <w:t>lugin</w:t>
      </w:r>
      <w:r>
        <w:t xml:space="preserve"> and </w:t>
      </w:r>
      <w:r w:rsidR="00AD4D70">
        <w:t xml:space="preserve">click on the </w:t>
      </w:r>
      <w:r w:rsidR="00AD4D70">
        <w:rPr>
          <w:b/>
        </w:rPr>
        <w:t>V-Things List</w:t>
      </w:r>
      <w:r w:rsidR="00AD4D70">
        <w:t xml:space="preserve"> tile</w:t>
      </w:r>
      <w:r>
        <w:t xml:space="preserve"> on the dashboard</w:t>
      </w:r>
      <w:r w:rsidR="00AD4D70">
        <w:t>.</w:t>
      </w:r>
    </w:p>
    <w:p w14:paraId="11059CC7" w14:textId="024DFA7F" w:rsidR="00AD4D70" w:rsidRDefault="0040724B" w:rsidP="00AD4D70">
      <w:pPr>
        <w:ind w:left="360"/>
      </w:pPr>
      <w:r>
        <w:rPr>
          <w:noProof/>
        </w:rPr>
        <w:drawing>
          <wp:inline distT="0" distB="0" distL="0" distR="0" wp14:anchorId="01959C51" wp14:editId="1575C44A">
            <wp:extent cx="3090672" cy="1618488"/>
            <wp:effectExtent l="57150" t="57150" r="109855" b="1155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90672" cy="161848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AD4D70">
        <w:br/>
      </w:r>
      <w:r w:rsidR="009E2CF4">
        <w:rPr>
          <w:b/>
        </w:rPr>
        <w:t>Figure 4.</w:t>
      </w:r>
      <w:r w:rsidR="00AD4D70" w:rsidRPr="00AD4D70">
        <w:rPr>
          <w:b/>
        </w:rPr>
        <w:t>1. The Virtual Things dashboard.</w:t>
      </w:r>
    </w:p>
    <w:p w14:paraId="4362A961" w14:textId="12A5CCCC" w:rsidR="00D240EF" w:rsidRDefault="00D240EF" w:rsidP="00DA19CA">
      <w:pPr>
        <w:pStyle w:val="ListParagraph"/>
        <w:numPr>
          <w:ilvl w:val="0"/>
          <w:numId w:val="13"/>
        </w:numPr>
        <w:ind w:left="360"/>
      </w:pPr>
      <w:r>
        <w:t>The Virtual Things list appears.</w:t>
      </w:r>
      <w:r w:rsidR="00AD4D70">
        <w:t xml:space="preserve"> Click on the </w:t>
      </w:r>
      <w:r w:rsidR="00AD4D70">
        <w:rPr>
          <w:b/>
        </w:rPr>
        <w:t xml:space="preserve">Refresh </w:t>
      </w:r>
      <w:r w:rsidR="00AD4D70">
        <w:t xml:space="preserve">button </w:t>
      </w:r>
      <w:r>
        <w:t xml:space="preserve">to </w:t>
      </w:r>
      <w:r w:rsidR="00AD4D70">
        <w:t xml:space="preserve">load all </w:t>
      </w:r>
      <w:r>
        <w:t xml:space="preserve">current </w:t>
      </w:r>
      <w:r w:rsidR="00AD4D70">
        <w:t xml:space="preserve">virtual things. </w:t>
      </w:r>
      <w:r>
        <w:t xml:space="preserve">(In </w:t>
      </w:r>
      <w:r w:rsidR="009E2CF4">
        <w:t>Figure 4.</w:t>
      </w:r>
      <w:r>
        <w:t xml:space="preserve">2, none have yet been created.) </w:t>
      </w:r>
    </w:p>
    <w:p w14:paraId="33FBEBB6" w14:textId="662AB447" w:rsidR="00D240EF" w:rsidRDefault="00D240EF" w:rsidP="00D240EF">
      <w:pPr>
        <w:pStyle w:val="Heading2"/>
      </w:pPr>
      <w:bookmarkStart w:id="22" w:name="_Toc529421253"/>
      <w:r>
        <w:t>Create Countdown Timer for Machine M1</w:t>
      </w:r>
      <w:bookmarkEnd w:id="22"/>
    </w:p>
    <w:p w14:paraId="5AFB6FBB" w14:textId="28CAABB2" w:rsidR="00AD4D70" w:rsidRDefault="0040724B" w:rsidP="00AD4D70">
      <w:pPr>
        <w:pStyle w:val="ListParagraph"/>
        <w:spacing w:after="0" w:line="240" w:lineRule="auto"/>
        <w:ind w:left="360"/>
        <w:contextualSpacing w:val="0"/>
      </w:pPr>
      <w:r>
        <w:rPr>
          <w:noProof/>
        </w:rPr>
        <w:drawing>
          <wp:inline distT="0" distB="0" distL="0" distR="0" wp14:anchorId="7FC66993" wp14:editId="61F7F72A">
            <wp:extent cx="4133088" cy="1499616"/>
            <wp:effectExtent l="57150" t="57150" r="115570" b="1200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33088" cy="14996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AD4D70">
        <w:br/>
      </w:r>
      <w:r w:rsidR="009E2CF4">
        <w:rPr>
          <w:b/>
        </w:rPr>
        <w:t>Figure 4.</w:t>
      </w:r>
      <w:r w:rsidR="00AD4D70" w:rsidRPr="00AD4D70">
        <w:rPr>
          <w:b/>
        </w:rPr>
        <w:t>2. Click the Add V-Thing button.</w:t>
      </w:r>
      <w:r w:rsidR="00D240EF">
        <w:rPr>
          <w:b/>
        </w:rPr>
        <w:br/>
      </w:r>
    </w:p>
    <w:p w14:paraId="5A46E091" w14:textId="659B2E04" w:rsidR="00D240EF" w:rsidRDefault="00D240EF" w:rsidP="00DA19CA">
      <w:pPr>
        <w:pStyle w:val="ListParagraph"/>
        <w:numPr>
          <w:ilvl w:val="0"/>
          <w:numId w:val="13"/>
        </w:numPr>
        <w:ind w:left="360"/>
      </w:pPr>
      <w:r>
        <w:t xml:space="preserve">To create a virtual thing, click on the </w:t>
      </w:r>
      <w:r>
        <w:rPr>
          <w:b/>
        </w:rPr>
        <w:t>Add V-Thing</w:t>
      </w:r>
      <w:r>
        <w:t xml:space="preserve"> button.</w:t>
      </w:r>
      <w:r>
        <w:br/>
      </w:r>
    </w:p>
    <w:p w14:paraId="3F66C24F" w14:textId="110A2B32" w:rsidR="00AD4D70" w:rsidRDefault="00D240EF" w:rsidP="00DA19CA">
      <w:pPr>
        <w:pStyle w:val="ListParagraph"/>
        <w:numPr>
          <w:ilvl w:val="0"/>
          <w:numId w:val="13"/>
        </w:numPr>
        <w:ind w:left="360"/>
      </w:pPr>
      <w:r>
        <w:t xml:space="preserve">A blank row appears. </w:t>
      </w:r>
      <w:r w:rsidR="00AD4D70">
        <w:t xml:space="preserve">Enter </w:t>
      </w:r>
      <w:r>
        <w:t xml:space="preserve">the </w:t>
      </w:r>
      <w:r w:rsidR="00AD4D70">
        <w:t xml:space="preserve">following data into the </w:t>
      </w:r>
      <w:r>
        <w:t xml:space="preserve">newly created row (see </w:t>
      </w:r>
      <w:r w:rsidR="009E2CF4">
        <w:t>Figure 4.</w:t>
      </w:r>
      <w:r>
        <w:t>3).</w:t>
      </w:r>
    </w:p>
    <w:p w14:paraId="6439213F" w14:textId="0DFCA1A4" w:rsidR="00AD4D70" w:rsidRPr="00104440" w:rsidRDefault="00AD4D70" w:rsidP="00DA19CA">
      <w:pPr>
        <w:pStyle w:val="ListParagraph"/>
        <w:numPr>
          <w:ilvl w:val="0"/>
          <w:numId w:val="14"/>
        </w:numPr>
      </w:pPr>
      <w:r>
        <w:t xml:space="preserve">Give your </w:t>
      </w:r>
      <w:r w:rsidR="00D240EF">
        <w:t>v</w:t>
      </w:r>
      <w:r>
        <w:t xml:space="preserve">irtual </w:t>
      </w:r>
      <w:r w:rsidR="00D240EF">
        <w:t>t</w:t>
      </w:r>
      <w:r>
        <w:t>hing a friendly name</w:t>
      </w:r>
      <w:r w:rsidR="00D240EF">
        <w:t xml:space="preserve"> of</w:t>
      </w:r>
      <w:r>
        <w:t xml:space="preserve"> </w:t>
      </w:r>
      <w:r w:rsidRPr="00104440">
        <w:rPr>
          <w:b/>
        </w:rPr>
        <w:t>M1</w:t>
      </w:r>
      <w:r w:rsidR="00D240EF" w:rsidRPr="00D240EF">
        <w:t>.</w:t>
      </w:r>
    </w:p>
    <w:p w14:paraId="7EBD51D6" w14:textId="4D1678BB" w:rsidR="00AD4D70" w:rsidRDefault="00D240EF" w:rsidP="00DA19CA">
      <w:pPr>
        <w:pStyle w:val="ListParagraph"/>
        <w:numPr>
          <w:ilvl w:val="0"/>
          <w:numId w:val="14"/>
        </w:numPr>
      </w:pPr>
      <w:r>
        <w:t>A s</w:t>
      </w:r>
      <w:r w:rsidR="00AD4D70">
        <w:t xml:space="preserve">tatus </w:t>
      </w:r>
      <w:r>
        <w:t>l</w:t>
      </w:r>
      <w:r w:rsidR="00AD4D70">
        <w:t xml:space="preserve">ight will display </w:t>
      </w:r>
      <w:r>
        <w:t xml:space="preserve">after the virtual thing </w:t>
      </w:r>
      <w:r w:rsidR="00AD4D70">
        <w:t xml:space="preserve">has been created. For </w:t>
      </w:r>
      <w:r>
        <w:t>now,</w:t>
      </w:r>
      <w:r w:rsidR="00AD4D70">
        <w:t xml:space="preserve"> it appear</w:t>
      </w:r>
      <w:r>
        <w:t>s</w:t>
      </w:r>
      <w:r w:rsidR="00AD4D70">
        <w:t xml:space="preserve"> as an empty field.</w:t>
      </w:r>
    </w:p>
    <w:p w14:paraId="3FF98AC9" w14:textId="28442B7C" w:rsidR="00AD4D70" w:rsidRPr="00104440" w:rsidRDefault="00AD4D70" w:rsidP="00DA19CA">
      <w:pPr>
        <w:pStyle w:val="ListParagraph"/>
        <w:numPr>
          <w:ilvl w:val="0"/>
          <w:numId w:val="14"/>
        </w:numPr>
      </w:pPr>
      <w:r>
        <w:t xml:space="preserve">Click the </w:t>
      </w:r>
      <w:r w:rsidRPr="00D240EF">
        <w:rPr>
          <w:b/>
        </w:rPr>
        <w:t>Device Type</w:t>
      </w:r>
      <w:r>
        <w:t xml:space="preserve"> fi</w:t>
      </w:r>
      <w:r w:rsidR="00D240EF">
        <w:t>e</w:t>
      </w:r>
      <w:r>
        <w:t xml:space="preserve">ld and select </w:t>
      </w:r>
      <w:r>
        <w:rPr>
          <w:b/>
        </w:rPr>
        <w:t>Countdown</w:t>
      </w:r>
      <w:r w:rsidR="00D240EF" w:rsidRPr="00D240EF">
        <w:t>.</w:t>
      </w:r>
    </w:p>
    <w:p w14:paraId="634E073A" w14:textId="5A45069E" w:rsidR="00AD4D70" w:rsidRDefault="00AD4D70" w:rsidP="00DA19CA">
      <w:pPr>
        <w:pStyle w:val="ListParagraph"/>
        <w:numPr>
          <w:ilvl w:val="0"/>
          <w:numId w:val="14"/>
        </w:numPr>
      </w:pPr>
      <w:r>
        <w:t xml:space="preserve">Click the </w:t>
      </w:r>
      <w:r>
        <w:rPr>
          <w:b/>
        </w:rPr>
        <w:t xml:space="preserve">Save </w:t>
      </w:r>
      <w:r>
        <w:t>button.</w:t>
      </w:r>
    </w:p>
    <w:p w14:paraId="43781D7A" w14:textId="6A4DB74D" w:rsidR="00AD4D70" w:rsidRDefault="0040724B" w:rsidP="00AD4D70">
      <w:pPr>
        <w:spacing w:after="0" w:line="240" w:lineRule="auto"/>
      </w:pPr>
      <w:r>
        <w:rPr>
          <w:noProof/>
        </w:rPr>
        <w:lastRenderedPageBreak/>
        <w:drawing>
          <wp:inline distT="0" distB="0" distL="0" distR="0" wp14:anchorId="738B1239" wp14:editId="4D6F878C">
            <wp:extent cx="4078224" cy="1837944"/>
            <wp:effectExtent l="57150" t="57150" r="113030" b="1054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78224" cy="183794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AD4D70">
        <w:br/>
      </w:r>
      <w:r w:rsidR="009E2CF4">
        <w:rPr>
          <w:b/>
        </w:rPr>
        <w:t>Figure 4.</w:t>
      </w:r>
      <w:r w:rsidR="00AD4D70" w:rsidRPr="00AD4D70">
        <w:rPr>
          <w:b/>
        </w:rPr>
        <w:t>3. Click the Save button to save the countdown timer.</w:t>
      </w:r>
    </w:p>
    <w:p w14:paraId="5EE98CC5" w14:textId="77777777" w:rsidR="00AD4D70" w:rsidRDefault="00AD4D70" w:rsidP="00AD4D70">
      <w:pPr>
        <w:spacing w:after="0" w:line="240" w:lineRule="auto"/>
        <w:rPr>
          <w:rFonts w:ascii="Calibri" w:eastAsia="Times New Roman" w:hAnsi="Calibri" w:cs="Calibri"/>
          <w:noProof/>
          <w:color w:val="000000"/>
        </w:rPr>
      </w:pPr>
    </w:p>
    <w:p w14:paraId="40CA55C8" w14:textId="77777777" w:rsidR="00AD4D70" w:rsidRDefault="00AD4D70" w:rsidP="00DA19CA">
      <w:pPr>
        <w:pStyle w:val="ListParagraph"/>
        <w:numPr>
          <w:ilvl w:val="0"/>
          <w:numId w:val="13"/>
        </w:numPr>
        <w:spacing w:after="0" w:line="240" w:lineRule="auto"/>
        <w:rPr>
          <w:rFonts w:ascii="Calibri" w:eastAsia="Times New Roman" w:hAnsi="Calibri" w:cs="Calibri"/>
          <w:noProof/>
          <w:color w:val="000000"/>
        </w:rPr>
      </w:pPr>
      <w:r>
        <w:rPr>
          <w:rFonts w:ascii="Calibri" w:eastAsia="Times New Roman" w:hAnsi="Calibri" w:cs="Calibri"/>
          <w:noProof/>
          <w:color w:val="000000"/>
        </w:rPr>
        <w:t>Configure Countdown M1 Control:</w:t>
      </w:r>
    </w:p>
    <w:p w14:paraId="2D49A8EF" w14:textId="73DC2C15" w:rsidR="00AD4D70" w:rsidRDefault="00AD4D70" w:rsidP="00DA19CA">
      <w:pPr>
        <w:pStyle w:val="ListParagraph"/>
        <w:numPr>
          <w:ilvl w:val="1"/>
          <w:numId w:val="13"/>
        </w:numPr>
        <w:spacing w:after="0" w:line="240" w:lineRule="auto"/>
        <w:rPr>
          <w:rFonts w:ascii="Calibri" w:eastAsia="Times New Roman" w:hAnsi="Calibri" w:cs="Calibri"/>
          <w:noProof/>
          <w:color w:val="000000"/>
        </w:rPr>
      </w:pPr>
      <w:r>
        <w:rPr>
          <w:rFonts w:ascii="Calibri" w:eastAsia="Times New Roman" w:hAnsi="Calibri" w:cs="Calibri"/>
          <w:noProof/>
          <w:color w:val="000000"/>
        </w:rPr>
        <w:t xml:space="preserve">Click the </w:t>
      </w:r>
      <w:r w:rsidR="00A1303B">
        <w:rPr>
          <w:rFonts w:ascii="Calibri" w:eastAsia="Times New Roman" w:hAnsi="Calibri" w:cs="Calibri"/>
          <w:b/>
          <w:noProof/>
          <w:color w:val="000000"/>
        </w:rPr>
        <w:t>Properties</w:t>
      </w:r>
      <w:r>
        <w:rPr>
          <w:rFonts w:ascii="Calibri" w:eastAsia="Times New Roman" w:hAnsi="Calibri" w:cs="Calibri"/>
          <w:noProof/>
          <w:color w:val="000000"/>
        </w:rPr>
        <w:t xml:space="preserve"> </w:t>
      </w:r>
      <w:r w:rsidR="00A1303B">
        <w:rPr>
          <w:rFonts w:ascii="Calibri" w:eastAsia="Times New Roman" w:hAnsi="Calibri" w:cs="Calibri"/>
          <w:noProof/>
          <w:color w:val="000000"/>
        </w:rPr>
        <w:t xml:space="preserve">icon </w:t>
      </w:r>
      <w:r w:rsidR="00D360BB">
        <w:t>(</w:t>
      </w:r>
      <w:r w:rsidR="00D360BB">
        <w:rPr>
          <w:noProof/>
        </w:rPr>
        <w:drawing>
          <wp:inline distT="0" distB="0" distL="0" distR="0" wp14:anchorId="69BF4007" wp14:editId="6908470C">
            <wp:extent cx="201168" cy="21031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a:ext>
                      </a:extLst>
                    </a:blip>
                    <a:stretch>
                      <a:fillRect/>
                    </a:stretch>
                  </pic:blipFill>
                  <pic:spPr>
                    <a:xfrm>
                      <a:off x="0" y="0"/>
                      <a:ext cx="201168" cy="210312"/>
                    </a:xfrm>
                    <a:prstGeom prst="rect">
                      <a:avLst/>
                    </a:prstGeom>
                  </pic:spPr>
                </pic:pic>
              </a:graphicData>
            </a:graphic>
          </wp:inline>
        </w:drawing>
      </w:r>
      <w:r w:rsidR="00D360BB">
        <w:t xml:space="preserve">) to open the </w:t>
      </w:r>
      <w:r w:rsidR="000B0979">
        <w:t>settings</w:t>
      </w:r>
      <w:r w:rsidR="00D360BB">
        <w:t xml:space="preserve"> page</w:t>
      </w:r>
      <w:r w:rsidR="00D360BB">
        <w:rPr>
          <w:rFonts w:ascii="Calibri" w:eastAsia="Times New Roman" w:hAnsi="Calibri" w:cs="Calibri"/>
          <w:noProof/>
          <w:color w:val="000000"/>
        </w:rPr>
        <w:t xml:space="preserve"> </w:t>
      </w:r>
      <w:r w:rsidR="00A1303B">
        <w:rPr>
          <w:rFonts w:ascii="Calibri" w:eastAsia="Times New Roman" w:hAnsi="Calibri" w:cs="Calibri"/>
          <w:noProof/>
          <w:color w:val="000000"/>
        </w:rPr>
        <w:t xml:space="preserve">(see </w:t>
      </w:r>
      <w:r w:rsidR="009E2CF4">
        <w:rPr>
          <w:rFonts w:ascii="Calibri" w:eastAsia="Times New Roman" w:hAnsi="Calibri" w:cs="Calibri"/>
          <w:noProof/>
          <w:color w:val="000000"/>
        </w:rPr>
        <w:t>Figure 4.</w:t>
      </w:r>
      <w:r w:rsidR="00A1303B">
        <w:rPr>
          <w:rFonts w:ascii="Calibri" w:eastAsia="Times New Roman" w:hAnsi="Calibri" w:cs="Calibri"/>
          <w:noProof/>
          <w:color w:val="000000"/>
        </w:rPr>
        <w:t>4).</w:t>
      </w:r>
      <w:r w:rsidR="000B0979">
        <w:rPr>
          <w:rFonts w:ascii="Calibri" w:eastAsia="Times New Roman" w:hAnsi="Calibri" w:cs="Calibri"/>
          <w:noProof/>
          <w:color w:val="000000"/>
        </w:rPr>
        <w:br/>
      </w:r>
    </w:p>
    <w:p w14:paraId="7DE2930A" w14:textId="2C8129F6" w:rsidR="00AD4D70" w:rsidRDefault="00555046" w:rsidP="00AD4D70">
      <w:pPr>
        <w:spacing w:after="0" w:line="240" w:lineRule="auto"/>
        <w:rPr>
          <w:b/>
        </w:rPr>
      </w:pPr>
      <w:r>
        <w:rPr>
          <w:noProof/>
        </w:rPr>
        <w:drawing>
          <wp:inline distT="0" distB="0" distL="0" distR="0" wp14:anchorId="5ED997D3" wp14:editId="6421EB6D">
            <wp:extent cx="4352544" cy="1938528"/>
            <wp:effectExtent l="57150" t="57150" r="105410" b="1193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52544" cy="193852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AD4D70">
        <w:br/>
      </w:r>
      <w:r w:rsidR="009E2CF4">
        <w:rPr>
          <w:b/>
        </w:rPr>
        <w:t>Figure 4.</w:t>
      </w:r>
      <w:r w:rsidR="00AD4D70" w:rsidRPr="00AD4D70">
        <w:rPr>
          <w:b/>
        </w:rPr>
        <w:t>4. Click the properties icon to summon the settings page.</w:t>
      </w:r>
      <w:r w:rsidR="00D71E85">
        <w:rPr>
          <w:b/>
        </w:rPr>
        <w:br/>
      </w:r>
    </w:p>
    <w:p w14:paraId="021EDB95" w14:textId="59FE6D93" w:rsidR="001B3190" w:rsidRDefault="006D7968" w:rsidP="00DA19CA">
      <w:pPr>
        <w:pStyle w:val="ListParagraph"/>
        <w:numPr>
          <w:ilvl w:val="0"/>
          <w:numId w:val="13"/>
        </w:numPr>
      </w:pPr>
      <w:r>
        <w:t xml:space="preserve">As shown in </w:t>
      </w:r>
      <w:r w:rsidR="009E2CF4">
        <w:t>Figure 4.</w:t>
      </w:r>
      <w:r>
        <w:t>5, when t</w:t>
      </w:r>
      <w:r w:rsidR="000B0979">
        <w:t xml:space="preserve">he settings page </w:t>
      </w:r>
      <w:r w:rsidR="00407B0A">
        <w:t>first</w:t>
      </w:r>
      <w:r w:rsidR="00CB465D">
        <w:t xml:space="preserve"> loads, </w:t>
      </w:r>
      <w:r w:rsidR="00407B0A">
        <w:t xml:space="preserve">one of the two settings groups are visible. The </w:t>
      </w:r>
      <w:r w:rsidR="00CB465D" w:rsidRPr="006D7968">
        <w:rPr>
          <w:b/>
        </w:rPr>
        <w:t>Device Status</w:t>
      </w:r>
      <w:r w:rsidR="00CB465D">
        <w:t xml:space="preserve"> </w:t>
      </w:r>
      <w:r w:rsidR="0017332F">
        <w:t>settings are visible</w:t>
      </w:r>
      <w:r w:rsidR="00CB465D">
        <w:t xml:space="preserve">. </w:t>
      </w:r>
      <w:r w:rsidR="00DF1AC8">
        <w:t xml:space="preserve">Click on the </w:t>
      </w:r>
      <w:r w:rsidR="00DF1AC8">
        <w:rPr>
          <w:b/>
        </w:rPr>
        <w:t>Settings</w:t>
      </w:r>
      <w:r w:rsidR="00DF1AC8">
        <w:t xml:space="preserve"> tab (highlighted in </w:t>
      </w:r>
      <w:r w:rsidR="009E2CF4">
        <w:t>Figure 4.</w:t>
      </w:r>
      <w:r w:rsidR="00DF1AC8">
        <w:t>5) to expose the second settings group.</w:t>
      </w:r>
      <w:r w:rsidR="001B3190">
        <w:br/>
      </w:r>
    </w:p>
    <w:p w14:paraId="55A455EB" w14:textId="76CBF500" w:rsidR="00CB465D" w:rsidRDefault="00DF1AC8" w:rsidP="00DA19CA">
      <w:pPr>
        <w:pStyle w:val="ListParagraph"/>
        <w:numPr>
          <w:ilvl w:val="0"/>
          <w:numId w:val="13"/>
        </w:numPr>
      </w:pPr>
      <w:r>
        <w:t>E</w:t>
      </w:r>
      <w:r w:rsidR="00CB465D">
        <w:t>nter the following values</w:t>
      </w:r>
      <w:r>
        <w:t xml:space="preserve"> into the fields in the second settings group</w:t>
      </w:r>
      <w:r w:rsidR="00A25EAC">
        <w:t xml:space="preserve"> (see </w:t>
      </w:r>
      <w:r w:rsidR="009E2CF4">
        <w:t>Figure 4.</w:t>
      </w:r>
      <w:r w:rsidR="00A25EAC">
        <w:t>6)</w:t>
      </w:r>
      <w:r>
        <w:t>:</w:t>
      </w:r>
    </w:p>
    <w:p w14:paraId="1C80EDF1" w14:textId="77777777" w:rsidR="00CB465D" w:rsidRDefault="00CB465D" w:rsidP="00CB465D">
      <w:pPr>
        <w:pStyle w:val="ListParagraph"/>
        <w:ind w:left="1440"/>
      </w:pPr>
      <w:r w:rsidRPr="00B550F5">
        <w:rPr>
          <w:rStyle w:val="CodeWordChar"/>
        </w:rPr>
        <w:t>Start Value</w:t>
      </w:r>
      <w:r>
        <w:t>: 3</w:t>
      </w:r>
    </w:p>
    <w:p w14:paraId="1934FAAA" w14:textId="77777777" w:rsidR="00CB465D" w:rsidRDefault="00CB465D" w:rsidP="00CB465D">
      <w:pPr>
        <w:pStyle w:val="ListParagraph"/>
        <w:ind w:left="1440"/>
      </w:pPr>
      <w:r w:rsidRPr="00B550F5">
        <w:rPr>
          <w:rStyle w:val="CodeWordChar"/>
        </w:rPr>
        <w:t>Tick time in ms</w:t>
      </w:r>
      <w:r>
        <w:t>: 1000</w:t>
      </w:r>
    </w:p>
    <w:p w14:paraId="20810382" w14:textId="77777777" w:rsidR="00CB465D" w:rsidRDefault="00CB465D" w:rsidP="00CB465D">
      <w:pPr>
        <w:pStyle w:val="ListParagraph"/>
        <w:ind w:left="1440"/>
      </w:pPr>
      <w:r w:rsidRPr="00B550F5">
        <w:rPr>
          <w:rStyle w:val="CodeWordChar"/>
        </w:rPr>
        <w:t>Continue on Restart</w:t>
      </w:r>
      <w:r>
        <w:t>: leave unchecked</w:t>
      </w:r>
    </w:p>
    <w:p w14:paraId="10704B1A" w14:textId="65D2334C" w:rsidR="00CB465D" w:rsidRDefault="00CB465D" w:rsidP="00CB465D">
      <w:pPr>
        <w:pStyle w:val="ListParagraph"/>
        <w:ind w:left="1440"/>
      </w:pPr>
      <w:r w:rsidRPr="00B550F5">
        <w:rPr>
          <w:rStyle w:val="CodeWordChar"/>
        </w:rPr>
        <w:t>Start Over when zero</w:t>
      </w:r>
      <w:r>
        <w:t>: leave unchecked</w:t>
      </w:r>
    </w:p>
    <w:p w14:paraId="5B936A86" w14:textId="01509F89" w:rsidR="00D240EF" w:rsidRDefault="00212EBE" w:rsidP="00D240EF">
      <w:r>
        <w:rPr>
          <w:noProof/>
        </w:rPr>
        <w:lastRenderedPageBreak/>
        <w:drawing>
          <wp:inline distT="0" distB="0" distL="0" distR="0" wp14:anchorId="13E5E802" wp14:editId="1D9F0AFA">
            <wp:extent cx="4946904" cy="3419856"/>
            <wp:effectExtent l="57150" t="57150" r="120650" b="1238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46904" cy="341985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D240EF">
        <w:br/>
      </w:r>
      <w:r w:rsidR="009E2CF4">
        <w:rPr>
          <w:b/>
        </w:rPr>
        <w:t>Figure 4.</w:t>
      </w:r>
      <w:r w:rsidR="00D240EF" w:rsidRPr="00AD4D70">
        <w:rPr>
          <w:b/>
        </w:rPr>
        <w:t xml:space="preserve">5. </w:t>
      </w:r>
      <w:r w:rsidR="00CB465D">
        <w:rPr>
          <w:b/>
        </w:rPr>
        <w:t xml:space="preserve">The </w:t>
      </w:r>
      <w:r w:rsidR="00D240EF" w:rsidRPr="00AD4D70">
        <w:rPr>
          <w:b/>
        </w:rPr>
        <w:t>countdown settings</w:t>
      </w:r>
      <w:r w:rsidR="00CB465D">
        <w:rPr>
          <w:b/>
        </w:rPr>
        <w:t xml:space="preserve"> page</w:t>
      </w:r>
      <w:r w:rsidR="00D240EF" w:rsidRPr="00AD4D70">
        <w:rPr>
          <w:b/>
        </w:rPr>
        <w:t>.</w:t>
      </w:r>
    </w:p>
    <w:p w14:paraId="2574315E" w14:textId="3FB548E6" w:rsidR="00AD4D70" w:rsidRDefault="00AD4D70" w:rsidP="00DA19CA">
      <w:pPr>
        <w:pStyle w:val="ListParagraph"/>
        <w:numPr>
          <w:ilvl w:val="0"/>
          <w:numId w:val="13"/>
        </w:numPr>
        <w:spacing w:after="0" w:line="240" w:lineRule="auto"/>
        <w:rPr>
          <w:rFonts w:ascii="Calibri" w:eastAsia="Times New Roman" w:hAnsi="Calibri" w:cs="Calibri"/>
          <w:noProof/>
          <w:color w:val="000000"/>
        </w:rPr>
      </w:pPr>
      <w:r>
        <w:rPr>
          <w:rFonts w:ascii="Calibri" w:eastAsia="Times New Roman" w:hAnsi="Calibri" w:cs="Calibri"/>
          <w:noProof/>
          <w:color w:val="000000"/>
        </w:rPr>
        <w:t xml:space="preserve">Click the back button </w:t>
      </w:r>
      <w:r w:rsidR="00CD4530">
        <w:rPr>
          <w:rFonts w:ascii="Calibri" w:eastAsia="Times New Roman" w:hAnsi="Calibri" w:cs="Calibri"/>
          <w:noProof/>
          <w:color w:val="000000"/>
        </w:rPr>
        <w:t>(</w:t>
      </w:r>
      <w:r w:rsidR="00CD4530">
        <w:rPr>
          <w:noProof/>
        </w:rPr>
        <w:drawing>
          <wp:inline distT="0" distB="0" distL="0" distR="0" wp14:anchorId="16CD299A" wp14:editId="34C9B8DE">
            <wp:extent cx="182880" cy="1828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2880" cy="182880"/>
                    </a:xfrm>
                    <a:prstGeom prst="rect">
                      <a:avLst/>
                    </a:prstGeom>
                  </pic:spPr>
                </pic:pic>
              </a:graphicData>
            </a:graphic>
          </wp:inline>
        </w:drawing>
      </w:r>
      <w:r w:rsidR="00CD4530">
        <w:rPr>
          <w:rFonts w:ascii="Calibri" w:eastAsia="Times New Roman" w:hAnsi="Calibri" w:cs="Calibri"/>
          <w:noProof/>
          <w:color w:val="000000"/>
        </w:rPr>
        <w:t xml:space="preserve">) </w:t>
      </w:r>
      <w:r>
        <w:rPr>
          <w:rFonts w:ascii="Calibri" w:eastAsia="Times New Roman" w:hAnsi="Calibri" w:cs="Calibri"/>
          <w:noProof/>
          <w:color w:val="000000"/>
        </w:rPr>
        <w:t xml:space="preserve">to </w:t>
      </w:r>
      <w:r w:rsidR="00CD4530">
        <w:rPr>
          <w:rFonts w:ascii="Calibri" w:eastAsia="Times New Roman" w:hAnsi="Calibri" w:cs="Calibri"/>
          <w:noProof/>
          <w:color w:val="000000"/>
        </w:rPr>
        <w:t xml:space="preserve">return to the page showing the </w:t>
      </w:r>
      <w:r>
        <w:rPr>
          <w:rFonts w:ascii="Calibri" w:eastAsia="Times New Roman" w:hAnsi="Calibri" w:cs="Calibri"/>
          <w:noProof/>
          <w:color w:val="000000"/>
        </w:rPr>
        <w:t xml:space="preserve">Virtual Things </w:t>
      </w:r>
      <w:r w:rsidR="00CD4530">
        <w:rPr>
          <w:rFonts w:ascii="Calibri" w:eastAsia="Times New Roman" w:hAnsi="Calibri" w:cs="Calibri"/>
          <w:noProof/>
          <w:color w:val="000000"/>
        </w:rPr>
        <w:t>t</w:t>
      </w:r>
      <w:r>
        <w:rPr>
          <w:rFonts w:ascii="Calibri" w:eastAsia="Times New Roman" w:hAnsi="Calibri" w:cs="Calibri"/>
          <w:noProof/>
          <w:color w:val="000000"/>
        </w:rPr>
        <w:t>able</w:t>
      </w:r>
      <w:r w:rsidR="00D240EF">
        <w:rPr>
          <w:rFonts w:ascii="Calibri" w:eastAsia="Times New Roman" w:hAnsi="Calibri" w:cs="Calibri"/>
          <w:noProof/>
          <w:color w:val="000000"/>
        </w:rPr>
        <w:t>.</w:t>
      </w:r>
      <w:r w:rsidR="003F30CB">
        <w:rPr>
          <w:rFonts w:ascii="Calibri" w:eastAsia="Times New Roman" w:hAnsi="Calibri" w:cs="Calibri"/>
          <w:noProof/>
          <w:color w:val="000000"/>
        </w:rPr>
        <w:br/>
      </w:r>
    </w:p>
    <w:p w14:paraId="7596A4A2" w14:textId="14AB9C47" w:rsidR="00AD4D70" w:rsidRDefault="00FA2DD4" w:rsidP="00AD4D70">
      <w:pPr>
        <w:spacing w:after="0" w:line="240" w:lineRule="auto"/>
      </w:pPr>
      <w:r>
        <w:rPr>
          <w:noProof/>
        </w:rPr>
        <w:drawing>
          <wp:inline distT="0" distB="0" distL="0" distR="0" wp14:anchorId="61F2A803" wp14:editId="22572ACD">
            <wp:extent cx="4123944" cy="2871216"/>
            <wp:effectExtent l="57150" t="57150" r="105410" b="120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23944" cy="28712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AD4D70">
        <w:br/>
      </w:r>
      <w:r w:rsidR="009E2CF4">
        <w:rPr>
          <w:b/>
        </w:rPr>
        <w:t>Figure 4.</w:t>
      </w:r>
      <w:r w:rsidR="00AD4D70" w:rsidRPr="00AD4D70">
        <w:rPr>
          <w:b/>
        </w:rPr>
        <w:t xml:space="preserve">6. </w:t>
      </w:r>
      <w:r w:rsidR="00A25EAC">
        <w:rPr>
          <w:b/>
        </w:rPr>
        <w:t xml:space="preserve">After entering the </w:t>
      </w:r>
      <w:r w:rsidR="003F30CB">
        <w:rPr>
          <w:b/>
        </w:rPr>
        <w:t xml:space="preserve">values for Machine M1, </w:t>
      </w:r>
      <w:r w:rsidR="00AD4D70" w:rsidRPr="00AD4D70">
        <w:rPr>
          <w:b/>
        </w:rPr>
        <w:t>Click the Back button</w:t>
      </w:r>
      <w:r w:rsidR="003F30CB">
        <w:rPr>
          <w:b/>
        </w:rPr>
        <w:t xml:space="preserve"> (highlighted)</w:t>
      </w:r>
      <w:r w:rsidR="00AD4D70" w:rsidRPr="00AD4D70">
        <w:rPr>
          <w:b/>
        </w:rPr>
        <w:t>.</w:t>
      </w:r>
    </w:p>
    <w:p w14:paraId="65144A20" w14:textId="0F5301B4" w:rsidR="00AD4D70" w:rsidRDefault="00AD4D70" w:rsidP="00AD4D70"/>
    <w:p w14:paraId="7E751E2B" w14:textId="35266392" w:rsidR="00D240EF" w:rsidRDefault="00D240EF" w:rsidP="008D5A22">
      <w:pPr>
        <w:pStyle w:val="Heading2"/>
        <w:keepNext/>
      </w:pPr>
      <w:bookmarkStart w:id="23" w:name="_Toc529421254"/>
      <w:r>
        <w:lastRenderedPageBreak/>
        <w:t>Create Countdown Timers for Machine 2 (M2) and Machine 3 (M3)</w:t>
      </w:r>
      <w:bookmarkEnd w:id="23"/>
    </w:p>
    <w:p w14:paraId="372216D6" w14:textId="6B91B3F1" w:rsidR="00AD4D70" w:rsidRDefault="00D240EF" w:rsidP="00AD4D70">
      <w:r>
        <w:t>Create two more countdown timers by following steps 2 through 8 two more times, using the following input values:</w:t>
      </w:r>
    </w:p>
    <w:p w14:paraId="31D2F220" w14:textId="77777777" w:rsidR="00AD4D70" w:rsidRPr="006F3DAA" w:rsidRDefault="00AD4D70" w:rsidP="00B550F5">
      <w:pPr>
        <w:keepNext/>
        <w:rPr>
          <w:u w:val="single"/>
        </w:rPr>
      </w:pPr>
      <w:r w:rsidRPr="006F3DAA">
        <w:rPr>
          <w:u w:val="single"/>
        </w:rPr>
        <w:t>Data for Countdown M2:</w:t>
      </w:r>
    </w:p>
    <w:p w14:paraId="049F7C10" w14:textId="77777777" w:rsidR="00AD4D70" w:rsidRDefault="00AD4D70" w:rsidP="00AD4D70">
      <w:pPr>
        <w:pStyle w:val="ListParagraph"/>
      </w:pPr>
      <w:r w:rsidRPr="00AD4D70">
        <w:rPr>
          <w:rStyle w:val="CodeWordChar"/>
        </w:rPr>
        <w:t>Start Value</w:t>
      </w:r>
      <w:r>
        <w:t>: 7</w:t>
      </w:r>
    </w:p>
    <w:p w14:paraId="75671B65" w14:textId="77777777" w:rsidR="00AD4D70" w:rsidRDefault="00AD4D70" w:rsidP="00AD4D70">
      <w:pPr>
        <w:pStyle w:val="ListParagraph"/>
      </w:pPr>
      <w:r w:rsidRPr="00AD4D70">
        <w:rPr>
          <w:rStyle w:val="CodeWordChar"/>
        </w:rPr>
        <w:t>Tick time in ms</w:t>
      </w:r>
      <w:r>
        <w:t>: 1000</w:t>
      </w:r>
    </w:p>
    <w:p w14:paraId="0F92EAA1" w14:textId="77777777" w:rsidR="00AD4D70" w:rsidRDefault="00AD4D70" w:rsidP="00AD4D70">
      <w:pPr>
        <w:pStyle w:val="ListParagraph"/>
      </w:pPr>
      <w:r w:rsidRPr="00AD4D70">
        <w:rPr>
          <w:rStyle w:val="CodeWordChar"/>
        </w:rPr>
        <w:t>Continue on Restart</w:t>
      </w:r>
      <w:r>
        <w:t>: leave unchecked</w:t>
      </w:r>
    </w:p>
    <w:p w14:paraId="123FDC90" w14:textId="77777777" w:rsidR="00AD4D70" w:rsidRDefault="00AD4D70" w:rsidP="00AD4D70">
      <w:pPr>
        <w:pStyle w:val="ListParagraph"/>
      </w:pPr>
      <w:r w:rsidRPr="00AD4D70">
        <w:rPr>
          <w:rStyle w:val="CodeWordChar"/>
        </w:rPr>
        <w:t>Start Over when zero</w:t>
      </w:r>
      <w:r>
        <w:t xml:space="preserve">: leave unchecked  </w:t>
      </w:r>
    </w:p>
    <w:p w14:paraId="36FD2B06" w14:textId="77777777" w:rsidR="00AD4D70" w:rsidRDefault="00AD4D70" w:rsidP="00AD4D70">
      <w:pPr>
        <w:pStyle w:val="ListParagraph"/>
      </w:pPr>
    </w:p>
    <w:p w14:paraId="29684D30" w14:textId="77777777" w:rsidR="00AD4D70" w:rsidRPr="006F3DAA" w:rsidRDefault="00AD4D70" w:rsidP="00B550F5">
      <w:pPr>
        <w:keepNext/>
        <w:rPr>
          <w:u w:val="single"/>
        </w:rPr>
      </w:pPr>
      <w:r>
        <w:rPr>
          <w:u w:val="single"/>
        </w:rPr>
        <w:t>Data for Countdown M3</w:t>
      </w:r>
      <w:r w:rsidRPr="006F3DAA">
        <w:rPr>
          <w:u w:val="single"/>
        </w:rPr>
        <w:t>:</w:t>
      </w:r>
    </w:p>
    <w:p w14:paraId="2165F345" w14:textId="77777777" w:rsidR="00AD4D70" w:rsidRDefault="00AD4D70" w:rsidP="00AD4D70">
      <w:pPr>
        <w:pStyle w:val="ListParagraph"/>
      </w:pPr>
      <w:r w:rsidRPr="00AD4D70">
        <w:rPr>
          <w:rStyle w:val="CodeWordChar"/>
        </w:rPr>
        <w:t>Start Value</w:t>
      </w:r>
      <w:r>
        <w:t>: 10</w:t>
      </w:r>
    </w:p>
    <w:p w14:paraId="5F3266D2" w14:textId="77777777" w:rsidR="00AD4D70" w:rsidRDefault="00AD4D70" w:rsidP="00AD4D70">
      <w:pPr>
        <w:pStyle w:val="ListParagraph"/>
      </w:pPr>
      <w:r w:rsidRPr="00AD4D70">
        <w:rPr>
          <w:rStyle w:val="CodeWordChar"/>
        </w:rPr>
        <w:t>Tick time in ms</w:t>
      </w:r>
      <w:r>
        <w:t>: 1000</w:t>
      </w:r>
    </w:p>
    <w:p w14:paraId="2B9F6E71" w14:textId="77777777" w:rsidR="00AD4D70" w:rsidRDefault="00AD4D70" w:rsidP="00AD4D70">
      <w:pPr>
        <w:pStyle w:val="ListParagraph"/>
      </w:pPr>
      <w:r w:rsidRPr="00AD4D70">
        <w:rPr>
          <w:rStyle w:val="CodeWordChar"/>
        </w:rPr>
        <w:t>Continue on Restart</w:t>
      </w:r>
      <w:r>
        <w:t>: leave unchecked</w:t>
      </w:r>
    </w:p>
    <w:p w14:paraId="1E5CAAF6" w14:textId="77777777" w:rsidR="00AD4D70" w:rsidRDefault="00AD4D70" w:rsidP="00AD4D70">
      <w:pPr>
        <w:pStyle w:val="ListParagraph"/>
      </w:pPr>
      <w:r w:rsidRPr="00AD4D70">
        <w:rPr>
          <w:rStyle w:val="CodeWordChar"/>
        </w:rPr>
        <w:t>Start Over when zero</w:t>
      </w:r>
      <w:r>
        <w:t xml:space="preserve">: leave unchecked  </w:t>
      </w:r>
    </w:p>
    <w:p w14:paraId="641764E6" w14:textId="77777777" w:rsidR="00AD4D70" w:rsidRDefault="00AD4D70" w:rsidP="00AD4D70">
      <w:pPr>
        <w:pStyle w:val="ListParagraph"/>
      </w:pPr>
    </w:p>
    <w:p w14:paraId="7086BAF8" w14:textId="10229ACC" w:rsidR="00AD4D70" w:rsidRDefault="008E5F7C" w:rsidP="00AD4D70">
      <w:r>
        <w:t>After</w:t>
      </w:r>
      <w:r w:rsidR="00AD4D70">
        <w:t xml:space="preserve"> all three </w:t>
      </w:r>
      <w:r w:rsidR="00E21A61">
        <w:t xml:space="preserve">of the </w:t>
      </w:r>
      <w:r w:rsidR="00AD4D70">
        <w:t xml:space="preserve">countdown controls </w:t>
      </w:r>
      <w:r>
        <w:t xml:space="preserve">have been </w:t>
      </w:r>
      <w:r w:rsidR="00AD4D70">
        <w:t>created</w:t>
      </w:r>
      <w:r>
        <w:t>, the</w:t>
      </w:r>
      <w:r w:rsidR="00AD4D70">
        <w:t xml:space="preserve"> Virtual Things </w:t>
      </w:r>
      <w:r>
        <w:t>t</w:t>
      </w:r>
      <w:r w:rsidR="00AD4D70">
        <w:t xml:space="preserve">able </w:t>
      </w:r>
      <w:r>
        <w:t xml:space="preserve">will appear like the example in </w:t>
      </w:r>
      <w:r w:rsidR="009E2CF4">
        <w:t>Figure 4.</w:t>
      </w:r>
      <w:r>
        <w:t>7.</w:t>
      </w:r>
    </w:p>
    <w:p w14:paraId="7BBFC01D" w14:textId="01F672AE" w:rsidR="00AD4D70" w:rsidRDefault="00AD4D70" w:rsidP="00AD4D70">
      <w:r>
        <w:rPr>
          <w:noProof/>
        </w:rPr>
        <w:drawing>
          <wp:inline distT="0" distB="0" distL="0" distR="0" wp14:anchorId="6A4AEAD4" wp14:editId="571FA640">
            <wp:extent cx="4754880" cy="2692400"/>
            <wp:effectExtent l="57150" t="57150" r="121920" b="1079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29708"/>
                    <a:stretch/>
                  </pic:blipFill>
                  <pic:spPr bwMode="auto">
                    <a:xfrm>
                      <a:off x="0" y="0"/>
                      <a:ext cx="4754880" cy="2692400"/>
                    </a:xfrm>
                    <a:prstGeom prst="rect">
                      <a:avLst/>
                    </a:prstGeom>
                    <a:ln w="12700">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br/>
      </w:r>
      <w:r w:rsidR="009E2CF4">
        <w:rPr>
          <w:b/>
        </w:rPr>
        <w:t>Figure 4.</w:t>
      </w:r>
      <w:r w:rsidRPr="00AD4D70">
        <w:rPr>
          <w:b/>
        </w:rPr>
        <w:t>7. Virtual Things plugin with three countdown timers.</w:t>
      </w:r>
    </w:p>
    <w:p w14:paraId="7E2458C8" w14:textId="77777777" w:rsidR="00AD4D70" w:rsidRDefault="00AD4D70" w:rsidP="00AD4D70"/>
    <w:p w14:paraId="4E037A63" w14:textId="77777777" w:rsidR="00AD4D70" w:rsidRDefault="00AD4D70" w:rsidP="001E02C9"/>
    <w:p w14:paraId="5DAA4EBF" w14:textId="09F85704" w:rsidR="00B25976" w:rsidRDefault="001F499D" w:rsidP="00431CF6">
      <w:pPr>
        <w:pStyle w:val="Heading1"/>
      </w:pPr>
      <w:bookmarkStart w:id="24" w:name="_Toc529421255"/>
      <w:r>
        <w:lastRenderedPageBreak/>
        <w:t>Example</w:t>
      </w:r>
      <w:r w:rsidR="00431CF6">
        <w:t>: Setting Up Rule #1</w:t>
      </w:r>
      <w:bookmarkEnd w:id="24"/>
    </w:p>
    <w:p w14:paraId="1916597F" w14:textId="4FEA0AA0" w:rsidR="00B25976" w:rsidRDefault="00B25976" w:rsidP="001E02C9"/>
    <w:p w14:paraId="6E44882D" w14:textId="3D99F5C4" w:rsidR="005C24FB" w:rsidRDefault="005C24FB" w:rsidP="005C24FB">
      <w:r>
        <w:t xml:space="preserve">When the Rules Engine </w:t>
      </w:r>
      <w:r w:rsidR="00C47FF6">
        <w:t>p</w:t>
      </w:r>
      <w:r>
        <w:t xml:space="preserve">lugin is installed, </w:t>
      </w:r>
      <w:r w:rsidR="00B816A3">
        <w:t>one rule is created for you. When working with rules, you can either:</w:t>
      </w:r>
      <w:r>
        <w:t xml:space="preserve"> </w:t>
      </w:r>
    </w:p>
    <w:p w14:paraId="562906C8" w14:textId="3FF75871" w:rsidR="005C24FB" w:rsidRDefault="00B816A3" w:rsidP="00DA19CA">
      <w:pPr>
        <w:pStyle w:val="ListParagraph"/>
        <w:numPr>
          <w:ilvl w:val="0"/>
          <w:numId w:val="15"/>
        </w:numPr>
      </w:pPr>
      <w:r>
        <w:t>Use the existing rule by clicking on the “My First Rule” tile on the Rule Engine dashboard</w:t>
      </w:r>
      <w:r w:rsidR="005C24FB">
        <w:t xml:space="preserve">. </w:t>
      </w:r>
    </w:p>
    <w:p w14:paraId="7EF5F7CD" w14:textId="0887308C" w:rsidR="005C24FB" w:rsidRDefault="00B816A3" w:rsidP="00DA19CA">
      <w:pPr>
        <w:pStyle w:val="ListParagraph"/>
        <w:numPr>
          <w:ilvl w:val="0"/>
          <w:numId w:val="15"/>
        </w:numPr>
      </w:pPr>
      <w:r>
        <w:t xml:space="preserve">Create a new rule </w:t>
      </w:r>
      <w:r w:rsidR="00915CE1">
        <w:t xml:space="preserve">from the </w:t>
      </w:r>
      <w:r w:rsidR="005C24FB">
        <w:t>Rules Registry</w:t>
      </w:r>
      <w:r w:rsidR="00915CE1">
        <w:t xml:space="preserve">, clicking on the </w:t>
      </w:r>
      <w:r w:rsidR="00915CE1" w:rsidRPr="00475CAD">
        <w:rPr>
          <w:rStyle w:val="CodeWordChar"/>
        </w:rPr>
        <w:t>Add Rule</w:t>
      </w:r>
      <w:r w:rsidR="00915CE1">
        <w:t xml:space="preserve"> button</w:t>
      </w:r>
      <w:r w:rsidR="00475CAD">
        <w:t>,</w:t>
      </w:r>
      <w:r w:rsidR="00915CE1">
        <w:t xml:space="preserve"> then editing the </w:t>
      </w:r>
      <w:r w:rsidR="00475CAD">
        <w:t>settings for the newly-created rule</w:t>
      </w:r>
      <w:r w:rsidR="005C24FB">
        <w:t>.</w:t>
      </w:r>
    </w:p>
    <w:p w14:paraId="13499866" w14:textId="16110465" w:rsidR="0011355A" w:rsidRDefault="00B766C9" w:rsidP="0011355A">
      <w:r>
        <w:t>For the first rule, we are going to using the existing rule.</w:t>
      </w:r>
      <w:r w:rsidR="00A334C4">
        <w:br/>
      </w:r>
    </w:p>
    <w:p w14:paraId="09683775" w14:textId="2C2F3C44" w:rsidR="0011355A" w:rsidRPr="005C384E" w:rsidRDefault="005C384E" w:rsidP="005C384E">
      <w:pPr>
        <w:pStyle w:val="Sidebar"/>
        <w:rPr>
          <w:b/>
          <w:u w:val="single"/>
        </w:rPr>
      </w:pPr>
      <w:r w:rsidRPr="005C384E">
        <w:rPr>
          <w:b/>
          <w:u w:val="single"/>
        </w:rPr>
        <w:t>Rule 1</w:t>
      </w:r>
      <w:r w:rsidR="00B571AD">
        <w:rPr>
          <w:b/>
          <w:u w:val="single"/>
        </w:rPr>
        <w:t>:</w:t>
      </w:r>
    </w:p>
    <w:p w14:paraId="4DA05564" w14:textId="36FC601A" w:rsidR="0011355A" w:rsidRDefault="0011355A" w:rsidP="005C384E">
      <w:pPr>
        <w:pStyle w:val="Sidebar"/>
        <w:rPr>
          <w:noProof/>
        </w:rPr>
      </w:pPr>
      <w:r w:rsidRPr="00EA719B">
        <w:t>When Machine “A” completes counting down from 3, Machine “B” starts counting down from 10.</w:t>
      </w:r>
      <w:r w:rsidRPr="00D26128">
        <w:rPr>
          <w:noProof/>
        </w:rPr>
        <w:t xml:space="preserve"> </w:t>
      </w:r>
    </w:p>
    <w:p w14:paraId="1AF8BA2B" w14:textId="41B29F7C" w:rsidR="0011355A" w:rsidRDefault="00B766C9" w:rsidP="0011355A">
      <w:pPr>
        <w:rPr>
          <w:rFonts w:ascii="Calibri" w:eastAsia="Times New Roman" w:hAnsi="Calibri" w:cs="Calibri"/>
          <w:noProof/>
          <w:color w:val="000000"/>
        </w:rPr>
      </w:pPr>
      <w:r>
        <w:rPr>
          <w:rFonts w:ascii="Calibri" w:eastAsia="Times New Roman" w:hAnsi="Calibri" w:cs="Calibri"/>
          <w:noProof/>
          <w:color w:val="000000"/>
        </w:rPr>
        <w:t>T</w:t>
      </w:r>
      <w:r w:rsidR="005C384E">
        <w:rPr>
          <w:rFonts w:ascii="Calibri" w:eastAsia="Times New Roman" w:hAnsi="Calibri" w:cs="Calibri"/>
          <w:noProof/>
          <w:color w:val="000000"/>
        </w:rPr>
        <w:t xml:space="preserve">he three steps </w:t>
      </w:r>
      <w:r>
        <w:rPr>
          <w:rFonts w:ascii="Calibri" w:eastAsia="Times New Roman" w:hAnsi="Calibri" w:cs="Calibri"/>
          <w:noProof/>
          <w:color w:val="000000"/>
        </w:rPr>
        <w:t xml:space="preserve">to configuring our first rule are </w:t>
      </w:r>
      <w:r w:rsidR="00D97650">
        <w:rPr>
          <w:rFonts w:ascii="Calibri" w:eastAsia="Times New Roman" w:hAnsi="Calibri" w:cs="Calibri"/>
          <w:noProof/>
          <w:color w:val="000000"/>
        </w:rPr>
        <w:t xml:space="preserve">summarized in </w:t>
      </w:r>
      <w:r w:rsidR="009E2CF4">
        <w:rPr>
          <w:rFonts w:ascii="Calibri" w:eastAsia="Times New Roman" w:hAnsi="Calibri" w:cs="Calibri"/>
          <w:noProof/>
          <w:color w:val="000000"/>
        </w:rPr>
        <w:t>Figure 5.</w:t>
      </w:r>
      <w:r w:rsidR="00D97650">
        <w:rPr>
          <w:rFonts w:ascii="Calibri" w:eastAsia="Times New Roman" w:hAnsi="Calibri" w:cs="Calibri"/>
          <w:noProof/>
          <w:color w:val="000000"/>
        </w:rPr>
        <w:t>1.</w:t>
      </w:r>
      <w:r w:rsidR="0011355A">
        <w:rPr>
          <w:rFonts w:ascii="Calibri" w:eastAsia="Times New Roman" w:hAnsi="Calibri" w:cs="Calibri"/>
          <w:noProof/>
          <w:color w:val="000000"/>
        </w:rPr>
        <w:t xml:space="preserve"> </w:t>
      </w:r>
    </w:p>
    <w:p w14:paraId="530AB91E" w14:textId="37DFC87F" w:rsidR="0011355A" w:rsidRPr="00AD5306" w:rsidRDefault="0011355A" w:rsidP="0011355A">
      <w:pPr>
        <w:pStyle w:val="ListParagraph"/>
        <w:ind w:left="0"/>
        <w:rPr>
          <w:rFonts w:ascii="Calibri" w:eastAsia="Times New Roman" w:hAnsi="Calibri" w:cs="Calibri"/>
          <w:noProof/>
          <w:color w:val="000000"/>
        </w:rPr>
      </w:pPr>
      <w:r>
        <w:rPr>
          <w:rFonts w:ascii="Calibri" w:eastAsia="Times New Roman" w:hAnsi="Calibri" w:cs="Calibri"/>
          <w:noProof/>
          <w:color w:val="000000"/>
          <w:sz w:val="28"/>
        </w:rPr>
        <w:drawing>
          <wp:inline distT="0" distB="0" distL="0" distR="0" wp14:anchorId="4938A66C" wp14:editId="76F7EFDD">
            <wp:extent cx="5943600" cy="2832847"/>
            <wp:effectExtent l="38100" t="38100" r="95250" b="100965"/>
            <wp:docPr id="121" name="Diagram 1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00D97650">
        <w:rPr>
          <w:rFonts w:ascii="Calibri" w:eastAsia="Times New Roman" w:hAnsi="Calibri" w:cs="Calibri"/>
          <w:noProof/>
          <w:color w:val="000000"/>
        </w:rPr>
        <w:br/>
      </w:r>
      <w:r w:rsidR="009E2CF4">
        <w:rPr>
          <w:rFonts w:ascii="Calibri" w:eastAsia="Times New Roman" w:hAnsi="Calibri" w:cs="Calibri"/>
          <w:b/>
          <w:noProof/>
          <w:color w:val="000000"/>
        </w:rPr>
        <w:t>Figure 5.</w:t>
      </w:r>
      <w:r w:rsidR="00D97650" w:rsidRPr="00AE51E0">
        <w:rPr>
          <w:rFonts w:ascii="Calibri" w:eastAsia="Times New Roman" w:hAnsi="Calibri" w:cs="Calibri"/>
          <w:b/>
          <w:noProof/>
          <w:color w:val="000000"/>
        </w:rPr>
        <w:t xml:space="preserve">1. </w:t>
      </w:r>
      <w:r w:rsidR="008A4121">
        <w:rPr>
          <w:rFonts w:ascii="Calibri" w:eastAsia="Times New Roman" w:hAnsi="Calibri" w:cs="Calibri"/>
          <w:b/>
          <w:noProof/>
          <w:color w:val="000000"/>
        </w:rPr>
        <w:t xml:space="preserve">A summary of the three steps to take to set up </w:t>
      </w:r>
      <w:r w:rsidR="00CB5A13">
        <w:rPr>
          <w:rFonts w:ascii="Calibri" w:eastAsia="Times New Roman" w:hAnsi="Calibri" w:cs="Calibri"/>
          <w:b/>
          <w:noProof/>
          <w:color w:val="000000"/>
        </w:rPr>
        <w:t>the first rule.</w:t>
      </w:r>
    </w:p>
    <w:p w14:paraId="2C7FEF8D" w14:textId="77777777" w:rsidR="0011355A" w:rsidRDefault="0011355A" w:rsidP="00A334C4">
      <w:pPr>
        <w:pStyle w:val="Heading2"/>
        <w:rPr>
          <w:rFonts w:eastAsia="Times New Roman"/>
          <w:noProof/>
        </w:rPr>
      </w:pPr>
      <w:bookmarkStart w:id="25" w:name="_Toc525203831"/>
      <w:bookmarkStart w:id="26" w:name="_Toc529421256"/>
      <w:r>
        <w:rPr>
          <w:rFonts w:eastAsia="Times New Roman"/>
          <w:noProof/>
        </w:rPr>
        <w:t>Step One: Define the rule</w:t>
      </w:r>
      <w:bookmarkEnd w:id="25"/>
      <w:bookmarkEnd w:id="26"/>
    </w:p>
    <w:p w14:paraId="4315CC90" w14:textId="1DC194CB" w:rsidR="0011355A" w:rsidRDefault="0011355A" w:rsidP="0011355A">
      <w:pPr>
        <w:rPr>
          <w:rFonts w:ascii="Calibri" w:eastAsia="Times New Roman" w:hAnsi="Calibri" w:cs="Calibri"/>
          <w:noProof/>
          <w:color w:val="000000"/>
        </w:rPr>
      </w:pPr>
      <w:r>
        <w:t>Enter name of the rule – here we keep it simple “</w:t>
      </w:r>
      <w:r w:rsidRPr="00832F9D">
        <w:rPr>
          <w:b/>
        </w:rPr>
        <w:t>Rule1</w:t>
      </w:r>
      <w:r>
        <w:t xml:space="preserve">”. We want to </w:t>
      </w:r>
      <w:r w:rsidR="00CB5A13">
        <w:t xml:space="preserve">make </w:t>
      </w:r>
      <w:r>
        <w:t>the rule</w:t>
      </w:r>
      <w:r w:rsidR="00CB5A13">
        <w:t xml:space="preserve"> active</w:t>
      </w:r>
      <w:r>
        <w:t xml:space="preserve">, so click on the </w:t>
      </w:r>
      <w:r w:rsidRPr="00CB5A13">
        <w:rPr>
          <w:b/>
        </w:rPr>
        <w:t>Activate Rule</w:t>
      </w:r>
      <w:r>
        <w:t xml:space="preserve"> checkbox. For the purposes of this example, we do not need to log this rule</w:t>
      </w:r>
      <w:r w:rsidR="00D33132">
        <w:t xml:space="preserve"> so leave the </w:t>
      </w:r>
      <w:r w:rsidR="00D33132" w:rsidRPr="00D33132">
        <w:rPr>
          <w:b/>
        </w:rPr>
        <w:t>Log Rule</w:t>
      </w:r>
      <w:r w:rsidR="00D33132">
        <w:t xml:space="preserve"> box unchecked.</w:t>
      </w:r>
    </w:p>
    <w:p w14:paraId="6001B4F2" w14:textId="52684937" w:rsidR="00B766C9" w:rsidRDefault="0007289C" w:rsidP="00B766C9">
      <w:pPr>
        <w:pStyle w:val="ListParagraph"/>
        <w:ind w:left="0"/>
      </w:pPr>
      <w:r>
        <w:rPr>
          <w:noProof/>
        </w:rPr>
        <w:lastRenderedPageBreak/>
        <w:drawing>
          <wp:inline distT="0" distB="0" distL="0" distR="0" wp14:anchorId="24B4414A" wp14:editId="0480D42C">
            <wp:extent cx="2231136" cy="2770632"/>
            <wp:effectExtent l="57150" t="57150" r="112395" b="1060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31136" cy="277063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B766C9">
        <w:br/>
      </w:r>
      <w:r w:rsidR="009E2CF4">
        <w:rPr>
          <w:b/>
        </w:rPr>
        <w:t>Figure 5.</w:t>
      </w:r>
      <w:r w:rsidR="00F97436">
        <w:rPr>
          <w:b/>
        </w:rPr>
        <w:t>2</w:t>
      </w:r>
      <w:r w:rsidR="00B766C9" w:rsidRPr="00B766C9">
        <w:rPr>
          <w:b/>
        </w:rPr>
        <w:t>. Step 1: Define the rule.</w:t>
      </w:r>
    </w:p>
    <w:p w14:paraId="70792661" w14:textId="77777777" w:rsidR="0011355A" w:rsidRDefault="0011355A" w:rsidP="00A334C4">
      <w:pPr>
        <w:pStyle w:val="Heading2"/>
      </w:pPr>
      <w:bookmarkStart w:id="27" w:name="_Toc525203832"/>
      <w:bookmarkStart w:id="28" w:name="_Toc529421257"/>
      <w:r>
        <w:t>Step Two: Define Trigger Object</w:t>
      </w:r>
      <w:bookmarkEnd w:id="27"/>
      <w:bookmarkEnd w:id="28"/>
    </w:p>
    <w:p w14:paraId="72C23FB0" w14:textId="002E16D8" w:rsidR="0011355A" w:rsidRDefault="0011355A" w:rsidP="0011355A">
      <w:r>
        <w:t>Trigger Object refers to the object we want to monitor. In Rule 1, that’s Machine “A” (</w:t>
      </w:r>
      <w:r w:rsidRPr="00483AD8">
        <w:rPr>
          <w:b/>
        </w:rPr>
        <w:t>M1</w:t>
      </w:r>
      <w:r>
        <w:t xml:space="preserve">), specifically, we need to monitor its Trigger Property: </w:t>
      </w:r>
      <w:r w:rsidRPr="00483AD8">
        <w:rPr>
          <w:b/>
        </w:rPr>
        <w:t>Value</w:t>
      </w:r>
      <w:r>
        <w:t>. We are monitoring for the countdown to be complete</w:t>
      </w:r>
      <w:r w:rsidR="00D30ED7">
        <w:t xml:space="preserve">, which means when </w:t>
      </w:r>
      <w:r w:rsidRPr="00483AD8">
        <w:rPr>
          <w:b/>
        </w:rPr>
        <w:t>M1</w:t>
      </w:r>
      <w:r>
        <w:t xml:space="preserve"> </w:t>
      </w:r>
      <w:proofErr w:type="spellStart"/>
      <w:r>
        <w:t>reach</w:t>
      </w:r>
      <w:r w:rsidR="00D30ED7">
        <w:t>s</w:t>
      </w:r>
      <w:proofErr w:type="spellEnd"/>
      <w:r>
        <w:t xml:space="preserve"> the count of zero (M1</w:t>
      </w:r>
      <w:r w:rsidRPr="00483AD8">
        <w:rPr>
          <w:b/>
        </w:rPr>
        <w:t>=</w:t>
      </w:r>
      <w:r w:rsidRPr="00DB017A">
        <w:t xml:space="preserve"> </w:t>
      </w:r>
      <w:r w:rsidRPr="00483AD8">
        <w:rPr>
          <w:b/>
        </w:rPr>
        <w:t>0</w:t>
      </w:r>
      <w:r>
        <w:t xml:space="preserve">). Trigger Condition: </w:t>
      </w:r>
      <w:r w:rsidRPr="00483AD8">
        <w:rPr>
          <w:b/>
        </w:rPr>
        <w:t xml:space="preserve">Equals </w:t>
      </w:r>
      <w:r>
        <w:t xml:space="preserve">and Trigger Value: </w:t>
      </w:r>
      <w:r w:rsidRPr="00483AD8">
        <w:rPr>
          <w:b/>
        </w:rPr>
        <w:t>0</w:t>
      </w:r>
      <w:r>
        <w:t xml:space="preserve">. </w:t>
      </w:r>
    </w:p>
    <w:p w14:paraId="211224DF" w14:textId="3D3C67FF" w:rsidR="0011355A" w:rsidRDefault="0007289C" w:rsidP="0011355A">
      <w:pPr>
        <w:spacing w:before="240"/>
      </w:pPr>
      <w:r>
        <w:rPr>
          <w:noProof/>
        </w:rPr>
        <w:drawing>
          <wp:inline distT="0" distB="0" distL="0" distR="0" wp14:anchorId="02E6215F" wp14:editId="5A9D1210">
            <wp:extent cx="2212848" cy="1627632"/>
            <wp:effectExtent l="57150" t="57150" r="111760" b="1060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12848" cy="162763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B536F8">
        <w:br/>
      </w:r>
      <w:r w:rsidR="009E2CF4">
        <w:rPr>
          <w:b/>
        </w:rPr>
        <w:t>Figure 5.</w:t>
      </w:r>
      <w:r w:rsidR="00F97436">
        <w:rPr>
          <w:b/>
        </w:rPr>
        <w:t>3</w:t>
      </w:r>
      <w:r w:rsidR="00B536F8" w:rsidRPr="00B536F8">
        <w:rPr>
          <w:b/>
        </w:rPr>
        <w:t xml:space="preserve">. Step 2: </w:t>
      </w:r>
      <w:r w:rsidR="002E741F">
        <w:rPr>
          <w:b/>
        </w:rPr>
        <w:t>T</w:t>
      </w:r>
      <w:r w:rsidR="00B536F8" w:rsidRPr="00B536F8">
        <w:rPr>
          <w:b/>
        </w:rPr>
        <w:t>he Trigger Object</w:t>
      </w:r>
      <w:r w:rsidR="002E741F">
        <w:rPr>
          <w:b/>
        </w:rPr>
        <w:t xml:space="preserve"> defined</w:t>
      </w:r>
      <w:r w:rsidR="00B536F8" w:rsidRPr="00B536F8">
        <w:rPr>
          <w:b/>
        </w:rPr>
        <w:t>.</w:t>
      </w:r>
    </w:p>
    <w:p w14:paraId="0D7C9C30" w14:textId="3423BA23" w:rsidR="0011355A" w:rsidRDefault="0011355A" w:rsidP="00A334C4">
      <w:pPr>
        <w:pStyle w:val="Heading2"/>
      </w:pPr>
      <w:bookmarkStart w:id="29" w:name="_Toc525203833"/>
      <w:bookmarkStart w:id="30" w:name="_Toc529421258"/>
      <w:r>
        <w:t xml:space="preserve">Step Three: </w:t>
      </w:r>
      <w:r w:rsidR="00713EF1">
        <w:t>Set Action Object</w:t>
      </w:r>
      <w:bookmarkEnd w:id="29"/>
      <w:bookmarkEnd w:id="30"/>
    </w:p>
    <w:p w14:paraId="5E465FD2" w14:textId="0DA04F82" w:rsidR="0007289C" w:rsidRDefault="00713EF1" w:rsidP="0011355A">
      <w:r>
        <w:t xml:space="preserve">The third step is to define the object to act on and what action to take. For this, we modify items in the </w:t>
      </w:r>
      <w:r w:rsidRPr="00157D8E">
        <w:rPr>
          <w:b/>
        </w:rPr>
        <w:t>Action Settings</w:t>
      </w:r>
      <w:r>
        <w:t xml:space="preserve"> group and in the </w:t>
      </w:r>
      <w:r w:rsidRPr="00157D8E">
        <w:rPr>
          <w:b/>
        </w:rPr>
        <w:t>Thing/Property Action</w:t>
      </w:r>
      <w:r>
        <w:t xml:space="preserve"> group. </w:t>
      </w:r>
      <w:r w:rsidR="0007289C">
        <w:t xml:space="preserve">In the </w:t>
      </w:r>
      <w:r w:rsidR="0007289C" w:rsidRPr="00157D8E">
        <w:rPr>
          <w:b/>
        </w:rPr>
        <w:t>Action Settings</w:t>
      </w:r>
      <w:r w:rsidR="0007289C">
        <w:t xml:space="preserve"> group, us</w:t>
      </w:r>
      <w:r>
        <w:t>e</w:t>
      </w:r>
      <w:r w:rsidR="0007289C">
        <w:t xml:space="preserve"> the</w:t>
      </w:r>
      <w:r>
        <w:t>se</w:t>
      </w:r>
      <w:r w:rsidR="0007289C">
        <w:t xml:space="preserve"> settings:</w:t>
      </w:r>
    </w:p>
    <w:p w14:paraId="033578DE" w14:textId="68E662BF" w:rsidR="0007289C" w:rsidRDefault="0007289C" w:rsidP="00DA19CA">
      <w:pPr>
        <w:pStyle w:val="ListParagraph"/>
        <w:numPr>
          <w:ilvl w:val="0"/>
          <w:numId w:val="15"/>
        </w:numPr>
      </w:pPr>
      <w:r>
        <w:t xml:space="preserve">Action Object Type: </w:t>
      </w:r>
      <w:r w:rsidRPr="00F3299B">
        <w:rPr>
          <w:b/>
        </w:rPr>
        <w:t>Set Property on a Thing</w:t>
      </w:r>
      <w:r>
        <w:t>.</w:t>
      </w:r>
    </w:p>
    <w:p w14:paraId="696729A1" w14:textId="16F440D2" w:rsidR="00C9631F" w:rsidRDefault="00C9631F" w:rsidP="00DA19CA">
      <w:pPr>
        <w:pStyle w:val="ListParagraph"/>
        <w:numPr>
          <w:ilvl w:val="0"/>
          <w:numId w:val="15"/>
        </w:numPr>
      </w:pPr>
      <w:r>
        <w:t>Delay: 2.</w:t>
      </w:r>
    </w:p>
    <w:p w14:paraId="727A923F" w14:textId="77777777" w:rsidR="0007289C" w:rsidRDefault="0007289C" w:rsidP="0011355A">
      <w:r>
        <w:t xml:space="preserve">In the </w:t>
      </w:r>
      <w:r w:rsidRPr="00157D8E">
        <w:rPr>
          <w:b/>
        </w:rPr>
        <w:t>Thing/Property Action</w:t>
      </w:r>
      <w:r>
        <w:t xml:space="preserve"> group, using these settings:</w:t>
      </w:r>
    </w:p>
    <w:p w14:paraId="04D81090" w14:textId="783B5981" w:rsidR="00C9631F" w:rsidRDefault="00C9631F" w:rsidP="00DA19CA">
      <w:pPr>
        <w:pStyle w:val="ListParagraph"/>
        <w:numPr>
          <w:ilvl w:val="0"/>
          <w:numId w:val="15"/>
        </w:numPr>
      </w:pPr>
      <w:r>
        <w:t>Action Object: M2 (for Machine "B")</w:t>
      </w:r>
    </w:p>
    <w:p w14:paraId="3B939042" w14:textId="3EA36E16" w:rsidR="00C9631F" w:rsidRPr="00C9631F" w:rsidRDefault="00C9631F" w:rsidP="00DA19CA">
      <w:pPr>
        <w:pStyle w:val="ListParagraph"/>
        <w:numPr>
          <w:ilvl w:val="0"/>
          <w:numId w:val="15"/>
        </w:numPr>
      </w:pPr>
      <w:r>
        <w:lastRenderedPageBreak/>
        <w:t xml:space="preserve">Action Property: </w:t>
      </w:r>
      <w:proofErr w:type="spellStart"/>
      <w:r>
        <w:rPr>
          <w:b/>
        </w:rPr>
        <w:t>StartValue</w:t>
      </w:r>
      <w:proofErr w:type="spellEnd"/>
    </w:p>
    <w:p w14:paraId="7C7D6D33" w14:textId="18BCA879" w:rsidR="00C9631F" w:rsidRDefault="00C9631F" w:rsidP="00DA19CA">
      <w:pPr>
        <w:pStyle w:val="ListParagraph"/>
        <w:numPr>
          <w:ilvl w:val="0"/>
          <w:numId w:val="15"/>
        </w:numPr>
      </w:pPr>
      <w:r>
        <w:t xml:space="preserve">Action Value: </w:t>
      </w:r>
      <w:r w:rsidR="000D5148">
        <w:t>1</w:t>
      </w:r>
      <w:r>
        <w:t>0</w:t>
      </w:r>
    </w:p>
    <w:p w14:paraId="5D390A37" w14:textId="0A2D0970" w:rsidR="0011355A" w:rsidRDefault="004E0E0D" w:rsidP="00B536F8">
      <w:r>
        <w:rPr>
          <w:noProof/>
        </w:rPr>
        <w:drawing>
          <wp:inline distT="0" distB="0" distL="0" distR="0" wp14:anchorId="13951A21" wp14:editId="044EF6DD">
            <wp:extent cx="2240280" cy="2423160"/>
            <wp:effectExtent l="57150" t="57150" r="121920" b="1104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40280" cy="24231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Pr>
          <w:noProof/>
        </w:rPr>
        <w:t xml:space="preserve"> </w:t>
      </w:r>
      <w:r w:rsidR="00B536F8">
        <w:br/>
      </w:r>
      <w:r w:rsidR="009E2CF4">
        <w:rPr>
          <w:b/>
        </w:rPr>
        <w:t>Figure 5.</w:t>
      </w:r>
      <w:r w:rsidR="00F97436">
        <w:rPr>
          <w:b/>
        </w:rPr>
        <w:t>4.</w:t>
      </w:r>
      <w:r w:rsidR="00B536F8" w:rsidRPr="00B536F8">
        <w:rPr>
          <w:b/>
        </w:rPr>
        <w:t xml:space="preserve"> Step 3: Define Action </w:t>
      </w:r>
      <w:r w:rsidR="00CB7225">
        <w:rPr>
          <w:b/>
        </w:rPr>
        <w:t>Settings and Thing/Property Action</w:t>
      </w:r>
      <w:r w:rsidR="00B536F8" w:rsidRPr="00B536F8">
        <w:rPr>
          <w:b/>
        </w:rPr>
        <w:t>.</w:t>
      </w:r>
    </w:p>
    <w:p w14:paraId="5A83E6BB" w14:textId="77777777" w:rsidR="0011355A" w:rsidRPr="00BE3405" w:rsidRDefault="0011355A" w:rsidP="0011355A"/>
    <w:p w14:paraId="113772DF" w14:textId="77777777" w:rsidR="0011355A" w:rsidRPr="00EA719B" w:rsidRDefault="0011355A" w:rsidP="00A334C4">
      <w:pPr>
        <w:pStyle w:val="Heading2"/>
      </w:pPr>
      <w:bookmarkStart w:id="31" w:name="_Toc525203834"/>
      <w:bookmarkStart w:id="32" w:name="_Toc529421259"/>
      <w:r>
        <w:t>Testing Rule #1</w:t>
      </w:r>
      <w:bookmarkEnd w:id="31"/>
      <w:bookmarkEnd w:id="32"/>
    </w:p>
    <w:p w14:paraId="55D30BE6" w14:textId="7F43CB89" w:rsidR="0011355A" w:rsidRDefault="0011355A" w:rsidP="0011355A">
      <w:pPr>
        <w:spacing w:after="0" w:line="240" w:lineRule="auto"/>
        <w:rPr>
          <w:rFonts w:ascii="Calibri" w:eastAsia="Times New Roman" w:hAnsi="Calibri" w:cs="Calibri"/>
          <w:noProof/>
          <w:color w:val="000000"/>
        </w:rPr>
      </w:pPr>
      <w:r>
        <w:rPr>
          <w:rFonts w:ascii="Calibri" w:eastAsia="Times New Roman" w:hAnsi="Calibri" w:cs="Calibri"/>
          <w:noProof/>
          <w:color w:val="000000"/>
        </w:rPr>
        <w:t xml:space="preserve">You are now ready to test your first rule.  Follow these steps to </w:t>
      </w:r>
      <w:r w:rsidR="00F34059">
        <w:rPr>
          <w:rFonts w:ascii="Calibri" w:eastAsia="Times New Roman" w:hAnsi="Calibri" w:cs="Calibri"/>
          <w:noProof/>
          <w:color w:val="000000"/>
        </w:rPr>
        <w:t xml:space="preserve">organize </w:t>
      </w:r>
      <w:r w:rsidR="009E4B8D">
        <w:rPr>
          <w:rFonts w:ascii="Calibri" w:eastAsia="Times New Roman" w:hAnsi="Calibri" w:cs="Calibri"/>
          <w:noProof/>
          <w:color w:val="000000"/>
        </w:rPr>
        <w:t xml:space="preserve">the elements of AXOOM Gate within your browser to make it easy to </w:t>
      </w:r>
      <w:r>
        <w:rPr>
          <w:rFonts w:ascii="Calibri" w:eastAsia="Times New Roman" w:hAnsi="Calibri" w:cs="Calibri"/>
          <w:noProof/>
          <w:color w:val="000000"/>
        </w:rPr>
        <w:t xml:space="preserve">observe </w:t>
      </w:r>
      <w:r w:rsidR="009E4B8D" w:rsidRPr="009E4B8D">
        <w:rPr>
          <w:rFonts w:ascii="Calibri" w:eastAsia="Times New Roman" w:hAnsi="Calibri" w:cs="Calibri"/>
          <w:b/>
          <w:noProof/>
          <w:color w:val="000000"/>
        </w:rPr>
        <w:t>R</w:t>
      </w:r>
      <w:r w:rsidRPr="009E4B8D">
        <w:rPr>
          <w:rFonts w:ascii="Calibri" w:eastAsia="Times New Roman" w:hAnsi="Calibri" w:cs="Calibri"/>
          <w:b/>
          <w:noProof/>
          <w:color w:val="000000"/>
        </w:rPr>
        <w:t>ule 1</w:t>
      </w:r>
      <w:r>
        <w:rPr>
          <w:rFonts w:ascii="Calibri" w:eastAsia="Times New Roman" w:hAnsi="Calibri" w:cs="Calibri"/>
          <w:noProof/>
          <w:color w:val="000000"/>
        </w:rPr>
        <w:t>.</w:t>
      </w:r>
      <w:r w:rsidR="00544211">
        <w:rPr>
          <w:rFonts w:ascii="Calibri" w:eastAsia="Times New Roman" w:hAnsi="Calibri" w:cs="Calibri"/>
          <w:noProof/>
          <w:color w:val="000000"/>
        </w:rPr>
        <w:t xml:space="preserve"> </w:t>
      </w:r>
      <w:r w:rsidR="002E12A1">
        <w:rPr>
          <w:rFonts w:ascii="Calibri" w:eastAsia="Times New Roman" w:hAnsi="Calibri" w:cs="Calibri"/>
          <w:noProof/>
          <w:color w:val="000000"/>
        </w:rPr>
        <w:t>We will use the pin icons</w:t>
      </w:r>
      <w:r w:rsidR="00E246F4">
        <w:rPr>
          <w:rFonts w:ascii="Calibri" w:eastAsia="Times New Roman" w:hAnsi="Calibri" w:cs="Calibri"/>
          <w:noProof/>
          <w:color w:val="000000"/>
        </w:rPr>
        <w:t xml:space="preserve">, located in the upper-right corner of each page, </w:t>
      </w:r>
      <w:r w:rsidR="002E12A1">
        <w:rPr>
          <w:rFonts w:ascii="Calibri" w:eastAsia="Times New Roman" w:hAnsi="Calibri" w:cs="Calibri"/>
          <w:noProof/>
          <w:color w:val="000000"/>
        </w:rPr>
        <w:t xml:space="preserve">to </w:t>
      </w:r>
      <w:r w:rsidR="00B95E5A">
        <w:rPr>
          <w:rFonts w:ascii="Calibri" w:eastAsia="Times New Roman" w:hAnsi="Calibri" w:cs="Calibri"/>
          <w:noProof/>
          <w:color w:val="000000"/>
        </w:rPr>
        <w:t xml:space="preserve">lock specific </w:t>
      </w:r>
      <w:r w:rsidR="00E246F4">
        <w:rPr>
          <w:rFonts w:ascii="Calibri" w:eastAsia="Times New Roman" w:hAnsi="Calibri" w:cs="Calibri"/>
          <w:noProof/>
          <w:color w:val="000000"/>
        </w:rPr>
        <w:t xml:space="preserve">elements </w:t>
      </w:r>
      <w:r w:rsidR="00B95E5A">
        <w:rPr>
          <w:rFonts w:ascii="Calibri" w:eastAsia="Times New Roman" w:hAnsi="Calibri" w:cs="Calibri"/>
          <w:noProof/>
          <w:color w:val="000000"/>
        </w:rPr>
        <w:t xml:space="preserve">in place. The C-DEngine lays out items in a similar manner as </w:t>
      </w:r>
      <w:r w:rsidR="00544211">
        <w:t xml:space="preserve">HTML, </w:t>
      </w:r>
      <w:r w:rsidR="00B95E5A">
        <w:t xml:space="preserve">so we will create our </w:t>
      </w:r>
      <w:r w:rsidR="00E246F4">
        <w:t xml:space="preserve">view from </w:t>
      </w:r>
      <w:r w:rsidR="00544211">
        <w:t xml:space="preserve">right to left. </w:t>
      </w:r>
    </w:p>
    <w:p w14:paraId="51728F4B" w14:textId="2FC09551" w:rsidR="00CA7598" w:rsidRDefault="00CA7598" w:rsidP="00CA7598">
      <w:pPr>
        <w:spacing w:after="0" w:line="240" w:lineRule="auto"/>
      </w:pPr>
      <w:r>
        <w:rPr>
          <w:noProof/>
        </w:rPr>
        <w:drawing>
          <wp:inline distT="0" distB="0" distL="0" distR="0" wp14:anchorId="32F01686" wp14:editId="3F9CEA32">
            <wp:extent cx="3858768" cy="1024128"/>
            <wp:effectExtent l="57150" t="57150" r="104140" b="1193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58768" cy="102412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009E2CF4">
        <w:rPr>
          <w:b/>
        </w:rPr>
        <w:t>Figure 5.</w:t>
      </w:r>
      <w:r w:rsidR="00F97436">
        <w:rPr>
          <w:b/>
        </w:rPr>
        <w:t>5</w:t>
      </w:r>
      <w:r w:rsidRPr="00B536F8">
        <w:rPr>
          <w:b/>
        </w:rPr>
        <w:t>. From the AXOOM Gate main page, click on Virtual Things plugin.</w:t>
      </w:r>
      <w:r>
        <w:rPr>
          <w:b/>
        </w:rPr>
        <w:br/>
      </w:r>
    </w:p>
    <w:p w14:paraId="6CCC4B16" w14:textId="77777777" w:rsidR="00B45ADE" w:rsidRDefault="00B45ADE" w:rsidP="00F020A0">
      <w:pPr>
        <w:pStyle w:val="ListParagraph"/>
        <w:numPr>
          <w:ilvl w:val="0"/>
          <w:numId w:val="8"/>
        </w:numPr>
        <w:spacing w:after="0" w:line="240" w:lineRule="auto"/>
        <w:rPr>
          <w:rFonts w:ascii="Calibri" w:eastAsia="Times New Roman" w:hAnsi="Calibri" w:cs="Calibri"/>
          <w:noProof/>
          <w:color w:val="000000"/>
        </w:rPr>
      </w:pPr>
      <w:r>
        <w:rPr>
          <w:rFonts w:ascii="Calibri" w:eastAsia="Times New Roman" w:hAnsi="Calibri" w:cs="Calibri"/>
          <w:noProof/>
          <w:color w:val="000000"/>
        </w:rPr>
        <w:t xml:space="preserve">Start on the </w:t>
      </w:r>
      <w:r w:rsidRPr="00B45ADE">
        <w:rPr>
          <w:rFonts w:ascii="Calibri" w:eastAsia="Times New Roman" w:hAnsi="Calibri" w:cs="Calibri"/>
          <w:noProof/>
          <w:color w:val="000000"/>
        </w:rPr>
        <w:t xml:space="preserve">AXOOM Gate </w:t>
      </w:r>
      <w:r>
        <w:rPr>
          <w:rFonts w:ascii="Calibri" w:eastAsia="Times New Roman" w:hAnsi="Calibri" w:cs="Calibri"/>
          <w:noProof/>
          <w:color w:val="000000"/>
        </w:rPr>
        <w:t>main page.</w:t>
      </w:r>
      <w:r>
        <w:rPr>
          <w:rFonts w:ascii="Calibri" w:eastAsia="Times New Roman" w:hAnsi="Calibri" w:cs="Calibri"/>
          <w:noProof/>
          <w:color w:val="000000"/>
        </w:rPr>
        <w:br/>
      </w:r>
    </w:p>
    <w:p w14:paraId="4110463D" w14:textId="297F6B50" w:rsidR="00B45ADE" w:rsidRPr="00B45ADE" w:rsidRDefault="00B45ADE" w:rsidP="00F020A0">
      <w:pPr>
        <w:pStyle w:val="ListParagraph"/>
        <w:numPr>
          <w:ilvl w:val="0"/>
          <w:numId w:val="8"/>
        </w:numPr>
        <w:spacing w:after="0" w:line="240" w:lineRule="auto"/>
        <w:rPr>
          <w:rFonts w:ascii="Calibri" w:eastAsia="Times New Roman" w:hAnsi="Calibri" w:cs="Calibri"/>
          <w:noProof/>
          <w:color w:val="000000"/>
        </w:rPr>
      </w:pPr>
      <w:r>
        <w:rPr>
          <w:rFonts w:ascii="Calibri" w:eastAsia="Times New Roman" w:hAnsi="Calibri" w:cs="Calibri"/>
          <w:noProof/>
          <w:color w:val="000000"/>
        </w:rPr>
        <w:t>Cl</w:t>
      </w:r>
      <w:r w:rsidRPr="00B45ADE">
        <w:rPr>
          <w:rFonts w:ascii="Calibri" w:eastAsia="Times New Roman" w:hAnsi="Calibri" w:cs="Calibri"/>
          <w:noProof/>
          <w:color w:val="000000"/>
        </w:rPr>
        <w:t>ick on the Virtual Things button (</w:t>
      </w:r>
      <w:r w:rsidR="00EA3012">
        <w:rPr>
          <w:rFonts w:ascii="Calibri" w:eastAsia="Times New Roman" w:hAnsi="Calibri" w:cs="Calibri"/>
          <w:noProof/>
          <w:color w:val="000000"/>
        </w:rPr>
        <w:t xml:space="preserve">see </w:t>
      </w:r>
      <w:r w:rsidR="009E2CF4">
        <w:rPr>
          <w:rFonts w:ascii="Calibri" w:eastAsia="Times New Roman" w:hAnsi="Calibri" w:cs="Calibri"/>
          <w:noProof/>
          <w:color w:val="000000"/>
        </w:rPr>
        <w:t>Figure 5.</w:t>
      </w:r>
      <w:r w:rsidRPr="00B45ADE">
        <w:rPr>
          <w:rFonts w:ascii="Calibri" w:eastAsia="Times New Roman" w:hAnsi="Calibri" w:cs="Calibri"/>
          <w:noProof/>
          <w:color w:val="000000"/>
        </w:rPr>
        <w:t xml:space="preserve">4). </w:t>
      </w:r>
      <w:r w:rsidRPr="00B45ADE">
        <w:rPr>
          <w:rFonts w:ascii="Calibri" w:eastAsia="Times New Roman" w:hAnsi="Calibri" w:cs="Calibri"/>
          <w:noProof/>
          <w:color w:val="000000"/>
        </w:rPr>
        <w:br/>
      </w:r>
    </w:p>
    <w:p w14:paraId="1C7C5E42" w14:textId="1CF52842" w:rsidR="0011355A" w:rsidRDefault="00B45ADE" w:rsidP="00F020A0">
      <w:pPr>
        <w:pStyle w:val="ListParagraph"/>
        <w:numPr>
          <w:ilvl w:val="0"/>
          <w:numId w:val="8"/>
        </w:numPr>
        <w:spacing w:after="0" w:line="240" w:lineRule="auto"/>
        <w:rPr>
          <w:rFonts w:ascii="Calibri" w:eastAsia="Times New Roman" w:hAnsi="Calibri" w:cs="Calibri"/>
          <w:noProof/>
          <w:color w:val="000000"/>
        </w:rPr>
      </w:pPr>
      <w:r w:rsidRPr="00B45ADE">
        <w:rPr>
          <w:rFonts w:ascii="Calibri" w:eastAsia="Times New Roman" w:hAnsi="Calibri" w:cs="Calibri"/>
          <w:noProof/>
          <w:color w:val="000000"/>
        </w:rPr>
        <w:t xml:space="preserve">This opens the </w:t>
      </w:r>
      <w:r w:rsidR="00524E79">
        <w:rPr>
          <w:rFonts w:ascii="Calibri" w:eastAsia="Times New Roman" w:hAnsi="Calibri" w:cs="Calibri"/>
          <w:noProof/>
          <w:color w:val="000000"/>
        </w:rPr>
        <w:t xml:space="preserve">dashboard of the Virtual Things </w:t>
      </w:r>
      <w:r w:rsidRPr="00B45ADE">
        <w:rPr>
          <w:rFonts w:ascii="Calibri" w:eastAsia="Times New Roman" w:hAnsi="Calibri" w:cs="Calibri"/>
          <w:noProof/>
          <w:color w:val="000000"/>
        </w:rPr>
        <w:t>plugin</w:t>
      </w:r>
      <w:r w:rsidR="00524E79">
        <w:rPr>
          <w:rFonts w:ascii="Calibri" w:eastAsia="Times New Roman" w:hAnsi="Calibri" w:cs="Calibri"/>
          <w:noProof/>
          <w:color w:val="000000"/>
        </w:rPr>
        <w:t xml:space="preserve">, which </w:t>
      </w:r>
      <w:r w:rsidRPr="00B45ADE">
        <w:rPr>
          <w:rFonts w:ascii="Calibri" w:eastAsia="Times New Roman" w:hAnsi="Calibri" w:cs="Calibri"/>
          <w:noProof/>
          <w:color w:val="000000"/>
        </w:rPr>
        <w:t xml:space="preserve">displays </w:t>
      </w:r>
      <w:r w:rsidR="002B7E0C">
        <w:rPr>
          <w:rFonts w:ascii="Calibri" w:eastAsia="Times New Roman" w:hAnsi="Calibri" w:cs="Calibri"/>
          <w:noProof/>
          <w:color w:val="000000"/>
        </w:rPr>
        <w:t xml:space="preserve">the </w:t>
      </w:r>
      <w:r w:rsidRPr="00B45ADE">
        <w:rPr>
          <w:rFonts w:ascii="Calibri" w:eastAsia="Times New Roman" w:hAnsi="Calibri" w:cs="Calibri"/>
          <w:noProof/>
          <w:color w:val="000000"/>
        </w:rPr>
        <w:t>available virtual things</w:t>
      </w:r>
      <w:r w:rsidR="000551BA">
        <w:rPr>
          <w:rFonts w:ascii="Calibri" w:eastAsia="Times New Roman" w:hAnsi="Calibri" w:cs="Calibri"/>
          <w:noProof/>
          <w:color w:val="000000"/>
        </w:rPr>
        <w:t xml:space="preserve"> (see </w:t>
      </w:r>
      <w:r w:rsidR="009E2CF4">
        <w:rPr>
          <w:rFonts w:ascii="Calibri" w:eastAsia="Times New Roman" w:hAnsi="Calibri" w:cs="Calibri"/>
          <w:noProof/>
          <w:color w:val="000000"/>
        </w:rPr>
        <w:t>Figure 5.</w:t>
      </w:r>
      <w:r w:rsidR="000551BA">
        <w:rPr>
          <w:rFonts w:ascii="Calibri" w:eastAsia="Times New Roman" w:hAnsi="Calibri" w:cs="Calibri"/>
          <w:noProof/>
          <w:color w:val="000000"/>
        </w:rPr>
        <w:t>5)</w:t>
      </w:r>
      <w:r w:rsidR="002B7E0C">
        <w:rPr>
          <w:rFonts w:ascii="Calibri" w:eastAsia="Times New Roman" w:hAnsi="Calibri" w:cs="Calibri"/>
          <w:noProof/>
          <w:color w:val="000000"/>
        </w:rPr>
        <w:t>.</w:t>
      </w:r>
      <w:r w:rsidR="00702897">
        <w:rPr>
          <w:rFonts w:ascii="Calibri" w:eastAsia="Times New Roman" w:hAnsi="Calibri" w:cs="Calibri"/>
          <w:noProof/>
          <w:color w:val="000000"/>
        </w:rPr>
        <w:br/>
      </w:r>
    </w:p>
    <w:p w14:paraId="490D69DB" w14:textId="63AB8B08" w:rsidR="00702897" w:rsidRPr="00B251F6" w:rsidRDefault="008857D3" w:rsidP="00F020A0">
      <w:pPr>
        <w:pStyle w:val="ListParagraph"/>
        <w:numPr>
          <w:ilvl w:val="0"/>
          <w:numId w:val="8"/>
        </w:numPr>
        <w:spacing w:after="0" w:line="240" w:lineRule="auto"/>
        <w:rPr>
          <w:rFonts w:ascii="Calibri" w:eastAsia="Times New Roman" w:hAnsi="Calibri" w:cs="Calibri"/>
          <w:noProof/>
          <w:color w:val="000000"/>
        </w:rPr>
      </w:pPr>
      <w:r>
        <w:rPr>
          <w:rFonts w:ascii="Calibri" w:eastAsia="Times New Roman" w:hAnsi="Calibri" w:cs="Calibri"/>
          <w:noProof/>
          <w:color w:val="000000"/>
        </w:rPr>
        <w:t>Click on the M2 item, which opens</w:t>
      </w:r>
      <w:r w:rsidR="00D65B3B">
        <w:t xml:space="preserve"> </w:t>
      </w:r>
      <w:r w:rsidR="00B251F6">
        <w:t xml:space="preserve">the </w:t>
      </w:r>
      <w:r w:rsidR="00D65B3B">
        <w:t xml:space="preserve">M2 </w:t>
      </w:r>
      <w:r w:rsidR="00B251F6">
        <w:t>settings page</w:t>
      </w:r>
      <w:r w:rsidR="00D65B3B">
        <w:t>.</w:t>
      </w:r>
      <w:r w:rsidR="00B251F6">
        <w:br/>
      </w:r>
    </w:p>
    <w:p w14:paraId="04E5D44D" w14:textId="1D1E8806" w:rsidR="00F758EE" w:rsidRDefault="00B251F6" w:rsidP="002E51C0">
      <w:pPr>
        <w:pStyle w:val="ListParagraph"/>
        <w:numPr>
          <w:ilvl w:val="0"/>
          <w:numId w:val="8"/>
        </w:numPr>
        <w:spacing w:after="0" w:line="240" w:lineRule="auto"/>
        <w:rPr>
          <w:rFonts w:ascii="Calibri" w:eastAsia="Times New Roman" w:hAnsi="Calibri" w:cs="Calibri"/>
          <w:noProof/>
          <w:color w:val="000000"/>
        </w:rPr>
      </w:pPr>
      <w:r>
        <w:t xml:space="preserve">If it isn't already open, click on the </w:t>
      </w:r>
      <w:r w:rsidRPr="00F758EE">
        <w:rPr>
          <w:b/>
        </w:rPr>
        <w:t xml:space="preserve">Settings </w:t>
      </w:r>
      <w:r w:rsidR="003746DB" w:rsidRPr="003746DB">
        <w:t xml:space="preserve">header so that the </w:t>
      </w:r>
      <w:r w:rsidRPr="003746DB">
        <w:t>option</w:t>
      </w:r>
      <w:r w:rsidR="00CA7598">
        <w:t xml:space="preserve">s in that group </w:t>
      </w:r>
      <w:r w:rsidR="003746DB">
        <w:t>are visible</w:t>
      </w:r>
      <w:r w:rsidRPr="003746DB">
        <w:t>.</w:t>
      </w:r>
      <w:r w:rsidR="00F758EE">
        <w:br/>
      </w:r>
    </w:p>
    <w:p w14:paraId="37550720" w14:textId="6378EC01" w:rsidR="00F758EE" w:rsidRDefault="00F758EE" w:rsidP="002E51C0">
      <w:pPr>
        <w:pStyle w:val="ListParagraph"/>
        <w:numPr>
          <w:ilvl w:val="0"/>
          <w:numId w:val="8"/>
        </w:numPr>
        <w:spacing w:after="0" w:line="240" w:lineRule="auto"/>
        <w:rPr>
          <w:rFonts w:ascii="Calibri" w:eastAsia="Times New Roman" w:hAnsi="Calibri" w:cs="Calibri"/>
          <w:noProof/>
          <w:color w:val="000000"/>
        </w:rPr>
      </w:pPr>
      <w:r>
        <w:rPr>
          <w:rFonts w:ascii="Calibri" w:eastAsia="Times New Roman" w:hAnsi="Calibri" w:cs="Calibri"/>
          <w:noProof/>
          <w:color w:val="000000"/>
        </w:rPr>
        <w:lastRenderedPageBreak/>
        <w:t>Click on the</w:t>
      </w:r>
      <w:r w:rsidR="00DB7710">
        <w:rPr>
          <w:rFonts w:ascii="Calibri" w:eastAsia="Times New Roman" w:hAnsi="Calibri" w:cs="Calibri"/>
          <w:noProof/>
          <w:color w:val="000000"/>
        </w:rPr>
        <w:t xml:space="preserve"> </w:t>
      </w:r>
      <w:r w:rsidR="004B6300">
        <w:rPr>
          <w:rFonts w:ascii="Calibri" w:eastAsia="Times New Roman" w:hAnsi="Calibri" w:cs="Calibri"/>
          <w:noProof/>
          <w:color w:val="000000"/>
        </w:rPr>
        <w:t>left-facing gray arrow (</w:t>
      </w:r>
      <w:r w:rsidR="00DB7710">
        <w:rPr>
          <w:noProof/>
        </w:rPr>
        <w:drawing>
          <wp:inline distT="0" distB="0" distL="0" distR="0" wp14:anchorId="1B511468" wp14:editId="1088980D">
            <wp:extent cx="161926" cy="161926"/>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1926" cy="161926"/>
                    </a:xfrm>
                    <a:prstGeom prst="rect">
                      <a:avLst/>
                    </a:prstGeom>
                  </pic:spPr>
                </pic:pic>
              </a:graphicData>
            </a:graphic>
          </wp:inline>
        </w:drawing>
      </w:r>
      <w:r w:rsidR="004B6300">
        <w:rPr>
          <w:rFonts w:ascii="Calibri" w:eastAsia="Times New Roman" w:hAnsi="Calibri" w:cs="Calibri"/>
          <w:noProof/>
          <w:color w:val="000000"/>
        </w:rPr>
        <w:t xml:space="preserve">) to collapse the settings page </w:t>
      </w:r>
      <w:r w:rsidR="00D35083">
        <w:rPr>
          <w:rFonts w:ascii="Calibri" w:eastAsia="Times New Roman" w:hAnsi="Calibri" w:cs="Calibri"/>
          <w:noProof/>
          <w:color w:val="000000"/>
        </w:rPr>
        <w:t xml:space="preserve">to </w:t>
      </w:r>
      <w:r w:rsidR="004B6300">
        <w:rPr>
          <w:rFonts w:ascii="Calibri" w:eastAsia="Times New Roman" w:hAnsi="Calibri" w:cs="Calibri"/>
          <w:noProof/>
          <w:color w:val="000000"/>
        </w:rPr>
        <w:t>one column</w:t>
      </w:r>
      <w:r w:rsidR="00D35083">
        <w:rPr>
          <w:rFonts w:ascii="Calibri" w:eastAsia="Times New Roman" w:hAnsi="Calibri" w:cs="Calibri"/>
          <w:noProof/>
          <w:color w:val="000000"/>
        </w:rPr>
        <w:t xml:space="preserve"> (see </w:t>
      </w:r>
      <w:r w:rsidR="009E2CF4">
        <w:rPr>
          <w:rFonts w:ascii="Calibri" w:eastAsia="Times New Roman" w:hAnsi="Calibri" w:cs="Calibri"/>
          <w:noProof/>
          <w:color w:val="000000"/>
        </w:rPr>
        <w:t>Figure 5.</w:t>
      </w:r>
      <w:r w:rsidR="00597B43">
        <w:rPr>
          <w:rFonts w:ascii="Calibri" w:eastAsia="Times New Roman" w:hAnsi="Calibri" w:cs="Calibri"/>
          <w:noProof/>
          <w:color w:val="000000"/>
        </w:rPr>
        <w:t>6</w:t>
      </w:r>
      <w:r w:rsidR="00D35083">
        <w:rPr>
          <w:rFonts w:ascii="Calibri" w:eastAsia="Times New Roman" w:hAnsi="Calibri" w:cs="Calibri"/>
          <w:noProof/>
          <w:color w:val="000000"/>
        </w:rPr>
        <w:t>).</w:t>
      </w:r>
      <w:r w:rsidR="002E51C0">
        <w:rPr>
          <w:rFonts w:ascii="Calibri" w:eastAsia="Times New Roman" w:hAnsi="Calibri" w:cs="Calibri"/>
          <w:noProof/>
          <w:color w:val="000000"/>
        </w:rPr>
        <w:br/>
      </w:r>
    </w:p>
    <w:p w14:paraId="27C0CEAF" w14:textId="60F49428" w:rsidR="0011355A" w:rsidRDefault="0002272D" w:rsidP="00B536F8">
      <w:pPr>
        <w:spacing w:after="0" w:line="240" w:lineRule="auto"/>
      </w:pPr>
      <w:r>
        <w:rPr>
          <w:noProof/>
        </w:rPr>
        <w:drawing>
          <wp:inline distT="0" distB="0" distL="0" distR="0" wp14:anchorId="36FD6047" wp14:editId="06DA3DFB">
            <wp:extent cx="3090672" cy="2715768"/>
            <wp:effectExtent l="57150" t="57150" r="109855" b="1231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90672" cy="271576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B536F8">
        <w:br/>
      </w:r>
      <w:r w:rsidR="009E2CF4">
        <w:rPr>
          <w:b/>
        </w:rPr>
        <w:t>Figure 5.</w:t>
      </w:r>
      <w:r w:rsidR="00C409CE">
        <w:rPr>
          <w:b/>
        </w:rPr>
        <w:t>6.</w:t>
      </w:r>
      <w:r w:rsidR="00B536F8" w:rsidRPr="00B536F8">
        <w:rPr>
          <w:b/>
        </w:rPr>
        <w:t xml:space="preserve"> Virtual Things plugin dashboard</w:t>
      </w:r>
      <w:r w:rsidR="000551BA">
        <w:rPr>
          <w:b/>
        </w:rPr>
        <w:t xml:space="preserve"> with three countdown timers</w:t>
      </w:r>
      <w:r w:rsidR="00D168E1">
        <w:rPr>
          <w:b/>
        </w:rPr>
        <w:t xml:space="preserve"> M1, M2, and M3.</w:t>
      </w:r>
    </w:p>
    <w:p w14:paraId="79EDB021" w14:textId="231512F1" w:rsidR="00B536F8" w:rsidRDefault="00B536F8" w:rsidP="0011355A"/>
    <w:p w14:paraId="7A8476F9" w14:textId="2D514ED2" w:rsidR="00094819" w:rsidRDefault="00094819" w:rsidP="0011355A">
      <w:r>
        <w:rPr>
          <w:noProof/>
        </w:rPr>
        <w:lastRenderedPageBreak/>
        <w:drawing>
          <wp:inline distT="0" distB="0" distL="0" distR="0" wp14:anchorId="2E362D50" wp14:editId="011B810D">
            <wp:extent cx="2167128" cy="4114800"/>
            <wp:effectExtent l="57150" t="57150" r="119380" b="1143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67128" cy="41148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1D3C3C">
        <w:br/>
      </w:r>
      <w:r w:rsidR="009E2CF4">
        <w:rPr>
          <w:b/>
        </w:rPr>
        <w:t>Figure 5.</w:t>
      </w:r>
      <w:r w:rsidR="00C409CE">
        <w:rPr>
          <w:b/>
        </w:rPr>
        <w:t>7.</w:t>
      </w:r>
      <w:r w:rsidR="001D3C3C" w:rsidRPr="001D3C3C">
        <w:rPr>
          <w:b/>
        </w:rPr>
        <w:t xml:space="preserve"> The collapsed M2 Countdown settings page, with pin icon highlighted.</w:t>
      </w:r>
    </w:p>
    <w:p w14:paraId="1AD60736" w14:textId="5EBD0356" w:rsidR="00FB4C55" w:rsidRDefault="00FB4C55" w:rsidP="00FB4C55">
      <w:pPr>
        <w:pStyle w:val="ListParagraph"/>
        <w:numPr>
          <w:ilvl w:val="0"/>
          <w:numId w:val="8"/>
        </w:numPr>
        <w:spacing w:after="0" w:line="240" w:lineRule="auto"/>
        <w:rPr>
          <w:rFonts w:ascii="Calibri" w:eastAsia="Times New Roman" w:hAnsi="Calibri" w:cs="Calibri"/>
          <w:noProof/>
          <w:color w:val="000000"/>
        </w:rPr>
      </w:pPr>
      <w:r>
        <w:rPr>
          <w:rFonts w:ascii="Calibri" w:eastAsia="Times New Roman" w:hAnsi="Calibri" w:cs="Calibri"/>
          <w:noProof/>
          <w:color w:val="000000"/>
        </w:rPr>
        <w:t>Click the pin icon (</w:t>
      </w:r>
      <w:r>
        <w:rPr>
          <w:noProof/>
        </w:rPr>
        <w:drawing>
          <wp:inline distT="0" distB="0" distL="0" distR="0" wp14:anchorId="1FDF6634" wp14:editId="5860AC96">
            <wp:extent cx="209552" cy="15240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9552" cy="152401"/>
                    </a:xfrm>
                    <a:prstGeom prst="rect">
                      <a:avLst/>
                    </a:prstGeom>
                  </pic:spPr>
                </pic:pic>
              </a:graphicData>
            </a:graphic>
          </wp:inline>
        </w:drawing>
      </w:r>
      <w:r>
        <w:rPr>
          <w:rFonts w:ascii="Calibri" w:eastAsia="Times New Roman" w:hAnsi="Calibri" w:cs="Calibri"/>
          <w:noProof/>
          <w:color w:val="000000"/>
        </w:rPr>
        <w:t>), in the upper-right corner of the settings page, to lock the window onto the screen. The pin toggles between the unlocked state and the locked state (</w:t>
      </w:r>
      <w:r>
        <w:rPr>
          <w:noProof/>
        </w:rPr>
        <w:drawing>
          <wp:inline distT="0" distB="0" distL="0" distR="0" wp14:anchorId="0FC9CC37" wp14:editId="4BAC05AA">
            <wp:extent cx="233364" cy="17621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3364" cy="176214"/>
                    </a:xfrm>
                    <a:prstGeom prst="rect">
                      <a:avLst/>
                    </a:prstGeom>
                  </pic:spPr>
                </pic:pic>
              </a:graphicData>
            </a:graphic>
          </wp:inline>
        </w:drawing>
      </w:r>
      <w:r>
        <w:rPr>
          <w:rFonts w:ascii="Calibri" w:eastAsia="Times New Roman" w:hAnsi="Calibri" w:cs="Calibri"/>
          <w:noProof/>
          <w:color w:val="000000"/>
        </w:rPr>
        <w:t>). If you navigate to the home page of AXOOM Gate, by clicking the home icon (</w:t>
      </w:r>
      <w:r>
        <w:rPr>
          <w:noProof/>
        </w:rPr>
        <w:drawing>
          <wp:inline distT="0" distB="0" distL="0" distR="0" wp14:anchorId="689E669C" wp14:editId="4E3AC8C9">
            <wp:extent cx="246888" cy="237744"/>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6888" cy="237744"/>
                    </a:xfrm>
                    <a:prstGeom prst="rect">
                      <a:avLst/>
                    </a:prstGeom>
                  </pic:spPr>
                </pic:pic>
              </a:graphicData>
            </a:graphic>
          </wp:inline>
        </w:drawing>
      </w:r>
      <w:r>
        <w:rPr>
          <w:rFonts w:ascii="Calibri" w:eastAsia="Times New Roman" w:hAnsi="Calibri" w:cs="Calibri"/>
          <w:noProof/>
          <w:color w:val="000000"/>
        </w:rPr>
        <w:t xml:space="preserve">, located on the upper-left side of the page), the pinned page continues to be visible (see </w:t>
      </w:r>
      <w:r w:rsidR="009E2CF4">
        <w:rPr>
          <w:rFonts w:ascii="Calibri" w:eastAsia="Times New Roman" w:hAnsi="Calibri" w:cs="Calibri"/>
          <w:noProof/>
          <w:color w:val="000000"/>
        </w:rPr>
        <w:t>Figure 5.</w:t>
      </w:r>
      <w:r>
        <w:rPr>
          <w:rFonts w:ascii="Calibri" w:eastAsia="Times New Roman" w:hAnsi="Calibri" w:cs="Calibri"/>
          <w:noProof/>
          <w:color w:val="000000"/>
        </w:rPr>
        <w:t>7).</w:t>
      </w:r>
    </w:p>
    <w:p w14:paraId="36812821" w14:textId="77777777" w:rsidR="00FB4C55" w:rsidRPr="00FB4C55" w:rsidRDefault="00FB4C55" w:rsidP="00FB4C55">
      <w:pPr>
        <w:spacing w:after="0" w:line="240" w:lineRule="auto"/>
        <w:rPr>
          <w:rFonts w:ascii="Calibri" w:eastAsia="Times New Roman" w:hAnsi="Calibri" w:cs="Calibri"/>
          <w:noProof/>
          <w:color w:val="000000"/>
        </w:rPr>
      </w:pPr>
    </w:p>
    <w:p w14:paraId="74E0599F" w14:textId="4F097ADC" w:rsidR="0011355A" w:rsidRDefault="0011355A" w:rsidP="0011355A">
      <w:r>
        <w:lastRenderedPageBreak/>
        <w:t>:</w:t>
      </w:r>
      <w:r>
        <w:rPr>
          <w:noProof/>
        </w:rPr>
        <w:drawing>
          <wp:inline distT="0" distB="0" distL="0" distR="0" wp14:anchorId="1DE5B2E5" wp14:editId="100CCE24">
            <wp:extent cx="4435642" cy="2867536"/>
            <wp:effectExtent l="19050" t="19050" r="22225" b="28575"/>
            <wp:docPr id="27" name="Picture 27" descr="cid:image001.jpg@01D4443B.29BB0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443B.29BB0A70"/>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4438650" cy="2869480"/>
                    </a:xfrm>
                    <a:prstGeom prst="rect">
                      <a:avLst/>
                    </a:prstGeom>
                    <a:noFill/>
                    <a:ln w="12700">
                      <a:solidFill>
                        <a:schemeClr val="tx1"/>
                      </a:solidFill>
                    </a:ln>
                    <a:effectLst/>
                  </pic:spPr>
                </pic:pic>
              </a:graphicData>
            </a:graphic>
          </wp:inline>
        </w:drawing>
      </w:r>
      <w:r w:rsidR="00B536F8">
        <w:br/>
      </w:r>
      <w:r w:rsidR="009E2CF4">
        <w:rPr>
          <w:b/>
        </w:rPr>
        <w:t>Figure 5.</w:t>
      </w:r>
      <w:r w:rsidR="00307154">
        <w:rPr>
          <w:b/>
        </w:rPr>
        <w:t>8</w:t>
      </w:r>
      <w:r w:rsidR="00B536F8" w:rsidRPr="00B536F8">
        <w:rPr>
          <w:b/>
        </w:rPr>
        <w:t>. M2 detail form pinned to dashboard.</w:t>
      </w:r>
    </w:p>
    <w:p w14:paraId="3C194CFD" w14:textId="3697C2F9" w:rsidR="0011355A" w:rsidRPr="00FB4C55" w:rsidRDefault="00FB4C55" w:rsidP="0011355A">
      <w:pPr>
        <w:pStyle w:val="Caption"/>
        <w:rPr>
          <w:b/>
          <w:i w:val="0"/>
          <w:color w:val="auto"/>
          <w:sz w:val="22"/>
          <w:szCs w:val="22"/>
        </w:rPr>
      </w:pPr>
      <w:r>
        <w:rPr>
          <w:noProof/>
        </w:rPr>
        <w:drawing>
          <wp:inline distT="0" distB="0" distL="0" distR="0" wp14:anchorId="5878C525" wp14:editId="1977CAEF">
            <wp:extent cx="4535424" cy="4526280"/>
            <wp:effectExtent l="57150" t="57150" r="113030" b="1219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35424" cy="452628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B536F8">
        <w:br/>
      </w:r>
      <w:r w:rsidR="009E2CF4">
        <w:rPr>
          <w:b/>
          <w:i w:val="0"/>
          <w:color w:val="auto"/>
          <w:sz w:val="22"/>
          <w:szCs w:val="22"/>
        </w:rPr>
        <w:t>Figure 5.</w:t>
      </w:r>
      <w:r w:rsidR="00307154">
        <w:rPr>
          <w:b/>
          <w:i w:val="0"/>
          <w:color w:val="auto"/>
          <w:sz w:val="22"/>
          <w:szCs w:val="22"/>
        </w:rPr>
        <w:t>9.</w:t>
      </w:r>
      <w:r w:rsidR="00B536F8" w:rsidRPr="00FB4C55">
        <w:rPr>
          <w:b/>
          <w:i w:val="0"/>
          <w:color w:val="auto"/>
          <w:sz w:val="22"/>
          <w:szCs w:val="22"/>
        </w:rPr>
        <w:t xml:space="preserve"> </w:t>
      </w:r>
      <w:r w:rsidR="00DE7E10">
        <w:rPr>
          <w:b/>
          <w:i w:val="0"/>
          <w:color w:val="auto"/>
          <w:sz w:val="22"/>
          <w:szCs w:val="22"/>
        </w:rPr>
        <w:t>The pinned s</w:t>
      </w:r>
      <w:r>
        <w:rPr>
          <w:b/>
          <w:i w:val="0"/>
          <w:color w:val="auto"/>
          <w:sz w:val="22"/>
          <w:szCs w:val="22"/>
        </w:rPr>
        <w:t>ettings pages for M1 and M2</w:t>
      </w:r>
      <w:r w:rsidR="00DE7E10">
        <w:rPr>
          <w:b/>
          <w:i w:val="0"/>
          <w:color w:val="auto"/>
          <w:sz w:val="22"/>
          <w:szCs w:val="22"/>
        </w:rPr>
        <w:t>.</w:t>
      </w:r>
    </w:p>
    <w:p w14:paraId="590375A7" w14:textId="15D92CCD" w:rsidR="00DE7E10" w:rsidRDefault="00DE7E10" w:rsidP="00DE7E10">
      <w:pPr>
        <w:pStyle w:val="ListParagraph"/>
        <w:numPr>
          <w:ilvl w:val="0"/>
          <w:numId w:val="8"/>
        </w:numPr>
        <w:spacing w:after="0" w:line="240" w:lineRule="auto"/>
        <w:rPr>
          <w:rFonts w:ascii="Calibri" w:eastAsia="Times New Roman" w:hAnsi="Calibri" w:cs="Calibri"/>
          <w:noProof/>
          <w:color w:val="000000"/>
        </w:rPr>
      </w:pPr>
      <w:r>
        <w:rPr>
          <w:rFonts w:ascii="Calibri" w:eastAsia="Times New Roman" w:hAnsi="Calibri" w:cs="Calibri"/>
          <w:noProof/>
          <w:color w:val="000000"/>
        </w:rPr>
        <w:lastRenderedPageBreak/>
        <w:t xml:space="preserve">Follow the same steps to pin the M1 countdown timer settings page (see </w:t>
      </w:r>
      <w:r w:rsidR="009E2CF4">
        <w:rPr>
          <w:rFonts w:ascii="Calibri" w:eastAsia="Times New Roman" w:hAnsi="Calibri" w:cs="Calibri"/>
          <w:noProof/>
          <w:color w:val="000000"/>
        </w:rPr>
        <w:t>Figure 5.</w:t>
      </w:r>
      <w:r>
        <w:rPr>
          <w:rFonts w:ascii="Calibri" w:eastAsia="Times New Roman" w:hAnsi="Calibri" w:cs="Calibri"/>
          <w:noProof/>
          <w:color w:val="000000"/>
        </w:rPr>
        <w:t>8).</w:t>
      </w:r>
      <w:r>
        <w:rPr>
          <w:rFonts w:ascii="Calibri" w:eastAsia="Times New Roman" w:hAnsi="Calibri" w:cs="Calibri"/>
          <w:noProof/>
          <w:color w:val="000000"/>
        </w:rPr>
        <w:br/>
      </w:r>
    </w:p>
    <w:p w14:paraId="6D0DE00D" w14:textId="77777777" w:rsidR="00DE7E10" w:rsidRDefault="00DE7E10" w:rsidP="00DE7E10">
      <w:pPr>
        <w:pStyle w:val="ListParagraph"/>
        <w:numPr>
          <w:ilvl w:val="0"/>
          <w:numId w:val="8"/>
        </w:numPr>
        <w:spacing w:after="0" w:line="240" w:lineRule="auto"/>
        <w:rPr>
          <w:rFonts w:ascii="Calibri" w:eastAsia="Times New Roman" w:hAnsi="Calibri" w:cs="Calibri"/>
          <w:noProof/>
          <w:color w:val="000000"/>
        </w:rPr>
      </w:pPr>
      <w:r>
        <w:rPr>
          <w:rFonts w:ascii="Calibri" w:eastAsia="Times New Roman" w:hAnsi="Calibri" w:cs="Calibri"/>
          <w:noProof/>
          <w:color w:val="000000"/>
        </w:rPr>
        <w:t xml:space="preserve">Next, we are going to run a test of the rule we created earlier. To do this, navigate to the Rules Engine dashboard. </w:t>
      </w:r>
      <w:r>
        <w:rPr>
          <w:rFonts w:ascii="Calibri" w:eastAsia="Times New Roman" w:hAnsi="Calibri" w:cs="Calibri"/>
          <w:noProof/>
          <w:color w:val="000000"/>
        </w:rPr>
        <w:br/>
      </w:r>
    </w:p>
    <w:p w14:paraId="364DCB57" w14:textId="3C1DCF5B" w:rsidR="00DE7E10" w:rsidRDefault="00DE7E10" w:rsidP="00DE7E10">
      <w:pPr>
        <w:pStyle w:val="ListParagraph"/>
        <w:numPr>
          <w:ilvl w:val="0"/>
          <w:numId w:val="8"/>
        </w:numPr>
        <w:spacing w:after="0" w:line="240" w:lineRule="auto"/>
        <w:rPr>
          <w:rFonts w:ascii="Calibri" w:eastAsia="Times New Roman" w:hAnsi="Calibri" w:cs="Calibri"/>
          <w:noProof/>
          <w:color w:val="000000"/>
        </w:rPr>
      </w:pPr>
      <w:r>
        <w:rPr>
          <w:rFonts w:ascii="Calibri" w:eastAsia="Times New Roman" w:hAnsi="Calibri" w:cs="Calibri"/>
          <w:noProof/>
          <w:color w:val="000000"/>
        </w:rPr>
        <w:t xml:space="preserve">On the Rules Engine dashboard, click on the icon for the rule we created earlier. </w:t>
      </w:r>
      <w:r w:rsidR="009E2CF4">
        <w:rPr>
          <w:rFonts w:ascii="Calibri" w:eastAsia="Times New Roman" w:hAnsi="Calibri" w:cs="Calibri"/>
          <w:noProof/>
          <w:color w:val="000000"/>
        </w:rPr>
        <w:t>Figure 5.</w:t>
      </w:r>
      <w:r>
        <w:rPr>
          <w:rFonts w:ascii="Calibri" w:eastAsia="Times New Roman" w:hAnsi="Calibri" w:cs="Calibri"/>
          <w:noProof/>
          <w:color w:val="000000"/>
        </w:rPr>
        <w:t xml:space="preserve">9 shows how the screen might appear, with Rule 1 occupying the left side of the </w:t>
      </w:r>
      <w:r w:rsidR="00776BC6">
        <w:rPr>
          <w:rFonts w:ascii="Calibri" w:eastAsia="Times New Roman" w:hAnsi="Calibri" w:cs="Calibri"/>
          <w:noProof/>
          <w:color w:val="000000"/>
        </w:rPr>
        <w:t>browser window with our two machine simulators, M1 and M2, occupying the right side of the browser window.</w:t>
      </w:r>
      <w:r w:rsidR="008A4A96">
        <w:rPr>
          <w:rFonts w:ascii="Calibri" w:eastAsia="Times New Roman" w:hAnsi="Calibri" w:cs="Calibri"/>
          <w:noProof/>
          <w:color w:val="000000"/>
        </w:rPr>
        <w:br/>
      </w:r>
    </w:p>
    <w:p w14:paraId="41238FB2" w14:textId="15821C2F" w:rsidR="00DE7E10" w:rsidRDefault="00DE7E10" w:rsidP="00DE7E10">
      <w:pPr>
        <w:spacing w:after="0" w:line="240" w:lineRule="auto"/>
        <w:rPr>
          <w:rFonts w:ascii="Calibri" w:eastAsia="Times New Roman" w:hAnsi="Calibri" w:cs="Calibri"/>
          <w:noProof/>
          <w:color w:val="000000"/>
        </w:rPr>
      </w:pPr>
      <w:r>
        <w:rPr>
          <w:noProof/>
        </w:rPr>
        <w:drawing>
          <wp:inline distT="0" distB="0" distL="0" distR="0" wp14:anchorId="3A495426" wp14:editId="448A6270">
            <wp:extent cx="5943600" cy="2501265"/>
            <wp:effectExtent l="57150" t="57150" r="114300" b="1085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50126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Pr>
          <w:rFonts w:ascii="Calibri" w:eastAsia="Times New Roman" w:hAnsi="Calibri" w:cs="Calibri"/>
          <w:noProof/>
          <w:color w:val="000000"/>
        </w:rPr>
        <w:br/>
      </w:r>
      <w:r w:rsidR="009E2CF4">
        <w:rPr>
          <w:rFonts w:ascii="Calibri" w:eastAsia="Times New Roman" w:hAnsi="Calibri" w:cs="Calibri"/>
          <w:b/>
          <w:noProof/>
          <w:color w:val="000000"/>
        </w:rPr>
        <w:t>Figure 5.</w:t>
      </w:r>
      <w:r w:rsidR="00307154">
        <w:rPr>
          <w:rFonts w:ascii="Calibri" w:eastAsia="Times New Roman" w:hAnsi="Calibri" w:cs="Calibri"/>
          <w:b/>
          <w:noProof/>
          <w:color w:val="000000"/>
        </w:rPr>
        <w:t>10.</w:t>
      </w:r>
      <w:r w:rsidRPr="00776BC6">
        <w:rPr>
          <w:rFonts w:ascii="Calibri" w:eastAsia="Times New Roman" w:hAnsi="Calibri" w:cs="Calibri"/>
          <w:b/>
          <w:noProof/>
          <w:color w:val="000000"/>
        </w:rPr>
        <w:t xml:space="preserve">  </w:t>
      </w:r>
      <w:r w:rsidR="00776BC6" w:rsidRPr="00776BC6">
        <w:rPr>
          <w:rFonts w:ascii="Calibri" w:eastAsia="Times New Roman" w:hAnsi="Calibri" w:cs="Calibri"/>
          <w:b/>
          <w:noProof/>
          <w:color w:val="000000"/>
        </w:rPr>
        <w:t>Rule 1 appearing with two countdown timers, M1 and M2, ready for testing.</w:t>
      </w:r>
    </w:p>
    <w:p w14:paraId="085BA7A5" w14:textId="677454D2" w:rsidR="00DE7E10" w:rsidRPr="00DE7E10" w:rsidRDefault="00DE7E10" w:rsidP="00DE7E10">
      <w:pPr>
        <w:spacing w:after="0" w:line="240" w:lineRule="auto"/>
        <w:rPr>
          <w:rFonts w:ascii="Calibri" w:eastAsia="Times New Roman" w:hAnsi="Calibri" w:cs="Calibri"/>
          <w:noProof/>
          <w:color w:val="000000"/>
        </w:rPr>
      </w:pPr>
    </w:p>
    <w:p w14:paraId="7F9AB7B3" w14:textId="6D865D10" w:rsidR="00307503" w:rsidRDefault="00776BC6" w:rsidP="00776BC6">
      <w:pPr>
        <w:pStyle w:val="ListParagraph"/>
        <w:numPr>
          <w:ilvl w:val="0"/>
          <w:numId w:val="8"/>
        </w:numPr>
        <w:spacing w:after="0" w:line="240" w:lineRule="auto"/>
        <w:rPr>
          <w:rFonts w:ascii="Calibri" w:eastAsia="Times New Roman" w:hAnsi="Calibri" w:cs="Calibri"/>
          <w:noProof/>
          <w:color w:val="000000"/>
        </w:rPr>
      </w:pPr>
      <w:r>
        <w:rPr>
          <w:rFonts w:ascii="Calibri" w:eastAsia="Times New Roman" w:hAnsi="Calibri" w:cs="Calibri"/>
          <w:noProof/>
          <w:color w:val="000000"/>
        </w:rPr>
        <w:t xml:space="preserve">We are almost ready to test Rule 1. First, simplify the screen display by closing all of the settings groups in Rule 1, except the left-most one, </w:t>
      </w:r>
      <w:r w:rsidRPr="00776BC6">
        <w:rPr>
          <w:rFonts w:ascii="Calibri" w:eastAsia="Times New Roman" w:hAnsi="Calibri" w:cs="Calibri"/>
          <w:b/>
          <w:noProof/>
          <w:color w:val="000000"/>
        </w:rPr>
        <w:t>Rule Status</w:t>
      </w:r>
      <w:r>
        <w:rPr>
          <w:rFonts w:ascii="Calibri" w:eastAsia="Times New Roman" w:hAnsi="Calibri" w:cs="Calibri"/>
          <w:noProof/>
          <w:color w:val="000000"/>
        </w:rPr>
        <w:t>.</w:t>
      </w:r>
      <w:r w:rsidR="00307503">
        <w:rPr>
          <w:rFonts w:ascii="Calibri" w:eastAsia="Times New Roman" w:hAnsi="Calibri" w:cs="Calibri"/>
          <w:noProof/>
          <w:color w:val="000000"/>
        </w:rPr>
        <w:br/>
      </w:r>
    </w:p>
    <w:p w14:paraId="6150EEF4" w14:textId="77777777" w:rsidR="00307503" w:rsidRDefault="00307503" w:rsidP="00776BC6">
      <w:pPr>
        <w:pStyle w:val="ListParagraph"/>
        <w:numPr>
          <w:ilvl w:val="0"/>
          <w:numId w:val="8"/>
        </w:numPr>
        <w:spacing w:after="0" w:line="240" w:lineRule="auto"/>
        <w:rPr>
          <w:rFonts w:ascii="Calibri" w:eastAsia="Times New Roman" w:hAnsi="Calibri" w:cs="Calibri"/>
          <w:noProof/>
          <w:color w:val="000000"/>
        </w:rPr>
      </w:pPr>
      <w:r>
        <w:rPr>
          <w:rFonts w:ascii="Calibri" w:eastAsia="Times New Roman" w:hAnsi="Calibri" w:cs="Calibri"/>
          <w:noProof/>
          <w:color w:val="000000"/>
        </w:rPr>
        <w:t xml:space="preserve">Next, shrink the space being occupied by Rule 1 by </w:t>
      </w:r>
      <w:r w:rsidR="00776BC6">
        <w:rPr>
          <w:rFonts w:ascii="Calibri" w:eastAsia="Times New Roman" w:hAnsi="Calibri" w:cs="Calibri"/>
          <w:noProof/>
          <w:color w:val="000000"/>
        </w:rPr>
        <w:t>collaps</w:t>
      </w:r>
      <w:r>
        <w:rPr>
          <w:rFonts w:ascii="Calibri" w:eastAsia="Times New Roman" w:hAnsi="Calibri" w:cs="Calibri"/>
          <w:noProof/>
          <w:color w:val="000000"/>
        </w:rPr>
        <w:t>ing</w:t>
      </w:r>
      <w:r w:rsidR="00776BC6">
        <w:rPr>
          <w:rFonts w:ascii="Calibri" w:eastAsia="Times New Roman" w:hAnsi="Calibri" w:cs="Calibri"/>
          <w:noProof/>
          <w:color w:val="000000"/>
        </w:rPr>
        <w:t xml:space="preserve"> the window using the </w:t>
      </w:r>
      <w:r w:rsidR="00776BC6">
        <w:rPr>
          <w:noProof/>
        </w:rPr>
        <w:drawing>
          <wp:inline distT="0" distB="0" distL="0" distR="0" wp14:anchorId="73C8329F" wp14:editId="624B0648">
            <wp:extent cx="161926" cy="161926"/>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1926" cy="161926"/>
                    </a:xfrm>
                    <a:prstGeom prst="rect">
                      <a:avLst/>
                    </a:prstGeom>
                  </pic:spPr>
                </pic:pic>
              </a:graphicData>
            </a:graphic>
          </wp:inline>
        </w:drawing>
      </w:r>
      <w:r w:rsidR="00776BC6">
        <w:rPr>
          <w:rFonts w:ascii="Calibri" w:eastAsia="Times New Roman" w:hAnsi="Calibri" w:cs="Calibri"/>
          <w:noProof/>
          <w:color w:val="000000"/>
        </w:rPr>
        <w:t xml:space="preserve"> icon</w:t>
      </w:r>
      <w:r>
        <w:rPr>
          <w:rFonts w:ascii="Calibri" w:eastAsia="Times New Roman" w:hAnsi="Calibri" w:cs="Calibri"/>
          <w:noProof/>
          <w:color w:val="000000"/>
        </w:rPr>
        <w:t>.</w:t>
      </w:r>
      <w:r>
        <w:rPr>
          <w:rFonts w:ascii="Calibri" w:eastAsia="Times New Roman" w:hAnsi="Calibri" w:cs="Calibri"/>
          <w:noProof/>
          <w:color w:val="000000"/>
        </w:rPr>
        <w:br/>
      </w:r>
    </w:p>
    <w:p w14:paraId="541977F8" w14:textId="09FDA80E" w:rsidR="00776BC6" w:rsidRDefault="00307503" w:rsidP="00776BC6">
      <w:pPr>
        <w:pStyle w:val="ListParagraph"/>
        <w:numPr>
          <w:ilvl w:val="0"/>
          <w:numId w:val="8"/>
        </w:numPr>
        <w:spacing w:after="0" w:line="240" w:lineRule="auto"/>
        <w:rPr>
          <w:rFonts w:ascii="Calibri" w:eastAsia="Times New Roman" w:hAnsi="Calibri" w:cs="Calibri"/>
          <w:noProof/>
          <w:color w:val="000000"/>
        </w:rPr>
      </w:pPr>
      <w:r>
        <w:rPr>
          <w:rFonts w:ascii="Calibri" w:eastAsia="Times New Roman" w:hAnsi="Calibri" w:cs="Calibri"/>
          <w:noProof/>
          <w:color w:val="000000"/>
        </w:rPr>
        <w:t xml:space="preserve">Finally, pin Rule 1 by clicking the pin icon in the upper-right corner of the rule setting page. Our more compact </w:t>
      </w:r>
      <w:r w:rsidR="00776BC6">
        <w:rPr>
          <w:rFonts w:ascii="Calibri" w:eastAsia="Times New Roman" w:hAnsi="Calibri" w:cs="Calibri"/>
          <w:noProof/>
          <w:color w:val="000000"/>
        </w:rPr>
        <w:t xml:space="preserve">view </w:t>
      </w:r>
      <w:r>
        <w:rPr>
          <w:rFonts w:ascii="Calibri" w:eastAsia="Times New Roman" w:hAnsi="Calibri" w:cs="Calibri"/>
          <w:noProof/>
          <w:color w:val="000000"/>
        </w:rPr>
        <w:t xml:space="preserve">appears in </w:t>
      </w:r>
      <w:r w:rsidR="00776BC6">
        <w:rPr>
          <w:rFonts w:ascii="Calibri" w:eastAsia="Times New Roman" w:hAnsi="Calibri" w:cs="Calibri"/>
          <w:noProof/>
          <w:color w:val="000000"/>
        </w:rPr>
        <w:t xml:space="preserve">see </w:t>
      </w:r>
      <w:r w:rsidR="009E2CF4">
        <w:rPr>
          <w:rFonts w:ascii="Calibri" w:eastAsia="Times New Roman" w:hAnsi="Calibri" w:cs="Calibri"/>
          <w:noProof/>
          <w:color w:val="000000"/>
        </w:rPr>
        <w:t>Figure 5.</w:t>
      </w:r>
      <w:r w:rsidR="00776BC6">
        <w:rPr>
          <w:rFonts w:ascii="Calibri" w:eastAsia="Times New Roman" w:hAnsi="Calibri" w:cs="Calibri"/>
          <w:noProof/>
          <w:color w:val="000000"/>
        </w:rPr>
        <w:t>10.</w:t>
      </w:r>
      <w:r>
        <w:rPr>
          <w:rFonts w:ascii="Calibri" w:eastAsia="Times New Roman" w:hAnsi="Calibri" w:cs="Calibri"/>
          <w:noProof/>
          <w:color w:val="000000"/>
        </w:rPr>
        <w:br/>
      </w:r>
    </w:p>
    <w:p w14:paraId="36030DC9" w14:textId="3CBD94E2" w:rsidR="00307503" w:rsidRDefault="00307503" w:rsidP="00776BC6">
      <w:pPr>
        <w:pStyle w:val="ListParagraph"/>
        <w:numPr>
          <w:ilvl w:val="0"/>
          <w:numId w:val="8"/>
        </w:numPr>
        <w:spacing w:after="0" w:line="240" w:lineRule="auto"/>
        <w:rPr>
          <w:rFonts w:ascii="Calibri" w:eastAsia="Times New Roman" w:hAnsi="Calibri" w:cs="Calibri"/>
          <w:noProof/>
          <w:color w:val="000000"/>
        </w:rPr>
      </w:pPr>
      <w:r>
        <w:rPr>
          <w:rFonts w:ascii="Calibri" w:eastAsia="Times New Roman" w:hAnsi="Calibri" w:cs="Calibri"/>
          <w:noProof/>
          <w:color w:val="000000"/>
        </w:rPr>
        <w:t>To save the view, and make it available later, follow the instructions in the information box labeled "Saving a View".</w:t>
      </w:r>
      <w:r>
        <w:rPr>
          <w:rFonts w:ascii="Calibri" w:eastAsia="Times New Roman" w:hAnsi="Calibri" w:cs="Calibri"/>
          <w:noProof/>
          <w:color w:val="000000"/>
        </w:rPr>
        <w:br/>
      </w:r>
    </w:p>
    <w:p w14:paraId="1BD0C9BB" w14:textId="21AF408B" w:rsidR="00307503" w:rsidRDefault="00307503" w:rsidP="00776BC6">
      <w:pPr>
        <w:pStyle w:val="ListParagraph"/>
        <w:numPr>
          <w:ilvl w:val="0"/>
          <w:numId w:val="8"/>
        </w:numPr>
        <w:spacing w:after="0" w:line="240" w:lineRule="auto"/>
        <w:rPr>
          <w:rFonts w:ascii="Calibri" w:eastAsia="Times New Roman" w:hAnsi="Calibri" w:cs="Calibri"/>
          <w:noProof/>
          <w:color w:val="000000"/>
        </w:rPr>
      </w:pPr>
      <w:r>
        <w:t xml:space="preserve">To test if Rule 1 works, click the </w:t>
      </w:r>
      <w:r w:rsidRPr="00307503">
        <w:rPr>
          <w:b/>
        </w:rPr>
        <w:t>Trigger</w:t>
      </w:r>
      <w:r>
        <w:t xml:space="preserve"> button on Countdown:M1. After the M1 countdown reaches zero, you will see how our Rule 1 causes the Countdown:M2 timer to be reset and to run.</w:t>
      </w:r>
    </w:p>
    <w:p w14:paraId="54315D91" w14:textId="237796B7" w:rsidR="00776BC6" w:rsidRDefault="00776BC6" w:rsidP="00776BC6">
      <w:pPr>
        <w:spacing w:after="0" w:line="240" w:lineRule="auto"/>
        <w:rPr>
          <w:rFonts w:ascii="Calibri" w:eastAsia="Times New Roman" w:hAnsi="Calibri" w:cs="Calibri"/>
          <w:noProof/>
          <w:color w:val="000000"/>
        </w:rPr>
      </w:pPr>
    </w:p>
    <w:p w14:paraId="3DDDA60D" w14:textId="77777777" w:rsidR="00776BC6" w:rsidRDefault="00776BC6" w:rsidP="00776BC6">
      <w:pPr>
        <w:spacing w:after="0" w:line="240" w:lineRule="auto"/>
        <w:rPr>
          <w:rFonts w:ascii="Calibri" w:eastAsia="Times New Roman" w:hAnsi="Calibri" w:cs="Calibri"/>
          <w:noProof/>
          <w:color w:val="000000"/>
        </w:rPr>
      </w:pPr>
    </w:p>
    <w:p w14:paraId="7EE1C014" w14:textId="68AF8B0E" w:rsidR="00776BC6" w:rsidRPr="00776BC6" w:rsidRDefault="00776BC6" w:rsidP="00776BC6">
      <w:pPr>
        <w:spacing w:after="0" w:line="240" w:lineRule="auto"/>
        <w:rPr>
          <w:rFonts w:ascii="Calibri" w:eastAsia="Times New Roman" w:hAnsi="Calibri" w:cs="Calibri"/>
          <w:b/>
          <w:noProof/>
          <w:color w:val="000000"/>
        </w:rPr>
      </w:pPr>
      <w:r>
        <w:rPr>
          <w:noProof/>
        </w:rPr>
        <w:lastRenderedPageBreak/>
        <w:drawing>
          <wp:inline distT="0" distB="0" distL="0" distR="0" wp14:anchorId="4287B462" wp14:editId="459173A9">
            <wp:extent cx="5943600" cy="4065270"/>
            <wp:effectExtent l="57150" t="57150" r="114300" b="1066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406527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Pr>
          <w:rFonts w:ascii="Calibri" w:eastAsia="Times New Roman" w:hAnsi="Calibri" w:cs="Calibri"/>
          <w:b/>
          <w:noProof/>
          <w:color w:val="000000"/>
        </w:rPr>
        <w:br/>
      </w:r>
      <w:r w:rsidR="009E2CF4">
        <w:rPr>
          <w:rFonts w:ascii="Calibri" w:eastAsia="Times New Roman" w:hAnsi="Calibri" w:cs="Calibri"/>
          <w:b/>
          <w:noProof/>
          <w:color w:val="000000"/>
        </w:rPr>
        <w:t>Figure 5.</w:t>
      </w:r>
      <w:r w:rsidRPr="00776BC6">
        <w:rPr>
          <w:rFonts w:ascii="Calibri" w:eastAsia="Times New Roman" w:hAnsi="Calibri" w:cs="Calibri"/>
          <w:b/>
          <w:noProof/>
          <w:color w:val="000000"/>
        </w:rPr>
        <w:t>1</w:t>
      </w:r>
      <w:r w:rsidR="00307154">
        <w:rPr>
          <w:rFonts w:ascii="Calibri" w:eastAsia="Times New Roman" w:hAnsi="Calibri" w:cs="Calibri"/>
          <w:b/>
          <w:noProof/>
          <w:color w:val="000000"/>
        </w:rPr>
        <w:t>1.</w:t>
      </w:r>
      <w:r w:rsidRPr="00776BC6">
        <w:rPr>
          <w:rFonts w:ascii="Calibri" w:eastAsia="Times New Roman" w:hAnsi="Calibri" w:cs="Calibri"/>
          <w:b/>
          <w:noProof/>
          <w:color w:val="000000"/>
        </w:rPr>
        <w:t xml:space="preserve"> A more compact display with one column each for the rule, M1, and M2.</w:t>
      </w:r>
    </w:p>
    <w:p w14:paraId="56A9144B" w14:textId="380629D7" w:rsidR="00776BC6" w:rsidRDefault="00776BC6" w:rsidP="00776BC6">
      <w:pPr>
        <w:spacing w:after="0" w:line="240" w:lineRule="auto"/>
        <w:rPr>
          <w:rFonts w:ascii="Calibri" w:eastAsia="Times New Roman" w:hAnsi="Calibri" w:cs="Calibri"/>
          <w:noProof/>
          <w:color w:val="000000"/>
        </w:rPr>
      </w:pPr>
    </w:p>
    <w:p w14:paraId="06EFB9DD" w14:textId="6457E0BE" w:rsidR="00307503" w:rsidRPr="00307503" w:rsidRDefault="00307503" w:rsidP="00307503">
      <w:pPr>
        <w:pStyle w:val="Sidebar"/>
        <w:rPr>
          <w:b/>
        </w:rPr>
      </w:pPr>
      <w:r w:rsidRPr="00307503">
        <w:rPr>
          <w:b/>
        </w:rPr>
        <w:t xml:space="preserve">Saving a </w:t>
      </w:r>
      <w:r w:rsidR="00525EFE">
        <w:rPr>
          <w:b/>
        </w:rPr>
        <w:t>Scene</w:t>
      </w:r>
    </w:p>
    <w:p w14:paraId="67E07043" w14:textId="4496C241" w:rsidR="00307503" w:rsidRDefault="00307503" w:rsidP="00307503">
      <w:pPr>
        <w:pStyle w:val="Sidebar"/>
      </w:pPr>
      <w:r>
        <w:t xml:space="preserve">To save a </w:t>
      </w:r>
      <w:r w:rsidR="00525EFE">
        <w:t>scene</w:t>
      </w:r>
      <w:r>
        <w:t>, you need to access a menu that is normally hidden. To open this menu, click on the home button (</w:t>
      </w:r>
      <w:r>
        <w:rPr>
          <w:noProof/>
        </w:rPr>
        <w:drawing>
          <wp:inline distT="0" distB="0" distL="0" distR="0" wp14:anchorId="70C2AC97" wp14:editId="7764023B">
            <wp:extent cx="246888" cy="237744"/>
            <wp:effectExtent l="0" t="0" r="127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6888" cy="237744"/>
                    </a:xfrm>
                    <a:prstGeom prst="rect">
                      <a:avLst/>
                    </a:prstGeom>
                  </pic:spPr>
                </pic:pic>
              </a:graphicData>
            </a:graphic>
          </wp:inline>
        </w:drawing>
      </w:r>
      <w:r>
        <w:t xml:space="preserve">) and drag it right. </w:t>
      </w:r>
      <w:r w:rsidR="00EA71E5">
        <w:t xml:space="preserve">Here is how the top of the browser window appears when this menu is closed: </w:t>
      </w:r>
      <w:r w:rsidR="00EA71E5">
        <w:br/>
      </w:r>
      <w:r w:rsidR="00EA71E5">
        <w:rPr>
          <w:noProof/>
        </w:rPr>
        <w:drawing>
          <wp:inline distT="0" distB="0" distL="0" distR="0" wp14:anchorId="73660CCB" wp14:editId="6C90E3BD">
            <wp:extent cx="3803904" cy="347472"/>
            <wp:effectExtent l="57150" t="57150" r="120650" b="1098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03904" cy="34747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EA71E5">
        <w:br/>
        <w:t>When the menu is open, the top of the browser window appears as shown here:</w:t>
      </w:r>
      <w:r w:rsidR="00EA71E5">
        <w:br/>
      </w:r>
      <w:r w:rsidR="00EA71E5">
        <w:rPr>
          <w:noProof/>
        </w:rPr>
        <w:drawing>
          <wp:inline distT="0" distB="0" distL="0" distR="0" wp14:anchorId="113B8839" wp14:editId="38F81D16">
            <wp:extent cx="3840480" cy="384048"/>
            <wp:effectExtent l="57150" t="57150" r="102870" b="11176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40480" cy="38404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EA71E5">
        <w:br/>
        <w:t xml:space="preserve">Click on the highlighted icon to save the </w:t>
      </w:r>
      <w:r w:rsidR="00525EFE">
        <w:t>scene</w:t>
      </w:r>
      <w:r w:rsidR="00EA71E5">
        <w:t xml:space="preserve">. You will be prompted to provide a name for the </w:t>
      </w:r>
      <w:r w:rsidR="00525EFE">
        <w:t>scene</w:t>
      </w:r>
      <w:r w:rsidR="00EA71E5">
        <w:t xml:space="preserve"> (see </w:t>
      </w:r>
      <w:r w:rsidR="009E2CF4">
        <w:t>Figure 5.</w:t>
      </w:r>
      <w:r w:rsidR="00EA71E5">
        <w:t xml:space="preserve">11). </w:t>
      </w:r>
      <w:r w:rsidR="00EA71E5">
        <w:br/>
      </w:r>
      <w:r w:rsidR="00EA71E5">
        <w:br/>
      </w:r>
      <w:r w:rsidR="00525EFE">
        <w:rPr>
          <w:noProof/>
        </w:rPr>
        <w:lastRenderedPageBreak/>
        <w:drawing>
          <wp:inline distT="0" distB="0" distL="0" distR="0" wp14:anchorId="24AB61A6" wp14:editId="5E241FE1">
            <wp:extent cx="3410712" cy="1517904"/>
            <wp:effectExtent l="57150" t="57150" r="113665" b="1206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10712" cy="151790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525EFE">
        <w:br/>
      </w:r>
      <w:r w:rsidR="009E2CF4">
        <w:rPr>
          <w:b/>
        </w:rPr>
        <w:t>Figure 5.</w:t>
      </w:r>
      <w:r w:rsidR="00EA71E5" w:rsidRPr="00855E76">
        <w:rPr>
          <w:b/>
        </w:rPr>
        <w:t>1</w:t>
      </w:r>
      <w:r w:rsidR="00307154">
        <w:rPr>
          <w:b/>
        </w:rPr>
        <w:t>2.</w:t>
      </w:r>
      <w:r w:rsidR="00EA71E5" w:rsidRPr="00855E76">
        <w:rPr>
          <w:b/>
        </w:rPr>
        <w:t xml:space="preserve"> Provide a name for the </w:t>
      </w:r>
      <w:r w:rsidR="00525EFE">
        <w:rPr>
          <w:b/>
        </w:rPr>
        <w:t>scene</w:t>
      </w:r>
      <w:r w:rsidR="00EA71E5" w:rsidRPr="00855E76">
        <w:rPr>
          <w:b/>
        </w:rPr>
        <w:t>, the</w:t>
      </w:r>
      <w:r w:rsidR="008A4A96">
        <w:rPr>
          <w:b/>
        </w:rPr>
        <w:t>n</w:t>
      </w:r>
      <w:r w:rsidR="00EA71E5" w:rsidRPr="00855E76">
        <w:rPr>
          <w:b/>
        </w:rPr>
        <w:t xml:space="preserve"> click </w:t>
      </w:r>
      <w:r w:rsidR="008A4A96">
        <w:rPr>
          <w:b/>
        </w:rPr>
        <w:t xml:space="preserve">the </w:t>
      </w:r>
      <w:r w:rsidR="00EA71E5" w:rsidRPr="00855E76">
        <w:rPr>
          <w:b/>
        </w:rPr>
        <w:t>Save</w:t>
      </w:r>
      <w:r w:rsidR="008A4A96">
        <w:rPr>
          <w:b/>
        </w:rPr>
        <w:t xml:space="preserve"> button</w:t>
      </w:r>
      <w:r w:rsidR="00EA71E5" w:rsidRPr="00855E76">
        <w:rPr>
          <w:b/>
        </w:rPr>
        <w:t>.</w:t>
      </w:r>
    </w:p>
    <w:p w14:paraId="483B8C98" w14:textId="4651615A" w:rsidR="00EA71E5" w:rsidRPr="0047082C" w:rsidRDefault="0047082C" w:rsidP="00307503">
      <w:pPr>
        <w:pStyle w:val="Sidebar"/>
        <w:rPr>
          <w:b/>
        </w:rPr>
      </w:pPr>
      <w:r>
        <w:rPr>
          <w:b/>
        </w:rPr>
        <w:t xml:space="preserve">Loading </w:t>
      </w:r>
      <w:r w:rsidRPr="0047082C">
        <w:rPr>
          <w:b/>
        </w:rPr>
        <w:t xml:space="preserve">a </w:t>
      </w:r>
      <w:r w:rsidR="00525EFE">
        <w:rPr>
          <w:b/>
        </w:rPr>
        <w:t>Scene</w:t>
      </w:r>
    </w:p>
    <w:p w14:paraId="5D826881" w14:textId="73EC1AD4" w:rsidR="0047082C" w:rsidRDefault="0047082C" w:rsidP="00307503">
      <w:pPr>
        <w:pStyle w:val="Sidebar"/>
      </w:pPr>
      <w:r>
        <w:t xml:space="preserve">To load a </w:t>
      </w:r>
      <w:r w:rsidR="00525EFE">
        <w:t>scene</w:t>
      </w:r>
      <w:r>
        <w:t xml:space="preserve">, start by clicking on the </w:t>
      </w:r>
      <w:r w:rsidRPr="0047082C">
        <w:rPr>
          <w:b/>
        </w:rPr>
        <w:t>NMI Admin</w:t>
      </w:r>
      <w:r>
        <w:t xml:space="preserve"> button (see </w:t>
      </w:r>
      <w:r w:rsidR="009E2CF4">
        <w:t>Figure 5.</w:t>
      </w:r>
      <w:r>
        <w:t xml:space="preserve">12) on the AXOOM Gate home page. </w:t>
      </w:r>
    </w:p>
    <w:p w14:paraId="216C5525" w14:textId="68F0B664" w:rsidR="0047082C" w:rsidRDefault="0047082C" w:rsidP="00307503">
      <w:pPr>
        <w:pStyle w:val="Sidebar"/>
      </w:pPr>
      <w:r>
        <w:rPr>
          <w:noProof/>
        </w:rPr>
        <w:drawing>
          <wp:inline distT="0" distB="0" distL="0" distR="0" wp14:anchorId="1BC48C4B" wp14:editId="3F97D5FE">
            <wp:extent cx="777240" cy="777240"/>
            <wp:effectExtent l="0" t="0" r="381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77240" cy="777240"/>
                    </a:xfrm>
                    <a:prstGeom prst="rect">
                      <a:avLst/>
                    </a:prstGeom>
                  </pic:spPr>
                </pic:pic>
              </a:graphicData>
            </a:graphic>
          </wp:inline>
        </w:drawing>
      </w:r>
      <w:r>
        <w:br/>
      </w:r>
      <w:r w:rsidR="009E2CF4">
        <w:rPr>
          <w:b/>
        </w:rPr>
        <w:t>Figure 5.</w:t>
      </w:r>
      <w:r w:rsidRPr="0047082C">
        <w:rPr>
          <w:b/>
        </w:rPr>
        <w:t>1</w:t>
      </w:r>
      <w:r w:rsidR="00307154">
        <w:rPr>
          <w:b/>
        </w:rPr>
        <w:t>3.</w:t>
      </w:r>
      <w:r w:rsidRPr="0047082C">
        <w:rPr>
          <w:b/>
        </w:rPr>
        <w:t xml:space="preserve"> The NMI Admin </w:t>
      </w:r>
      <w:r>
        <w:rPr>
          <w:b/>
        </w:rPr>
        <w:t>button</w:t>
      </w:r>
      <w:r w:rsidRPr="0047082C">
        <w:rPr>
          <w:b/>
        </w:rPr>
        <w:t>.</w:t>
      </w:r>
    </w:p>
    <w:p w14:paraId="608F8ADF" w14:textId="7ECA4F37" w:rsidR="0047082C" w:rsidRDefault="00BC1A7D" w:rsidP="00307503">
      <w:pPr>
        <w:pStyle w:val="Sidebar"/>
        <w:rPr>
          <w:b/>
        </w:rPr>
      </w:pPr>
      <w:r>
        <w:t xml:space="preserve">Next, click on the </w:t>
      </w:r>
      <w:r w:rsidRPr="0047082C">
        <w:rPr>
          <w:b/>
        </w:rPr>
        <w:t xml:space="preserve">My </w:t>
      </w:r>
      <w:r w:rsidR="00525EFE">
        <w:rPr>
          <w:b/>
        </w:rPr>
        <w:t>Scene</w:t>
      </w:r>
      <w:r w:rsidRPr="0047082C">
        <w:rPr>
          <w:b/>
        </w:rPr>
        <w:t>s</w:t>
      </w:r>
      <w:r>
        <w:t xml:space="preserve"> button (see </w:t>
      </w:r>
      <w:r w:rsidR="009E2CF4">
        <w:t>Figure 5.</w:t>
      </w:r>
      <w:r>
        <w:t xml:space="preserve">13), which summons a list of available </w:t>
      </w:r>
      <w:r w:rsidR="00525EFE">
        <w:t>scene</w:t>
      </w:r>
      <w:r>
        <w:t>s.</w:t>
      </w:r>
    </w:p>
    <w:p w14:paraId="75F6513D" w14:textId="5FA7FBDB" w:rsidR="0047082C" w:rsidRDefault="00525EFE" w:rsidP="00307503">
      <w:pPr>
        <w:pStyle w:val="Sidebar"/>
        <w:rPr>
          <w:b/>
        </w:rPr>
      </w:pPr>
      <w:r>
        <w:rPr>
          <w:noProof/>
        </w:rPr>
        <w:drawing>
          <wp:inline distT="0" distB="0" distL="0" distR="0" wp14:anchorId="482B81F0" wp14:editId="10CF476E">
            <wp:extent cx="813816" cy="82296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13816" cy="822960"/>
                    </a:xfrm>
                    <a:prstGeom prst="rect">
                      <a:avLst/>
                    </a:prstGeom>
                  </pic:spPr>
                </pic:pic>
              </a:graphicData>
            </a:graphic>
          </wp:inline>
        </w:drawing>
      </w:r>
      <w:r w:rsidR="0047082C">
        <w:br/>
      </w:r>
      <w:r w:rsidR="009E2CF4">
        <w:rPr>
          <w:b/>
        </w:rPr>
        <w:t>Figure 5.</w:t>
      </w:r>
      <w:r w:rsidR="0047082C" w:rsidRPr="0047082C">
        <w:rPr>
          <w:b/>
        </w:rPr>
        <w:t>1</w:t>
      </w:r>
      <w:r w:rsidR="00307154">
        <w:rPr>
          <w:b/>
        </w:rPr>
        <w:t>4.</w:t>
      </w:r>
      <w:r w:rsidR="0047082C" w:rsidRPr="0047082C">
        <w:rPr>
          <w:b/>
        </w:rPr>
        <w:t xml:space="preserve"> The My </w:t>
      </w:r>
      <w:r>
        <w:rPr>
          <w:b/>
        </w:rPr>
        <w:t>Scene</w:t>
      </w:r>
      <w:r w:rsidR="0047082C" w:rsidRPr="0047082C">
        <w:rPr>
          <w:b/>
        </w:rPr>
        <w:t>s button.</w:t>
      </w:r>
    </w:p>
    <w:p w14:paraId="0ACDBAA4" w14:textId="6EC54E12" w:rsidR="00BC1A7D" w:rsidRDefault="00BC1A7D" w:rsidP="00307503">
      <w:pPr>
        <w:pStyle w:val="Sidebar"/>
      </w:pPr>
      <w:r>
        <w:t>You may need to click on the Refresh button (</w:t>
      </w:r>
      <w:r>
        <w:rPr>
          <w:noProof/>
        </w:rPr>
        <w:drawing>
          <wp:inline distT="0" distB="0" distL="0" distR="0" wp14:anchorId="0BCA5D71" wp14:editId="282B8960">
            <wp:extent cx="182880" cy="173736"/>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880" cy="173736"/>
                    </a:xfrm>
                    <a:prstGeom prst="rect">
                      <a:avLst/>
                    </a:prstGeom>
                  </pic:spPr>
                </pic:pic>
              </a:graphicData>
            </a:graphic>
          </wp:inline>
        </w:drawing>
      </w:r>
      <w:r>
        <w:t xml:space="preserve">) at the top of the My </w:t>
      </w:r>
      <w:r w:rsidR="00525EFE">
        <w:t>Scene</w:t>
      </w:r>
      <w:r>
        <w:t xml:space="preserve">s table. Click on the </w:t>
      </w:r>
      <w:r w:rsidRPr="00BC1A7D">
        <w:rPr>
          <w:b/>
        </w:rPr>
        <w:t>Load Scene</w:t>
      </w:r>
      <w:r>
        <w:t xml:space="preserve"> button next to the </w:t>
      </w:r>
      <w:r w:rsidR="00525EFE">
        <w:t>scene</w:t>
      </w:r>
      <w:r>
        <w:t xml:space="preserve"> you wish to load (see </w:t>
      </w:r>
      <w:r w:rsidR="009E2CF4">
        <w:t>Figure 5.</w:t>
      </w:r>
      <w:r>
        <w:t>14).</w:t>
      </w:r>
    </w:p>
    <w:p w14:paraId="1B3E2853" w14:textId="38833457" w:rsidR="00BC1A7D" w:rsidRDefault="00DA19CA" w:rsidP="00307503">
      <w:pPr>
        <w:pStyle w:val="Sidebar"/>
      </w:pPr>
      <w:r>
        <w:rPr>
          <w:noProof/>
        </w:rPr>
        <w:drawing>
          <wp:inline distT="0" distB="0" distL="0" distR="0" wp14:anchorId="262B2738" wp14:editId="0C15215B">
            <wp:extent cx="3328416" cy="1316736"/>
            <wp:effectExtent l="57150" t="57150" r="120015" b="1123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28416" cy="131673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BC1A7D">
        <w:br/>
      </w:r>
      <w:r w:rsidR="009E2CF4">
        <w:rPr>
          <w:b/>
        </w:rPr>
        <w:t>Figure 5.</w:t>
      </w:r>
      <w:r w:rsidR="00BC1A7D" w:rsidRPr="00BC1A7D">
        <w:rPr>
          <w:b/>
        </w:rPr>
        <w:t>1</w:t>
      </w:r>
      <w:r w:rsidR="00307154">
        <w:rPr>
          <w:b/>
        </w:rPr>
        <w:t>5.</w:t>
      </w:r>
      <w:r w:rsidR="00BC1A7D" w:rsidRPr="00BC1A7D">
        <w:rPr>
          <w:b/>
        </w:rPr>
        <w:t xml:space="preserve"> The My </w:t>
      </w:r>
      <w:r w:rsidR="00525EFE">
        <w:rPr>
          <w:b/>
        </w:rPr>
        <w:t>Scene</w:t>
      </w:r>
      <w:r w:rsidR="00BC1A7D" w:rsidRPr="00BC1A7D">
        <w:rPr>
          <w:b/>
        </w:rPr>
        <w:t xml:space="preserve"> Table.</w:t>
      </w:r>
    </w:p>
    <w:p w14:paraId="0545358D" w14:textId="77777777" w:rsidR="008A4A96" w:rsidRDefault="00DA32F2" w:rsidP="008A4A96">
      <w:pPr>
        <w:pStyle w:val="ListParagraph"/>
        <w:spacing w:after="0" w:line="240" w:lineRule="auto"/>
        <w:ind w:left="0"/>
      </w:pPr>
      <w:hyperlink r:id="rId65" w:history="1">
        <w:r w:rsidR="008A4A96" w:rsidRPr="00360061">
          <w:rPr>
            <w:rStyle w:val="Hyperlink"/>
          </w:rPr>
          <w:t>C-Labs\C-Labs VIDEOS\Rules Engine\TestRule1.avi</w:t>
        </w:r>
      </w:hyperlink>
    </w:p>
    <w:p w14:paraId="7F5BD1EB" w14:textId="4A22536A" w:rsidR="00431CF6" w:rsidRDefault="00431CF6" w:rsidP="00431CF6">
      <w:pPr>
        <w:pStyle w:val="Heading1"/>
      </w:pPr>
      <w:bookmarkStart w:id="33" w:name="_Toc529421260"/>
      <w:r>
        <w:lastRenderedPageBreak/>
        <w:t>Example: Setting Up Rule #</w:t>
      </w:r>
      <w:bookmarkEnd w:id="33"/>
      <w:r w:rsidR="00C04F98">
        <w:t>2</w:t>
      </w:r>
    </w:p>
    <w:p w14:paraId="4B4A55B4" w14:textId="6FBB7E9F" w:rsidR="00E459B4" w:rsidRDefault="00E459B4" w:rsidP="00E459B4"/>
    <w:p w14:paraId="4C223FEA" w14:textId="06F59F36" w:rsidR="00E459B4" w:rsidRDefault="00B571AD" w:rsidP="005C71C9">
      <w:pPr>
        <w:pStyle w:val="Sidebar"/>
      </w:pPr>
      <w:r w:rsidRPr="00B571AD">
        <w:rPr>
          <w:b/>
          <w:u w:val="single"/>
        </w:rPr>
        <w:t>Rule 2</w:t>
      </w:r>
      <w:r>
        <w:rPr>
          <w:b/>
          <w:u w:val="single"/>
        </w:rPr>
        <w:t>:</w:t>
      </w:r>
      <w:r>
        <w:br/>
      </w:r>
      <w:r w:rsidR="00E459B4" w:rsidRPr="00146692">
        <w:t>When Machine “B” counts down to 4, Machine “C” starts counting down from 7.</w:t>
      </w:r>
    </w:p>
    <w:p w14:paraId="28E5CD70" w14:textId="33E14A2C" w:rsidR="00E459B4" w:rsidRDefault="003647FD" w:rsidP="00E459B4">
      <w:pPr>
        <w:rPr>
          <w:rFonts w:ascii="Calibri" w:eastAsia="Times New Roman" w:hAnsi="Calibri" w:cs="Calibri"/>
          <w:noProof/>
          <w:color w:val="000000"/>
        </w:rPr>
      </w:pPr>
      <w:r>
        <w:t xml:space="preserve">In the previous example, we used the existing </w:t>
      </w:r>
      <w:r w:rsidRPr="00FD3CE8">
        <w:rPr>
          <w:b/>
        </w:rPr>
        <w:t>My First Rule</w:t>
      </w:r>
      <w:r>
        <w:t xml:space="preserve"> for Rule 1. For Rule 2, we create a new rule. </w:t>
      </w:r>
      <w:r w:rsidR="00E459B4">
        <w:rPr>
          <w:rFonts w:ascii="Calibri" w:eastAsia="Times New Roman" w:hAnsi="Calibri" w:cs="Calibri"/>
          <w:noProof/>
          <w:color w:val="000000"/>
        </w:rPr>
        <w:t>Configur</w:t>
      </w:r>
      <w:r>
        <w:rPr>
          <w:rFonts w:ascii="Calibri" w:eastAsia="Times New Roman" w:hAnsi="Calibri" w:cs="Calibri"/>
          <w:noProof/>
          <w:color w:val="000000"/>
        </w:rPr>
        <w:t>e</w:t>
      </w:r>
      <w:r w:rsidR="00E459B4">
        <w:rPr>
          <w:rFonts w:ascii="Calibri" w:eastAsia="Times New Roman" w:hAnsi="Calibri" w:cs="Calibri"/>
          <w:noProof/>
          <w:color w:val="000000"/>
        </w:rPr>
        <w:t xml:space="preserve"> </w:t>
      </w:r>
      <w:r w:rsidR="00FD3CE8">
        <w:rPr>
          <w:rFonts w:ascii="Calibri" w:eastAsia="Times New Roman" w:hAnsi="Calibri" w:cs="Calibri"/>
          <w:noProof/>
          <w:color w:val="000000"/>
        </w:rPr>
        <w:t>R</w:t>
      </w:r>
      <w:r w:rsidR="00E459B4">
        <w:rPr>
          <w:rFonts w:ascii="Calibri" w:eastAsia="Times New Roman" w:hAnsi="Calibri" w:cs="Calibri"/>
          <w:noProof/>
          <w:color w:val="000000"/>
        </w:rPr>
        <w:t xml:space="preserve">ule </w:t>
      </w:r>
      <w:r w:rsidR="00FD3CE8">
        <w:rPr>
          <w:rFonts w:ascii="Calibri" w:eastAsia="Times New Roman" w:hAnsi="Calibri" w:cs="Calibri"/>
          <w:noProof/>
          <w:color w:val="000000"/>
        </w:rPr>
        <w:t xml:space="preserve">2 following the </w:t>
      </w:r>
      <w:r w:rsidR="00E459B4">
        <w:rPr>
          <w:rFonts w:ascii="Calibri" w:eastAsia="Times New Roman" w:hAnsi="Calibri" w:cs="Calibri"/>
          <w:noProof/>
          <w:color w:val="000000"/>
        </w:rPr>
        <w:t>three steps</w:t>
      </w:r>
      <w:r w:rsidR="00FD3CE8">
        <w:rPr>
          <w:rFonts w:ascii="Calibri" w:eastAsia="Times New Roman" w:hAnsi="Calibri" w:cs="Calibri"/>
          <w:noProof/>
          <w:color w:val="000000"/>
        </w:rPr>
        <w:t xml:space="preserve"> summarized in </w:t>
      </w:r>
      <w:r w:rsidR="00650877">
        <w:rPr>
          <w:rFonts w:ascii="Calibri" w:eastAsia="Times New Roman" w:hAnsi="Calibri" w:cs="Calibri"/>
          <w:noProof/>
          <w:color w:val="000000"/>
        </w:rPr>
        <w:t>Figure 6.</w:t>
      </w:r>
      <w:r w:rsidR="00FD3CE8">
        <w:rPr>
          <w:rFonts w:ascii="Calibri" w:eastAsia="Times New Roman" w:hAnsi="Calibri" w:cs="Calibri"/>
          <w:noProof/>
          <w:color w:val="000000"/>
        </w:rPr>
        <w:t>1</w:t>
      </w:r>
      <w:r>
        <w:rPr>
          <w:rFonts w:ascii="Calibri" w:eastAsia="Times New Roman" w:hAnsi="Calibri" w:cs="Calibri"/>
          <w:noProof/>
          <w:color w:val="000000"/>
        </w:rPr>
        <w:t>. Create the rule in the rules registry table.</w:t>
      </w:r>
    </w:p>
    <w:p w14:paraId="39C48960" w14:textId="1ACF4895" w:rsidR="003647FD" w:rsidRDefault="00E459B4" w:rsidP="00CF277D">
      <w:pPr>
        <w:pStyle w:val="ListParagraph"/>
        <w:ind w:left="0"/>
      </w:pPr>
      <w:r>
        <w:rPr>
          <w:rFonts w:ascii="Calibri" w:eastAsia="Times New Roman" w:hAnsi="Calibri" w:cs="Calibri"/>
          <w:noProof/>
          <w:color w:val="000000"/>
          <w:sz w:val="28"/>
        </w:rPr>
        <w:drawing>
          <wp:inline distT="0" distB="0" distL="0" distR="0" wp14:anchorId="58A058CF" wp14:editId="3B7B7466">
            <wp:extent cx="5943600" cy="2832847"/>
            <wp:effectExtent l="38100" t="38100" r="95250" b="100965"/>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r w:rsidR="00110420">
        <w:rPr>
          <w:rFonts w:ascii="Calibri" w:eastAsia="Times New Roman" w:hAnsi="Calibri" w:cs="Calibri"/>
          <w:noProof/>
          <w:color w:val="000000"/>
        </w:rPr>
        <w:br/>
      </w:r>
      <w:r w:rsidR="00650877">
        <w:rPr>
          <w:rFonts w:ascii="Calibri" w:eastAsia="Times New Roman" w:hAnsi="Calibri" w:cs="Calibri"/>
          <w:b/>
          <w:noProof/>
          <w:color w:val="000000"/>
        </w:rPr>
        <w:t>Figure 6.</w:t>
      </w:r>
      <w:r w:rsidR="00B571AD" w:rsidRPr="00B571AD">
        <w:rPr>
          <w:rFonts w:ascii="Calibri" w:eastAsia="Times New Roman" w:hAnsi="Calibri" w:cs="Calibri"/>
          <w:b/>
          <w:noProof/>
          <w:color w:val="000000"/>
        </w:rPr>
        <w:t xml:space="preserve">1. </w:t>
      </w:r>
      <w:r w:rsidR="003647FD">
        <w:rPr>
          <w:rFonts w:ascii="Calibri" w:eastAsia="Times New Roman" w:hAnsi="Calibri" w:cs="Calibri"/>
          <w:b/>
          <w:noProof/>
          <w:color w:val="000000"/>
        </w:rPr>
        <w:t xml:space="preserve">Three steps for creating </w:t>
      </w:r>
      <w:r w:rsidR="00B571AD" w:rsidRPr="00B571AD">
        <w:rPr>
          <w:rFonts w:ascii="Calibri" w:eastAsia="Times New Roman" w:hAnsi="Calibri" w:cs="Calibri"/>
          <w:b/>
          <w:noProof/>
          <w:color w:val="000000"/>
        </w:rPr>
        <w:t>Rule 2.</w:t>
      </w:r>
      <w:r w:rsidR="00CF277D">
        <w:rPr>
          <w:rFonts w:ascii="Calibri" w:eastAsia="Times New Roman" w:hAnsi="Calibri" w:cs="Calibri"/>
          <w:b/>
          <w:noProof/>
          <w:color w:val="000000"/>
        </w:rPr>
        <w:br/>
      </w:r>
      <w:bookmarkStart w:id="34" w:name="_Toc525203836"/>
    </w:p>
    <w:p w14:paraId="6A83D60D" w14:textId="77777777" w:rsidR="00E459B4" w:rsidRDefault="00E459B4" w:rsidP="00F67DF7">
      <w:pPr>
        <w:pStyle w:val="Heading2"/>
      </w:pPr>
      <w:bookmarkStart w:id="35" w:name="_Toc525203837"/>
      <w:bookmarkStart w:id="36" w:name="_Toc529421261"/>
      <w:bookmarkEnd w:id="34"/>
      <w:r>
        <w:t>Rules Registry Dashboard</w:t>
      </w:r>
      <w:bookmarkEnd w:id="35"/>
      <w:bookmarkEnd w:id="36"/>
    </w:p>
    <w:p w14:paraId="5EB78E88" w14:textId="2F6EC1B2" w:rsidR="00E459B4" w:rsidRDefault="003647FD" w:rsidP="00E459B4">
      <w:r>
        <w:t>When you open the Rules Registry table, c</w:t>
      </w:r>
      <w:r w:rsidR="00E459B4">
        <w:t xml:space="preserve">lick the Refresh button </w:t>
      </w:r>
      <w:r w:rsidR="00304352">
        <w:rPr>
          <w:noProof/>
        </w:rPr>
        <w:drawing>
          <wp:inline distT="0" distB="0" distL="0" distR="0" wp14:anchorId="2866C1C8" wp14:editId="05BB823D">
            <wp:extent cx="201168" cy="182880"/>
            <wp:effectExtent l="0" t="0" r="889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1168" cy="182880"/>
                    </a:xfrm>
                    <a:prstGeom prst="rect">
                      <a:avLst/>
                    </a:prstGeom>
                  </pic:spPr>
                </pic:pic>
              </a:graphicData>
            </a:graphic>
          </wp:inline>
        </w:drawing>
      </w:r>
      <w:r w:rsidR="00B571AD">
        <w:t xml:space="preserve"> to load</w:t>
      </w:r>
      <w:r w:rsidR="00E459B4">
        <w:t xml:space="preserve"> </w:t>
      </w:r>
      <w:r>
        <w:t>the</w:t>
      </w:r>
      <w:r w:rsidR="00E459B4">
        <w:t xml:space="preserve"> </w:t>
      </w:r>
      <w:r>
        <w:t>existing</w:t>
      </w:r>
      <w:r w:rsidR="00E459B4">
        <w:t xml:space="preserve"> rules.</w:t>
      </w:r>
    </w:p>
    <w:p w14:paraId="42E3E121" w14:textId="7B136DD5" w:rsidR="00E459B4" w:rsidRDefault="00F95B77" w:rsidP="00B571AD">
      <w:r>
        <w:rPr>
          <w:noProof/>
        </w:rPr>
        <w:drawing>
          <wp:inline distT="0" distB="0" distL="0" distR="0" wp14:anchorId="7CA48E83" wp14:editId="4B2BACD9">
            <wp:extent cx="5038344" cy="1636776"/>
            <wp:effectExtent l="57150" t="57150" r="105410" b="1162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38344" cy="163677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B571AD">
        <w:br/>
      </w:r>
      <w:r w:rsidR="00650877">
        <w:rPr>
          <w:b/>
        </w:rPr>
        <w:t>Figure 6.</w:t>
      </w:r>
      <w:r w:rsidR="00B571AD" w:rsidRPr="00B571AD">
        <w:rPr>
          <w:b/>
        </w:rPr>
        <w:t>2. Rules Registry table.</w:t>
      </w:r>
      <w:r>
        <w:rPr>
          <w:b/>
        </w:rPr>
        <w:br/>
      </w:r>
    </w:p>
    <w:p w14:paraId="24FFC825" w14:textId="53A7ED84" w:rsidR="00E459B4" w:rsidRDefault="00E459B4" w:rsidP="00F67DF7">
      <w:pPr>
        <w:pStyle w:val="Heading2"/>
      </w:pPr>
      <w:bookmarkStart w:id="37" w:name="_Toc525203838"/>
      <w:bookmarkStart w:id="38" w:name="_Toc529421262"/>
      <w:bookmarkStart w:id="39" w:name="_Hlk523832101"/>
      <w:r>
        <w:lastRenderedPageBreak/>
        <w:t>Creating a new rule</w:t>
      </w:r>
      <w:bookmarkEnd w:id="37"/>
      <w:bookmarkEnd w:id="38"/>
    </w:p>
    <w:p w14:paraId="48501194" w14:textId="4D9B81F0" w:rsidR="00304352" w:rsidRPr="00B571AD" w:rsidRDefault="003647FD" w:rsidP="00304352">
      <w:pPr>
        <w:rPr>
          <w:iCs/>
        </w:rPr>
      </w:pPr>
      <w:r>
        <w:t>C</w:t>
      </w:r>
      <w:r w:rsidR="00304352">
        <w:t xml:space="preserve">lick the </w:t>
      </w:r>
      <w:r w:rsidR="00304352" w:rsidRPr="00B571AD">
        <w:rPr>
          <w:rStyle w:val="CodeWordChar"/>
        </w:rPr>
        <w:t>Add Rule</w:t>
      </w:r>
      <w:r w:rsidR="00304352">
        <w:t xml:space="preserve"> button in the top left corner</w:t>
      </w:r>
      <w:r>
        <w:t xml:space="preserve"> of the Rules Registry.</w:t>
      </w:r>
    </w:p>
    <w:bookmarkEnd w:id="39"/>
    <w:p w14:paraId="44B3D22F" w14:textId="44B2C8EF" w:rsidR="00E459B4" w:rsidRDefault="00F95B77" w:rsidP="00B571AD">
      <w:r>
        <w:rPr>
          <w:noProof/>
        </w:rPr>
        <w:drawing>
          <wp:inline distT="0" distB="0" distL="0" distR="0" wp14:anchorId="30662BD6" wp14:editId="414DBB8D">
            <wp:extent cx="5943600" cy="1273810"/>
            <wp:effectExtent l="57150" t="57150" r="114300" b="1168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127381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B571AD">
        <w:br/>
      </w:r>
      <w:r w:rsidR="00650877">
        <w:rPr>
          <w:b/>
        </w:rPr>
        <w:t>Figure 6.</w:t>
      </w:r>
      <w:r w:rsidR="006E1BAC">
        <w:rPr>
          <w:b/>
        </w:rPr>
        <w:t>3</w:t>
      </w:r>
      <w:bookmarkStart w:id="40" w:name="_GoBack"/>
      <w:bookmarkEnd w:id="40"/>
      <w:r w:rsidR="00B571AD" w:rsidRPr="00B571AD">
        <w:rPr>
          <w:b/>
        </w:rPr>
        <w:t xml:space="preserve">. </w:t>
      </w:r>
      <w:r>
        <w:rPr>
          <w:b/>
        </w:rPr>
        <w:t xml:space="preserve">Adding a </w:t>
      </w:r>
      <w:r w:rsidR="00B571AD" w:rsidRPr="00B571AD">
        <w:rPr>
          <w:b/>
        </w:rPr>
        <w:t>rule in The Rules Registry.</w:t>
      </w:r>
    </w:p>
    <w:p w14:paraId="5E5CD7AA" w14:textId="43EE9C3A" w:rsidR="00304352" w:rsidRDefault="00304352" w:rsidP="00E459B4">
      <w:r>
        <w:t xml:space="preserve">Enter the new rule </w:t>
      </w:r>
      <w:r w:rsidR="003647FD">
        <w:t>values using these settings</w:t>
      </w:r>
      <w:r>
        <w:t>:</w:t>
      </w:r>
    </w:p>
    <w:p w14:paraId="2934153D" w14:textId="788A7411" w:rsidR="00304352" w:rsidRDefault="00304352" w:rsidP="00304352">
      <w:pPr>
        <w:pStyle w:val="ListParagraph"/>
        <w:numPr>
          <w:ilvl w:val="0"/>
          <w:numId w:val="15"/>
        </w:numPr>
      </w:pPr>
      <w:r>
        <w:t>C</w:t>
      </w:r>
      <w:r w:rsidR="00E459B4">
        <w:t xml:space="preserve">lick on the </w:t>
      </w:r>
      <w:r w:rsidR="00E459B4" w:rsidRPr="00304352">
        <w:rPr>
          <w:b/>
        </w:rPr>
        <w:t xml:space="preserve">Active </w:t>
      </w:r>
      <w:r w:rsidR="00E459B4">
        <w:t>checkbox</w:t>
      </w:r>
      <w:r w:rsidR="004E0593">
        <w:t>.</w:t>
      </w:r>
    </w:p>
    <w:p w14:paraId="48A09FFA" w14:textId="47F1656C" w:rsidR="00E459B4" w:rsidRDefault="00304352" w:rsidP="00304352">
      <w:pPr>
        <w:pStyle w:val="ListParagraph"/>
        <w:numPr>
          <w:ilvl w:val="0"/>
          <w:numId w:val="15"/>
        </w:numPr>
      </w:pPr>
      <w:r>
        <w:t xml:space="preserve">For the </w:t>
      </w:r>
      <w:r w:rsidRPr="00304352">
        <w:rPr>
          <w:b/>
        </w:rPr>
        <w:t>Logged</w:t>
      </w:r>
      <w:r>
        <w:t xml:space="preserve"> checkbox, l</w:t>
      </w:r>
      <w:r w:rsidR="00E459B4">
        <w:t xml:space="preserve">eave </w:t>
      </w:r>
      <w:r>
        <w:t xml:space="preserve">it </w:t>
      </w:r>
      <w:r w:rsidR="00E459B4">
        <w:t xml:space="preserve">empty </w:t>
      </w:r>
      <w:r>
        <w:t>since</w:t>
      </w:r>
      <w:r w:rsidR="00E459B4">
        <w:t xml:space="preserve"> we do not require logs.</w:t>
      </w:r>
    </w:p>
    <w:p w14:paraId="285524E9" w14:textId="72B47919" w:rsidR="00304352" w:rsidRPr="00304352" w:rsidRDefault="00304352" w:rsidP="002F3AE4">
      <w:pPr>
        <w:pStyle w:val="ListParagraph"/>
        <w:numPr>
          <w:ilvl w:val="0"/>
          <w:numId w:val="15"/>
        </w:numPr>
        <w:rPr>
          <w:b/>
        </w:rPr>
      </w:pPr>
      <w:r>
        <w:t xml:space="preserve">For the </w:t>
      </w:r>
      <w:r w:rsidRPr="00304352">
        <w:rPr>
          <w:b/>
        </w:rPr>
        <w:t>Rule Name</w:t>
      </w:r>
      <w:r>
        <w:t>, e</w:t>
      </w:r>
      <w:r w:rsidR="00E459B4">
        <w:t xml:space="preserve">nter </w:t>
      </w:r>
      <w:r w:rsidR="00E459B4" w:rsidRPr="00304352">
        <w:rPr>
          <w:b/>
        </w:rPr>
        <w:t>Rule2</w:t>
      </w:r>
      <w:r>
        <w:t>.</w:t>
      </w:r>
    </w:p>
    <w:p w14:paraId="4464B8D0" w14:textId="729395A0" w:rsidR="003D1877" w:rsidRPr="003D1877" w:rsidRDefault="00304352" w:rsidP="002F3AE4">
      <w:pPr>
        <w:pStyle w:val="ListParagraph"/>
        <w:numPr>
          <w:ilvl w:val="0"/>
          <w:numId w:val="15"/>
        </w:numPr>
        <w:rPr>
          <w:b/>
        </w:rPr>
      </w:pPr>
      <w:r>
        <w:t xml:space="preserve">In the </w:t>
      </w:r>
      <w:r w:rsidR="00E459B4" w:rsidRPr="00304352">
        <w:rPr>
          <w:b/>
        </w:rPr>
        <w:t xml:space="preserve">Trigger Object </w:t>
      </w:r>
      <w:r w:rsidR="00E459B4">
        <w:t>field</w:t>
      </w:r>
      <w:r>
        <w:t>, click in the field to start the selection process. Then c</w:t>
      </w:r>
      <w:r w:rsidR="00E459B4">
        <w:t xml:space="preserve">lick on </w:t>
      </w:r>
      <w:r w:rsidR="00E459B4" w:rsidRPr="00304352">
        <w:rPr>
          <w:b/>
        </w:rPr>
        <w:t>SELECT</w:t>
      </w:r>
      <w:r w:rsidR="00E459B4">
        <w:t xml:space="preserve"> button to load </w:t>
      </w:r>
      <w:r>
        <w:t xml:space="preserve">available </w:t>
      </w:r>
      <w:r w:rsidR="00E459B4">
        <w:t xml:space="preserve">options. Click </w:t>
      </w:r>
      <w:r>
        <w:t xml:space="preserve">again in the </w:t>
      </w:r>
      <w:r w:rsidR="00E459B4" w:rsidRPr="00304352">
        <w:rPr>
          <w:b/>
        </w:rPr>
        <w:t>Trigger Object</w:t>
      </w:r>
      <w:r w:rsidR="00E459B4">
        <w:t xml:space="preserve"> </w:t>
      </w:r>
      <w:r>
        <w:t>field. L</w:t>
      </w:r>
      <w:r w:rsidR="00E459B4">
        <w:t xml:space="preserve">ocate </w:t>
      </w:r>
      <w:r w:rsidR="00E459B4" w:rsidRPr="00304352">
        <w:rPr>
          <w:b/>
        </w:rPr>
        <w:t>Countdown</w:t>
      </w:r>
      <w:r w:rsidR="00E459B4">
        <w:t xml:space="preserve"> control named </w:t>
      </w:r>
      <w:r w:rsidR="00E459B4" w:rsidRPr="00304352">
        <w:rPr>
          <w:b/>
        </w:rPr>
        <w:t>M2</w:t>
      </w:r>
      <w:r w:rsidR="00E459B4">
        <w:t>.</w:t>
      </w:r>
    </w:p>
    <w:p w14:paraId="43A5E993" w14:textId="4497D722" w:rsidR="003D1877" w:rsidRPr="003D1877" w:rsidRDefault="003D1877" w:rsidP="002F3AE4">
      <w:pPr>
        <w:pStyle w:val="ListParagraph"/>
        <w:numPr>
          <w:ilvl w:val="0"/>
          <w:numId w:val="15"/>
        </w:numPr>
        <w:rPr>
          <w:b/>
        </w:rPr>
      </w:pPr>
      <w:r>
        <w:t xml:space="preserve">For </w:t>
      </w:r>
      <w:r w:rsidR="00E459B4" w:rsidRPr="003D1877">
        <w:rPr>
          <w:b/>
        </w:rPr>
        <w:t>Trigger Property</w:t>
      </w:r>
      <w:r>
        <w:t xml:space="preserve">, keep the default value of </w:t>
      </w:r>
      <w:r w:rsidR="00E459B4" w:rsidRPr="00304352">
        <w:rPr>
          <w:b/>
        </w:rPr>
        <w:t>Value</w:t>
      </w:r>
      <w:r>
        <w:t>.</w:t>
      </w:r>
    </w:p>
    <w:p w14:paraId="2E7616FB" w14:textId="1025119D" w:rsidR="003D1877" w:rsidRDefault="003D1877" w:rsidP="002F3AE4">
      <w:pPr>
        <w:pStyle w:val="ListParagraph"/>
        <w:numPr>
          <w:ilvl w:val="0"/>
          <w:numId w:val="15"/>
        </w:numPr>
        <w:rPr>
          <w:b/>
        </w:rPr>
      </w:pPr>
      <w:r>
        <w:t xml:space="preserve">Set </w:t>
      </w:r>
      <w:r w:rsidR="00E459B4" w:rsidRPr="003D1877">
        <w:rPr>
          <w:b/>
        </w:rPr>
        <w:t>Trigger Condition</w:t>
      </w:r>
      <w:r w:rsidR="00E459B4">
        <w:t xml:space="preserve"> </w:t>
      </w:r>
      <w:r>
        <w:t>to</w:t>
      </w:r>
      <w:r w:rsidR="00E459B4">
        <w:t xml:space="preserve"> </w:t>
      </w:r>
      <w:r w:rsidR="00E459B4" w:rsidRPr="00304352">
        <w:rPr>
          <w:b/>
        </w:rPr>
        <w:t>Equals.</w:t>
      </w:r>
    </w:p>
    <w:p w14:paraId="0DA051BE" w14:textId="79217AD7" w:rsidR="003D1877" w:rsidRPr="003D1877" w:rsidRDefault="00304352" w:rsidP="002F3AE4">
      <w:pPr>
        <w:pStyle w:val="ListParagraph"/>
        <w:numPr>
          <w:ilvl w:val="0"/>
          <w:numId w:val="15"/>
        </w:numPr>
        <w:rPr>
          <w:b/>
        </w:rPr>
      </w:pPr>
      <w:r w:rsidRPr="00304352">
        <w:t>Set</w:t>
      </w:r>
      <w:r w:rsidRPr="00304352">
        <w:rPr>
          <w:b/>
        </w:rPr>
        <w:t xml:space="preserve"> Trigger Value </w:t>
      </w:r>
      <w:r w:rsidRPr="00304352">
        <w:t>to</w:t>
      </w:r>
      <w:r w:rsidRPr="00304352">
        <w:rPr>
          <w:b/>
        </w:rPr>
        <w:t xml:space="preserve"> </w:t>
      </w:r>
      <w:r w:rsidR="00E459B4" w:rsidRPr="00304352">
        <w:rPr>
          <w:b/>
        </w:rPr>
        <w:t>4</w:t>
      </w:r>
      <w:r w:rsidR="00E459B4">
        <w:t>.</w:t>
      </w:r>
    </w:p>
    <w:p w14:paraId="3B050DD8" w14:textId="76B0F9AD" w:rsidR="003D1877" w:rsidRDefault="003D1877" w:rsidP="002F3AE4">
      <w:pPr>
        <w:pStyle w:val="ListParagraph"/>
        <w:numPr>
          <w:ilvl w:val="0"/>
          <w:numId w:val="15"/>
        </w:numPr>
        <w:rPr>
          <w:b/>
        </w:rPr>
      </w:pPr>
      <w:r>
        <w:t xml:space="preserve">For </w:t>
      </w:r>
      <w:r w:rsidR="00E459B4" w:rsidRPr="00304352">
        <w:rPr>
          <w:b/>
        </w:rPr>
        <w:t>Action Object</w:t>
      </w:r>
      <w:r>
        <w:t>, select the value of</w:t>
      </w:r>
      <w:r w:rsidR="00304352">
        <w:t xml:space="preserve"> </w:t>
      </w:r>
      <w:r w:rsidR="00E459B4" w:rsidRPr="00304352">
        <w:rPr>
          <w:b/>
        </w:rPr>
        <w:t>M3</w:t>
      </w:r>
      <w:r>
        <w:rPr>
          <w:b/>
        </w:rPr>
        <w:t>.</w:t>
      </w:r>
    </w:p>
    <w:p w14:paraId="078A1863" w14:textId="77777777" w:rsidR="003D1877" w:rsidRPr="003D1877" w:rsidRDefault="003D1877" w:rsidP="002F3AE4">
      <w:pPr>
        <w:pStyle w:val="ListParagraph"/>
        <w:numPr>
          <w:ilvl w:val="0"/>
          <w:numId w:val="15"/>
        </w:numPr>
        <w:rPr>
          <w:b/>
        </w:rPr>
      </w:pPr>
      <w:r w:rsidRPr="003D1877">
        <w:t>For</w:t>
      </w:r>
      <w:r>
        <w:rPr>
          <w:b/>
        </w:rPr>
        <w:t xml:space="preserve"> </w:t>
      </w:r>
      <w:r w:rsidR="00E459B4" w:rsidRPr="00304352">
        <w:rPr>
          <w:b/>
        </w:rPr>
        <w:t>Action Property</w:t>
      </w:r>
      <w:r>
        <w:t xml:space="preserve">, set the value to </w:t>
      </w:r>
      <w:proofErr w:type="spellStart"/>
      <w:r w:rsidR="00E459B4" w:rsidRPr="00304352">
        <w:rPr>
          <w:b/>
        </w:rPr>
        <w:t>StartValue</w:t>
      </w:r>
      <w:proofErr w:type="spellEnd"/>
      <w:r>
        <w:t>.</w:t>
      </w:r>
    </w:p>
    <w:p w14:paraId="552625B7" w14:textId="61365900" w:rsidR="00E459B4" w:rsidRDefault="003D1877" w:rsidP="002F3AE4">
      <w:pPr>
        <w:pStyle w:val="ListParagraph"/>
        <w:numPr>
          <w:ilvl w:val="0"/>
          <w:numId w:val="15"/>
        </w:numPr>
        <w:rPr>
          <w:b/>
        </w:rPr>
      </w:pPr>
      <w:r>
        <w:t xml:space="preserve">Set </w:t>
      </w:r>
      <w:proofErr w:type="spellStart"/>
      <w:r w:rsidR="00E459B4" w:rsidRPr="00304352">
        <w:rPr>
          <w:b/>
        </w:rPr>
        <w:t>ActionValue</w:t>
      </w:r>
      <w:proofErr w:type="spellEnd"/>
      <w:r w:rsidR="00304352">
        <w:t xml:space="preserve"> to </w:t>
      </w:r>
      <w:r w:rsidR="00E459B4" w:rsidRPr="00304352">
        <w:rPr>
          <w:b/>
        </w:rPr>
        <w:t>7.</w:t>
      </w:r>
    </w:p>
    <w:p w14:paraId="7D013A26" w14:textId="4194134B" w:rsidR="003D1877" w:rsidRPr="003D1877" w:rsidRDefault="003647FD" w:rsidP="003D1877">
      <w:r>
        <w:t>S</w:t>
      </w:r>
      <w:r w:rsidR="003D1877" w:rsidRPr="003D1877">
        <w:t>ave these values</w:t>
      </w:r>
      <w:r>
        <w:t xml:space="preserve"> by clicking</w:t>
      </w:r>
      <w:r w:rsidR="003D1877" w:rsidRPr="003D1877">
        <w:t xml:space="preserve"> the </w:t>
      </w:r>
      <w:r w:rsidR="003D1877">
        <w:t xml:space="preserve">save </w:t>
      </w:r>
      <w:r w:rsidR="004E0593">
        <w:t>button (</w:t>
      </w:r>
      <w:r w:rsidR="003D1877">
        <w:rPr>
          <w:noProof/>
        </w:rPr>
        <w:drawing>
          <wp:inline distT="0" distB="0" distL="0" distR="0" wp14:anchorId="3E6F24DE" wp14:editId="40D2C69A">
            <wp:extent cx="164592" cy="164592"/>
            <wp:effectExtent l="0" t="0" r="698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64592" cy="164592"/>
                    </a:xfrm>
                    <a:prstGeom prst="rect">
                      <a:avLst/>
                    </a:prstGeom>
                  </pic:spPr>
                </pic:pic>
              </a:graphicData>
            </a:graphic>
          </wp:inline>
        </w:drawing>
      </w:r>
      <w:r w:rsidR="003D1877">
        <w:t>).</w:t>
      </w:r>
    </w:p>
    <w:p w14:paraId="3381CCE6" w14:textId="138995D8" w:rsidR="00E459B4" w:rsidRDefault="00DB4830" w:rsidP="00B571AD">
      <w:r>
        <w:rPr>
          <w:noProof/>
        </w:rPr>
        <w:drawing>
          <wp:inline distT="0" distB="0" distL="0" distR="0" wp14:anchorId="124737F1" wp14:editId="51559EBB">
            <wp:extent cx="5047488" cy="2066544"/>
            <wp:effectExtent l="57150" t="57150" r="115570" b="1054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47488" cy="206654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B571AD">
        <w:br/>
      </w:r>
      <w:r w:rsidR="00650877">
        <w:rPr>
          <w:b/>
        </w:rPr>
        <w:t>Figure 6.</w:t>
      </w:r>
      <w:r w:rsidR="00B571AD" w:rsidRPr="00B571AD">
        <w:rPr>
          <w:b/>
        </w:rPr>
        <w:t xml:space="preserve">5. </w:t>
      </w:r>
      <w:r>
        <w:rPr>
          <w:b/>
        </w:rPr>
        <w:t xml:space="preserve">Rule 1 and </w:t>
      </w:r>
      <w:r w:rsidR="00B571AD" w:rsidRPr="00B571AD">
        <w:rPr>
          <w:b/>
        </w:rPr>
        <w:t>Rule 2 in the Rules Registry.</w:t>
      </w:r>
    </w:p>
    <w:p w14:paraId="20033B89" w14:textId="0461A674" w:rsidR="00B571AD" w:rsidRPr="00DB4830" w:rsidRDefault="00B571AD" w:rsidP="00DB4830">
      <w:pPr>
        <w:pStyle w:val="Sidebar"/>
      </w:pPr>
      <w:r w:rsidRPr="00DB4830">
        <w:rPr>
          <w:b/>
        </w:rPr>
        <w:lastRenderedPageBreak/>
        <w:t>NOTE</w:t>
      </w:r>
      <w:r w:rsidR="00DB4830">
        <w:br/>
      </w:r>
      <w:r w:rsidRPr="00DB4830">
        <w:t xml:space="preserve">Rules Registry Table does not expose Action Object Type. To specify Action Object Type, first save the rule by clicking Save Button in the top right corner, then open </w:t>
      </w:r>
      <w:r w:rsidR="00DB4830" w:rsidRPr="00DB4830">
        <w:t>the settings page</w:t>
      </w:r>
      <w:r w:rsidRPr="00DB4830">
        <w:t>.</w:t>
      </w:r>
    </w:p>
    <w:p w14:paraId="555E1A99" w14:textId="77777777" w:rsidR="00E459B4" w:rsidRDefault="00E459B4" w:rsidP="00E459B4">
      <w:pPr>
        <w:pStyle w:val="Heading2"/>
        <w:rPr>
          <w:rFonts w:eastAsia="Times New Roman"/>
          <w:noProof/>
        </w:rPr>
      </w:pPr>
      <w:bookmarkStart w:id="41" w:name="_Toc525203839"/>
      <w:bookmarkStart w:id="42" w:name="_Toc529421263"/>
      <w:r>
        <w:rPr>
          <w:rFonts w:eastAsia="Times New Roman"/>
          <w:noProof/>
        </w:rPr>
        <w:t>Testing Rule 2</w:t>
      </w:r>
      <w:bookmarkEnd w:id="41"/>
      <w:bookmarkEnd w:id="42"/>
    </w:p>
    <w:p w14:paraId="2DDA28FA" w14:textId="3EAD5024" w:rsidR="00E459B4" w:rsidRDefault="00DB4830" w:rsidP="00E459B4">
      <w:pPr>
        <w:pStyle w:val="ListParagraph"/>
        <w:spacing w:after="0" w:line="240" w:lineRule="auto"/>
        <w:ind w:left="0"/>
      </w:pPr>
      <w:r>
        <w:t xml:space="preserve">To test Rule 2, </w:t>
      </w:r>
      <w:r w:rsidR="00561FC7">
        <w:t>pin all three countdown controls, M1, M2, and M3</w:t>
      </w:r>
      <w:r w:rsidR="00E459B4">
        <w:t xml:space="preserve">. </w:t>
      </w:r>
      <w:r w:rsidR="00650877">
        <w:t>Figure 6.</w:t>
      </w:r>
      <w:r w:rsidR="00561FC7">
        <w:t xml:space="preserve">5 shows one way to arrange these. Click the Trigger button on the M1 Countdown control. This causes the following to take place: </w:t>
      </w:r>
    </w:p>
    <w:p w14:paraId="12626428" w14:textId="1B538AD8" w:rsidR="00561FC7" w:rsidRDefault="00561FC7" w:rsidP="00561FC7">
      <w:pPr>
        <w:pStyle w:val="ListParagraph"/>
        <w:numPr>
          <w:ilvl w:val="0"/>
          <w:numId w:val="15"/>
        </w:numPr>
        <w:spacing w:after="0" w:line="240" w:lineRule="auto"/>
      </w:pPr>
      <w:r>
        <w:t xml:space="preserve">The M1 control starts at </w:t>
      </w:r>
      <w:r w:rsidR="00691B6B">
        <w:t>4</w:t>
      </w:r>
      <w:r>
        <w:t xml:space="preserve"> and counts down to 0.</w:t>
      </w:r>
    </w:p>
    <w:p w14:paraId="7A39E4E4" w14:textId="7F31A9EE" w:rsidR="00561FC7" w:rsidRDefault="00561FC7" w:rsidP="00561FC7">
      <w:pPr>
        <w:pStyle w:val="ListParagraph"/>
        <w:numPr>
          <w:ilvl w:val="0"/>
          <w:numId w:val="15"/>
        </w:numPr>
        <w:spacing w:after="0" w:line="240" w:lineRule="auto"/>
      </w:pPr>
      <w:r>
        <w:t xml:space="preserve">Rule 1 responds </w:t>
      </w:r>
      <w:r w:rsidR="00691B6B">
        <w:t>and sets the M2 control to 10, and M2 then counts down to 0.</w:t>
      </w:r>
    </w:p>
    <w:p w14:paraId="2500E717" w14:textId="4C3F724F" w:rsidR="00691B6B" w:rsidRDefault="00691B6B" w:rsidP="00561FC7">
      <w:pPr>
        <w:pStyle w:val="ListParagraph"/>
        <w:numPr>
          <w:ilvl w:val="0"/>
          <w:numId w:val="15"/>
        </w:numPr>
        <w:spacing w:after="0" w:line="240" w:lineRule="auto"/>
      </w:pPr>
      <w:r>
        <w:t>Rule 2 responds and sets the M3 control to 7, which then counts down to 0.</w:t>
      </w:r>
    </w:p>
    <w:p w14:paraId="55F7C0C1" w14:textId="77777777" w:rsidR="00691B6B" w:rsidRDefault="00691B6B" w:rsidP="00691B6B">
      <w:pPr>
        <w:spacing w:after="0" w:line="240" w:lineRule="auto"/>
      </w:pPr>
    </w:p>
    <w:p w14:paraId="2562BBBD" w14:textId="7EA7305E" w:rsidR="00E459B4" w:rsidRDefault="00E459B4" w:rsidP="00B571AD">
      <w:pPr>
        <w:pStyle w:val="ListParagraph"/>
        <w:spacing w:after="0" w:line="240" w:lineRule="auto"/>
        <w:ind w:left="0"/>
        <w:rPr>
          <w:b/>
        </w:rPr>
      </w:pPr>
      <w:r>
        <w:rPr>
          <w:noProof/>
        </w:rPr>
        <w:drawing>
          <wp:inline distT="0" distB="0" distL="0" distR="0" wp14:anchorId="12C7E10A" wp14:editId="1910EBC4">
            <wp:extent cx="4157437" cy="2561047"/>
            <wp:effectExtent l="57150" t="57150" r="109855" b="106045"/>
            <wp:docPr id="53" name="Picture 53" descr="cid:image001.jpg@01D445DA.70A5F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45DA.70A5FB20"/>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4167145" cy="2567027"/>
                    </a:xfrm>
                    <a:prstGeom prst="rect">
                      <a:avLst/>
                    </a:prstGeom>
                    <a:noFill/>
                    <a:ln w="12700">
                      <a:solidFill>
                        <a:schemeClr val="tx1"/>
                      </a:solidFill>
                    </a:ln>
                    <a:effectLst>
                      <a:outerShdw blurRad="50800" dist="38100" dir="2700000" algn="tl" rotWithShape="0">
                        <a:prstClr val="black">
                          <a:alpha val="40000"/>
                        </a:prstClr>
                      </a:outerShdw>
                    </a:effectLst>
                  </pic:spPr>
                </pic:pic>
              </a:graphicData>
            </a:graphic>
          </wp:inline>
        </w:drawing>
      </w:r>
      <w:r w:rsidR="00B571AD">
        <w:br/>
      </w:r>
      <w:r w:rsidR="00650877">
        <w:rPr>
          <w:b/>
        </w:rPr>
        <w:t>Figure 6.</w:t>
      </w:r>
      <w:r w:rsidR="00B571AD" w:rsidRPr="00B571AD">
        <w:rPr>
          <w:b/>
        </w:rPr>
        <w:t>6. Testing Rule 2.</w:t>
      </w:r>
    </w:p>
    <w:p w14:paraId="0E5614D8" w14:textId="77777777" w:rsidR="00B571AD" w:rsidRDefault="00B571AD" w:rsidP="00E459B4">
      <w:pPr>
        <w:pStyle w:val="ListParagraph"/>
        <w:spacing w:after="0" w:line="240" w:lineRule="auto"/>
        <w:ind w:left="0"/>
      </w:pPr>
    </w:p>
    <w:p w14:paraId="509990A2" w14:textId="4ECB368A" w:rsidR="00E459B4" w:rsidRDefault="00E459B4" w:rsidP="00E459B4">
      <w:pPr>
        <w:pStyle w:val="ListParagraph"/>
        <w:spacing w:after="0" w:line="240" w:lineRule="auto"/>
        <w:ind w:left="0"/>
      </w:pPr>
    </w:p>
    <w:p w14:paraId="2E4E733D" w14:textId="77777777" w:rsidR="00E459B4" w:rsidRPr="00743421" w:rsidRDefault="00DA32F2" w:rsidP="00E459B4">
      <w:hyperlink r:id="rId78" w:history="1">
        <w:r w:rsidR="00E459B4" w:rsidRPr="00631A45">
          <w:rPr>
            <w:rStyle w:val="Hyperlink"/>
          </w:rPr>
          <w:t>C-Labs\C-Labs VIDEOS\Rules Engine\TestRule2.avi</w:t>
        </w:r>
      </w:hyperlink>
    </w:p>
    <w:p w14:paraId="23C55DF4" w14:textId="77777777" w:rsidR="00E459B4" w:rsidRDefault="00E459B4" w:rsidP="00E459B4">
      <w:pPr>
        <w:spacing w:after="0" w:line="240" w:lineRule="auto"/>
        <w:rPr>
          <w:rFonts w:ascii="Calibri" w:eastAsia="Times New Roman" w:hAnsi="Calibri" w:cs="Calibri"/>
          <w:noProof/>
          <w:color w:val="000000"/>
        </w:rPr>
      </w:pPr>
    </w:p>
    <w:p w14:paraId="454681DA" w14:textId="009132D0" w:rsidR="00B25976" w:rsidRDefault="00B25976" w:rsidP="001E02C9"/>
    <w:p w14:paraId="10CE443D" w14:textId="696A0411" w:rsidR="00431CF6" w:rsidRDefault="00431CF6" w:rsidP="00431CF6">
      <w:pPr>
        <w:pStyle w:val="Heading1"/>
      </w:pPr>
      <w:bookmarkStart w:id="43" w:name="_Toc529421264"/>
      <w:r>
        <w:lastRenderedPageBreak/>
        <w:t>Example: Setting Up Rule #3</w:t>
      </w:r>
      <w:bookmarkEnd w:id="43"/>
    </w:p>
    <w:p w14:paraId="0BBC2C59" w14:textId="5AA9AB47" w:rsidR="00E93689" w:rsidRDefault="00E93689" w:rsidP="00E93689">
      <w:pPr>
        <w:rPr>
          <w:rFonts w:ascii="Calibri" w:eastAsia="Times New Roman" w:hAnsi="Calibri" w:cs="Calibri"/>
          <w:color w:val="000000"/>
        </w:rPr>
      </w:pPr>
    </w:p>
    <w:p w14:paraId="30647AEE" w14:textId="371FD135" w:rsidR="00B571AD" w:rsidRPr="00B571AD" w:rsidRDefault="00B571AD" w:rsidP="00B571AD">
      <w:pPr>
        <w:pStyle w:val="Sidebar"/>
        <w:rPr>
          <w:b/>
          <w:u w:val="single"/>
        </w:rPr>
      </w:pPr>
      <w:r w:rsidRPr="00B571AD">
        <w:rPr>
          <w:b/>
          <w:u w:val="single"/>
        </w:rPr>
        <w:t>Rule 3:</w:t>
      </w:r>
    </w:p>
    <w:p w14:paraId="4CFE0E80" w14:textId="73318BEC" w:rsidR="00E93689" w:rsidRDefault="00E93689" w:rsidP="00B571AD">
      <w:pPr>
        <w:pStyle w:val="Sidebar"/>
      </w:pPr>
      <w:r w:rsidRPr="007568E2">
        <w:t xml:space="preserve">When Machine “C” reaches the count of 2, </w:t>
      </w:r>
      <w:r w:rsidR="002F3AE4">
        <w:t xml:space="preserve">the </w:t>
      </w:r>
      <w:r w:rsidRPr="007568E2">
        <w:t>Message Plugin will send</w:t>
      </w:r>
      <w:r w:rsidR="002F3AE4">
        <w:t xml:space="preserve"> an </w:t>
      </w:r>
      <w:r w:rsidRPr="007568E2">
        <w:t>email</w:t>
      </w:r>
      <w:r w:rsidR="002F3AE4">
        <w:t xml:space="preserve"> to notify someone about the state of the three machines.</w:t>
      </w:r>
    </w:p>
    <w:p w14:paraId="2BE9EAB8" w14:textId="2B1D6319" w:rsidR="00E93689" w:rsidRDefault="00C370D0" w:rsidP="00E93689">
      <w:pPr>
        <w:rPr>
          <w:rFonts w:ascii="Calibri" w:eastAsia="Times New Roman" w:hAnsi="Calibri" w:cs="Calibri"/>
          <w:noProof/>
          <w:color w:val="000000"/>
        </w:rPr>
      </w:pPr>
      <w:r>
        <w:rPr>
          <w:rFonts w:ascii="Calibri" w:eastAsia="Times New Roman" w:hAnsi="Calibri" w:cs="Calibri"/>
          <w:noProof/>
          <w:color w:val="000000"/>
        </w:rPr>
        <w:t>Create a new rule, name</w:t>
      </w:r>
      <w:r w:rsidR="002F3AE4">
        <w:rPr>
          <w:rFonts w:ascii="Calibri" w:eastAsia="Times New Roman" w:hAnsi="Calibri" w:cs="Calibri"/>
          <w:noProof/>
          <w:color w:val="000000"/>
        </w:rPr>
        <w:t>d</w:t>
      </w:r>
      <w:r>
        <w:rPr>
          <w:rFonts w:ascii="Calibri" w:eastAsia="Times New Roman" w:hAnsi="Calibri" w:cs="Calibri"/>
          <w:noProof/>
          <w:color w:val="000000"/>
        </w:rPr>
        <w:t xml:space="preserve"> </w:t>
      </w:r>
      <w:r w:rsidR="002F3AE4">
        <w:rPr>
          <w:rFonts w:ascii="Calibri" w:eastAsia="Times New Roman" w:hAnsi="Calibri" w:cs="Calibri"/>
          <w:noProof/>
          <w:color w:val="000000"/>
        </w:rPr>
        <w:t>"</w:t>
      </w:r>
      <w:r>
        <w:rPr>
          <w:rFonts w:ascii="Calibri" w:eastAsia="Times New Roman" w:hAnsi="Calibri" w:cs="Calibri"/>
          <w:noProof/>
          <w:color w:val="000000"/>
        </w:rPr>
        <w:t>Rule 3</w:t>
      </w:r>
      <w:r w:rsidR="002F3AE4">
        <w:rPr>
          <w:rFonts w:ascii="Calibri" w:eastAsia="Times New Roman" w:hAnsi="Calibri" w:cs="Calibri"/>
          <w:noProof/>
          <w:color w:val="000000"/>
        </w:rPr>
        <w:t>"</w:t>
      </w:r>
      <w:r>
        <w:rPr>
          <w:rFonts w:ascii="Calibri" w:eastAsia="Times New Roman" w:hAnsi="Calibri" w:cs="Calibri"/>
          <w:noProof/>
          <w:color w:val="000000"/>
        </w:rPr>
        <w:t>, c</w:t>
      </w:r>
      <w:r w:rsidR="00E93689">
        <w:rPr>
          <w:rFonts w:ascii="Calibri" w:eastAsia="Times New Roman" w:hAnsi="Calibri" w:cs="Calibri"/>
          <w:noProof/>
          <w:color w:val="000000"/>
        </w:rPr>
        <w:t>onfigur</w:t>
      </w:r>
      <w:r>
        <w:rPr>
          <w:rFonts w:ascii="Calibri" w:eastAsia="Times New Roman" w:hAnsi="Calibri" w:cs="Calibri"/>
          <w:noProof/>
          <w:color w:val="000000"/>
        </w:rPr>
        <w:t>e</w:t>
      </w:r>
      <w:r w:rsidR="002F3AE4">
        <w:rPr>
          <w:rFonts w:ascii="Calibri" w:eastAsia="Times New Roman" w:hAnsi="Calibri" w:cs="Calibri"/>
          <w:noProof/>
          <w:color w:val="000000"/>
        </w:rPr>
        <w:t xml:space="preserve">d using the steps summarized in </w:t>
      </w:r>
      <w:r w:rsidR="00650877">
        <w:rPr>
          <w:rFonts w:ascii="Calibri" w:eastAsia="Times New Roman" w:hAnsi="Calibri" w:cs="Calibri"/>
          <w:noProof/>
          <w:color w:val="000000"/>
        </w:rPr>
        <w:t>Figure 7.</w:t>
      </w:r>
      <w:r>
        <w:rPr>
          <w:rFonts w:ascii="Calibri" w:eastAsia="Times New Roman" w:hAnsi="Calibri" w:cs="Calibri"/>
          <w:noProof/>
          <w:color w:val="000000"/>
        </w:rPr>
        <w:t>1.</w:t>
      </w:r>
    </w:p>
    <w:p w14:paraId="47DE682A" w14:textId="4ADDDCDC" w:rsidR="00E93689" w:rsidRPr="00AD5306" w:rsidRDefault="00E93689" w:rsidP="00E93689">
      <w:pPr>
        <w:pStyle w:val="ListParagraph"/>
        <w:ind w:left="0"/>
        <w:rPr>
          <w:rFonts w:ascii="Calibri" w:eastAsia="Times New Roman" w:hAnsi="Calibri" w:cs="Calibri"/>
          <w:noProof/>
          <w:color w:val="000000"/>
        </w:rPr>
      </w:pPr>
      <w:r>
        <w:rPr>
          <w:rFonts w:ascii="Calibri" w:eastAsia="Times New Roman" w:hAnsi="Calibri" w:cs="Calibri"/>
          <w:noProof/>
          <w:color w:val="000000"/>
          <w:sz w:val="28"/>
        </w:rPr>
        <w:drawing>
          <wp:inline distT="0" distB="0" distL="0" distR="0" wp14:anchorId="70F19597" wp14:editId="204D5E1A">
            <wp:extent cx="5943600" cy="2832847"/>
            <wp:effectExtent l="38100" t="38100" r="95250" b="100965"/>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r w:rsidR="00011D89">
        <w:rPr>
          <w:rFonts w:ascii="Calibri" w:eastAsia="Times New Roman" w:hAnsi="Calibri" w:cs="Calibri"/>
          <w:noProof/>
          <w:color w:val="000000"/>
        </w:rPr>
        <w:br/>
      </w:r>
      <w:r w:rsidR="00650877">
        <w:rPr>
          <w:rFonts w:ascii="Calibri" w:eastAsia="Times New Roman" w:hAnsi="Calibri" w:cs="Calibri"/>
          <w:b/>
          <w:noProof/>
          <w:color w:val="000000"/>
        </w:rPr>
        <w:t>Figure 7.</w:t>
      </w:r>
      <w:r w:rsidR="00011D89" w:rsidRPr="00011D89">
        <w:rPr>
          <w:rFonts w:ascii="Calibri" w:eastAsia="Times New Roman" w:hAnsi="Calibri" w:cs="Calibri"/>
          <w:b/>
          <w:noProof/>
          <w:color w:val="000000"/>
        </w:rPr>
        <w:t>1. A summary of the three steps to create Rule #3.</w:t>
      </w:r>
      <w:r w:rsidR="00011D89">
        <w:rPr>
          <w:rFonts w:ascii="Calibri" w:eastAsia="Times New Roman" w:hAnsi="Calibri" w:cs="Calibri"/>
          <w:b/>
          <w:noProof/>
          <w:color w:val="000000"/>
        </w:rPr>
        <w:br/>
      </w:r>
    </w:p>
    <w:p w14:paraId="00D3AACB" w14:textId="01306BD5" w:rsidR="00E93689" w:rsidRDefault="00221238" w:rsidP="00E93689">
      <w:pPr>
        <w:pStyle w:val="Heading2"/>
      </w:pPr>
      <w:bookmarkStart w:id="44" w:name="_Toc525203841"/>
      <w:bookmarkStart w:id="45" w:name="_Toc529421265"/>
      <w:r>
        <w:t xml:space="preserve">Create </w:t>
      </w:r>
      <w:r w:rsidR="00E93689">
        <w:t>Rule 3</w:t>
      </w:r>
      <w:bookmarkEnd w:id="44"/>
      <w:bookmarkEnd w:id="45"/>
    </w:p>
    <w:p w14:paraId="0BD288C3" w14:textId="052EDE73" w:rsidR="005256E3" w:rsidRDefault="005256E3" w:rsidP="00E93689">
      <w:r>
        <w:t xml:space="preserve">In the Rules Registry, click the </w:t>
      </w:r>
      <w:r w:rsidR="00E93689" w:rsidRPr="00011D89">
        <w:rPr>
          <w:rStyle w:val="CodeWordChar"/>
        </w:rPr>
        <w:t>Add Rule</w:t>
      </w:r>
      <w:r w:rsidR="00E93689">
        <w:t xml:space="preserve"> </w:t>
      </w:r>
      <w:r>
        <w:t>b</w:t>
      </w:r>
      <w:r w:rsidR="00E93689">
        <w:t>utton</w:t>
      </w:r>
      <w:r w:rsidR="00011D89">
        <w:t>.</w:t>
      </w:r>
      <w:r>
        <w:t xml:space="preserve"> </w:t>
      </w:r>
    </w:p>
    <w:p w14:paraId="72189E51" w14:textId="39CC9F15" w:rsidR="00526D36" w:rsidRDefault="00526D36" w:rsidP="00E93689">
      <w:r>
        <w:t>Step 1: Configure Rule</w:t>
      </w:r>
    </w:p>
    <w:p w14:paraId="0F105868" w14:textId="1FC35165" w:rsidR="005256E3" w:rsidRDefault="005256E3" w:rsidP="005256E3">
      <w:pPr>
        <w:pStyle w:val="ListParagraph"/>
        <w:numPr>
          <w:ilvl w:val="0"/>
          <w:numId w:val="15"/>
        </w:numPr>
      </w:pPr>
      <w:r>
        <w:t xml:space="preserve">Put a checkmark in the </w:t>
      </w:r>
      <w:r w:rsidRPr="005256E3">
        <w:rPr>
          <w:b/>
        </w:rPr>
        <w:t>Active</w:t>
      </w:r>
      <w:r>
        <w:t xml:space="preserve"> field.</w:t>
      </w:r>
    </w:p>
    <w:p w14:paraId="52278B61" w14:textId="307B8E56" w:rsidR="005256E3" w:rsidRDefault="005256E3" w:rsidP="005256E3">
      <w:pPr>
        <w:pStyle w:val="ListParagraph"/>
        <w:numPr>
          <w:ilvl w:val="0"/>
          <w:numId w:val="15"/>
        </w:numPr>
      </w:pPr>
      <w:r>
        <w:t xml:space="preserve">In the </w:t>
      </w:r>
      <w:r w:rsidRPr="005256E3">
        <w:rPr>
          <w:b/>
        </w:rPr>
        <w:t>Rule Name</w:t>
      </w:r>
      <w:r>
        <w:t xml:space="preserve"> field, enter "Rule 3".</w:t>
      </w:r>
    </w:p>
    <w:p w14:paraId="7DD1DE2F" w14:textId="77777777" w:rsidR="00526D36" w:rsidRDefault="00526D36" w:rsidP="00526D36">
      <w:r>
        <w:t xml:space="preserve">Step 2: </w:t>
      </w:r>
    </w:p>
    <w:p w14:paraId="077AEAFE" w14:textId="77777777" w:rsidR="00526D36" w:rsidRDefault="00526D36" w:rsidP="00526D36">
      <w:pPr>
        <w:pStyle w:val="ListParagraph"/>
        <w:numPr>
          <w:ilvl w:val="0"/>
          <w:numId w:val="15"/>
        </w:numPr>
      </w:pPr>
      <w:r>
        <w:t xml:space="preserve">For the </w:t>
      </w:r>
      <w:r w:rsidRPr="005256E3">
        <w:rPr>
          <w:b/>
        </w:rPr>
        <w:t>Trigger Object</w:t>
      </w:r>
      <w:r>
        <w:t xml:space="preserve">, select the Countdown timer </w:t>
      </w:r>
      <w:r w:rsidRPr="005256E3">
        <w:rPr>
          <w:b/>
        </w:rPr>
        <w:t>M3</w:t>
      </w:r>
      <w:r>
        <w:t>.</w:t>
      </w:r>
    </w:p>
    <w:p w14:paraId="1195D32A" w14:textId="654668B5" w:rsidR="00526D36" w:rsidRDefault="00526D36" w:rsidP="00526D36">
      <w:pPr>
        <w:pStyle w:val="ListParagraph"/>
        <w:numPr>
          <w:ilvl w:val="0"/>
          <w:numId w:val="15"/>
        </w:numPr>
      </w:pPr>
      <w:r>
        <w:t xml:space="preserve">Leave </w:t>
      </w:r>
      <w:r w:rsidRPr="005256E3">
        <w:rPr>
          <w:b/>
        </w:rPr>
        <w:t>Trigger Property</w:t>
      </w:r>
      <w:r>
        <w:t xml:space="preserve"> as </w:t>
      </w:r>
      <w:r w:rsidRPr="005256E3">
        <w:rPr>
          <w:b/>
        </w:rPr>
        <w:t>Value</w:t>
      </w:r>
      <w:r>
        <w:t>.</w:t>
      </w:r>
    </w:p>
    <w:p w14:paraId="6A9BC846" w14:textId="77777777" w:rsidR="00526D36" w:rsidRDefault="00526D36" w:rsidP="00526D36">
      <w:pPr>
        <w:pStyle w:val="ListParagraph"/>
        <w:numPr>
          <w:ilvl w:val="0"/>
          <w:numId w:val="15"/>
        </w:numPr>
      </w:pPr>
      <w:r>
        <w:t xml:space="preserve">Set </w:t>
      </w:r>
      <w:r w:rsidRPr="005256E3">
        <w:rPr>
          <w:b/>
        </w:rPr>
        <w:t>Trigger Condition</w:t>
      </w:r>
      <w:r>
        <w:t xml:space="preserve"> to </w:t>
      </w:r>
      <w:r w:rsidRPr="005256E3">
        <w:rPr>
          <w:b/>
        </w:rPr>
        <w:t>Equals</w:t>
      </w:r>
      <w:r>
        <w:t>.</w:t>
      </w:r>
    </w:p>
    <w:p w14:paraId="1F275E18" w14:textId="4B34116F" w:rsidR="005256E3" w:rsidRDefault="005256E3" w:rsidP="005256E3">
      <w:pPr>
        <w:pStyle w:val="ListParagraph"/>
        <w:numPr>
          <w:ilvl w:val="0"/>
          <w:numId w:val="15"/>
        </w:numPr>
      </w:pPr>
      <w:r>
        <w:t xml:space="preserve">Set </w:t>
      </w:r>
      <w:r w:rsidRPr="005256E3">
        <w:rPr>
          <w:b/>
        </w:rPr>
        <w:t>Trigger Value</w:t>
      </w:r>
      <w:r>
        <w:t xml:space="preserve"> to </w:t>
      </w:r>
      <w:r w:rsidRPr="005256E3">
        <w:rPr>
          <w:b/>
        </w:rPr>
        <w:t>2</w:t>
      </w:r>
      <w:r>
        <w:t>.</w:t>
      </w:r>
    </w:p>
    <w:p w14:paraId="278DB96D" w14:textId="3EA19F27" w:rsidR="00526D36" w:rsidRDefault="00526D36" w:rsidP="00526D36">
      <w:r>
        <w:t>Step 3:</w:t>
      </w:r>
    </w:p>
    <w:p w14:paraId="57811FEA" w14:textId="74FAD631" w:rsidR="00526D36" w:rsidRDefault="00526D36" w:rsidP="005256E3">
      <w:pPr>
        <w:pStyle w:val="ListParagraph"/>
        <w:numPr>
          <w:ilvl w:val="0"/>
          <w:numId w:val="15"/>
        </w:numPr>
      </w:pPr>
      <w:r>
        <w:t xml:space="preserve">Set </w:t>
      </w:r>
      <w:r w:rsidRPr="00526D36">
        <w:rPr>
          <w:b/>
        </w:rPr>
        <w:t>Action Object Type</w:t>
      </w:r>
      <w:r>
        <w:t xml:space="preserve"> to </w:t>
      </w:r>
      <w:r w:rsidRPr="00526D36">
        <w:rPr>
          <w:b/>
        </w:rPr>
        <w:t>Set Property on Thing</w:t>
      </w:r>
      <w:r>
        <w:t>.</w:t>
      </w:r>
    </w:p>
    <w:p w14:paraId="1CF8C50E" w14:textId="596374B5" w:rsidR="005256E3" w:rsidRDefault="005256E3" w:rsidP="005256E3">
      <w:pPr>
        <w:pStyle w:val="ListParagraph"/>
        <w:numPr>
          <w:ilvl w:val="0"/>
          <w:numId w:val="15"/>
        </w:numPr>
      </w:pPr>
      <w:r>
        <w:lastRenderedPageBreak/>
        <w:t xml:space="preserve">Set </w:t>
      </w:r>
      <w:r w:rsidRPr="005256E3">
        <w:rPr>
          <w:b/>
        </w:rPr>
        <w:t>Action Object</w:t>
      </w:r>
      <w:r>
        <w:t xml:space="preserve"> to </w:t>
      </w:r>
      <w:r w:rsidR="00526D36">
        <w:rPr>
          <w:b/>
        </w:rPr>
        <w:t>Messaging Plugin Object</w:t>
      </w:r>
      <w:r>
        <w:t>.</w:t>
      </w:r>
    </w:p>
    <w:p w14:paraId="5D17C25E" w14:textId="546BA1D7" w:rsidR="005256E3" w:rsidRDefault="005256E3" w:rsidP="005256E3">
      <w:pPr>
        <w:pStyle w:val="ListParagraph"/>
        <w:numPr>
          <w:ilvl w:val="0"/>
          <w:numId w:val="15"/>
        </w:numPr>
      </w:pPr>
      <w:r>
        <w:t xml:space="preserve">Set the value of </w:t>
      </w:r>
      <w:r w:rsidRPr="005256E3">
        <w:rPr>
          <w:b/>
        </w:rPr>
        <w:t>Action Property</w:t>
      </w:r>
      <w:r>
        <w:t xml:space="preserve"> to </w:t>
      </w:r>
      <w:proofErr w:type="spellStart"/>
      <w:r w:rsidRPr="005256E3">
        <w:rPr>
          <w:b/>
        </w:rPr>
        <w:t>sendmail</w:t>
      </w:r>
      <w:proofErr w:type="spellEnd"/>
      <w:r>
        <w:t>.</w:t>
      </w:r>
    </w:p>
    <w:p w14:paraId="1AF5301E" w14:textId="324508E1" w:rsidR="005256E3" w:rsidRDefault="005256E3" w:rsidP="005256E3">
      <w:pPr>
        <w:pStyle w:val="ListParagraph"/>
        <w:numPr>
          <w:ilvl w:val="0"/>
          <w:numId w:val="15"/>
        </w:numPr>
      </w:pPr>
      <w:r>
        <w:t xml:space="preserve">In </w:t>
      </w:r>
      <w:r w:rsidRPr="005256E3">
        <w:rPr>
          <w:b/>
        </w:rPr>
        <w:t>Action Value</w:t>
      </w:r>
      <w:r>
        <w:t xml:space="preserve">, enter the </w:t>
      </w:r>
      <w:r w:rsidR="00526D36">
        <w:t>string</w:t>
      </w:r>
      <w:r>
        <w:t xml:space="preserve"> "Process M1, M2 and M3 complete."</w:t>
      </w:r>
    </w:p>
    <w:p w14:paraId="59A58238" w14:textId="0291CF90" w:rsidR="00E93689" w:rsidRDefault="00526D36" w:rsidP="00B571AD">
      <w:r>
        <w:rPr>
          <w:noProof/>
        </w:rPr>
        <w:drawing>
          <wp:inline distT="0" distB="0" distL="0" distR="0" wp14:anchorId="42AEFCB1" wp14:editId="61841772">
            <wp:extent cx="5943600" cy="3079750"/>
            <wp:effectExtent l="57150" t="57150" r="114300" b="1206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307975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br/>
      </w:r>
      <w:r w:rsidR="00650877">
        <w:rPr>
          <w:b/>
        </w:rPr>
        <w:t>Figure 7.</w:t>
      </w:r>
      <w:r>
        <w:rPr>
          <w:b/>
        </w:rPr>
        <w:t>2</w:t>
      </w:r>
      <w:r w:rsidR="00B571AD" w:rsidRPr="00B571AD">
        <w:rPr>
          <w:b/>
        </w:rPr>
        <w:t xml:space="preserve">. </w:t>
      </w:r>
      <w:r>
        <w:rPr>
          <w:b/>
        </w:rPr>
        <w:t>The settings for Rule 3.</w:t>
      </w:r>
      <w:r>
        <w:rPr>
          <w:b/>
        </w:rPr>
        <w:br/>
      </w:r>
    </w:p>
    <w:p w14:paraId="6D349FD8" w14:textId="77777777" w:rsidR="00E93689" w:rsidRDefault="00E93689" w:rsidP="00E93689">
      <w:pPr>
        <w:pStyle w:val="Heading2"/>
      </w:pPr>
      <w:bookmarkStart w:id="46" w:name="_Toc525203842"/>
      <w:bookmarkStart w:id="47" w:name="_Toc529421266"/>
      <w:r>
        <w:t>Testing Rule 3</w:t>
      </w:r>
      <w:bookmarkEnd w:id="46"/>
      <w:bookmarkEnd w:id="47"/>
    </w:p>
    <w:p w14:paraId="16E50188" w14:textId="77777777" w:rsidR="00E93689" w:rsidRPr="00825922" w:rsidRDefault="00E93689" w:rsidP="00E93689">
      <w:r>
        <w:t>To test all three rules, scroll down to machine detail forms and Trigger M1 countdown. You can monitor the progress of the rules by observing Countdown control status lights and their current value. At the end of the test, make sure you check your email for your notification email.</w:t>
      </w:r>
    </w:p>
    <w:p w14:paraId="6A786CC9" w14:textId="77777777" w:rsidR="00E93689" w:rsidRPr="00516035" w:rsidRDefault="00E93689" w:rsidP="00E93689"/>
    <w:p w14:paraId="28F24592" w14:textId="292F60C8" w:rsidR="00E93689" w:rsidRDefault="00E93689" w:rsidP="00B571AD">
      <w:pPr>
        <w:rPr>
          <w:b/>
        </w:rPr>
      </w:pPr>
      <w:r>
        <w:lastRenderedPageBreak/>
        <w:t xml:space="preserve">   </w:t>
      </w:r>
      <w:r>
        <w:rPr>
          <w:noProof/>
        </w:rPr>
        <w:drawing>
          <wp:inline distT="0" distB="0" distL="0" distR="0" wp14:anchorId="601C3338" wp14:editId="34E5DD03">
            <wp:extent cx="5943600" cy="3840509"/>
            <wp:effectExtent l="57150" t="57150" r="114300" b="121920"/>
            <wp:docPr id="102" name="Picture 102" descr="cid:image001.jpg@01D445FA.F29C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45FA.F29C3110"/>
                    <pic:cNvPicPr>
                      <a:picLocks noChangeAspect="1" noChangeArrowheads="1"/>
                    </pic:cNvPicPr>
                  </pic:nvPicPr>
                  <pic:blipFill>
                    <a:blip r:embed="rId85" r:link="rId87" cstate="print">
                      <a:extLst>
                        <a:ext uri="{BEBA8EAE-BF5A-486C-A8C5-ECC9F3942E4B}">
                          <a14:imgProps xmlns:a14="http://schemas.microsoft.com/office/drawing/2010/main">
                            <a14:imgLayer r:embed="rId8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840509"/>
                    </a:xfrm>
                    <a:prstGeom prst="rect">
                      <a:avLst/>
                    </a:prstGeom>
                    <a:noFill/>
                    <a:ln w="12700">
                      <a:solidFill>
                        <a:schemeClr val="tx1"/>
                      </a:solidFill>
                    </a:ln>
                    <a:effectLst>
                      <a:outerShdw blurRad="50800" dist="38100" dir="2700000" algn="tl" rotWithShape="0">
                        <a:prstClr val="black">
                          <a:alpha val="40000"/>
                        </a:prstClr>
                      </a:outerShdw>
                    </a:effectLst>
                  </pic:spPr>
                </pic:pic>
              </a:graphicData>
            </a:graphic>
          </wp:inline>
        </w:drawing>
      </w:r>
      <w:r w:rsidR="00B571AD">
        <w:br/>
      </w:r>
      <w:r w:rsidR="00650877">
        <w:rPr>
          <w:b/>
        </w:rPr>
        <w:t>Figure 7.</w:t>
      </w:r>
      <w:r w:rsidR="00526D36">
        <w:rPr>
          <w:b/>
        </w:rPr>
        <w:t>3</w:t>
      </w:r>
      <w:r w:rsidR="00B571AD" w:rsidRPr="00B571AD">
        <w:rPr>
          <w:b/>
        </w:rPr>
        <w:t>. Testing Rule 3.</w:t>
      </w:r>
    </w:p>
    <w:p w14:paraId="6E9FD169" w14:textId="0431A06F" w:rsidR="00B25976" w:rsidRDefault="00B25976" w:rsidP="001E02C9"/>
    <w:bookmarkStart w:id="48" w:name="_Hlk526095999"/>
    <w:p w14:paraId="362116C3" w14:textId="77777777" w:rsidR="00526D36" w:rsidRDefault="00526D36" w:rsidP="00526D36">
      <w:pPr>
        <w:rPr>
          <w:b/>
        </w:rPr>
      </w:pPr>
      <w:r>
        <w:rPr>
          <w:rStyle w:val="Hyperlink"/>
          <w:b/>
        </w:rPr>
        <w:fldChar w:fldCharType="begin"/>
      </w:r>
      <w:r>
        <w:rPr>
          <w:rStyle w:val="Hyperlink"/>
          <w:b/>
        </w:rPr>
        <w:instrText xml:space="preserve"> HYPERLINK "file:///C:\\Users\\muenc\\AppData\\Local\\Microsoft\\Windows\\INetCache\\Content.Outlook\\48C1HM8V\\C-Labs\\C-Labs%20VIDEOS\\Rules%20Engine\\TestRule3.avi" </w:instrText>
      </w:r>
      <w:r>
        <w:rPr>
          <w:rStyle w:val="Hyperlink"/>
          <w:b/>
        </w:rPr>
        <w:fldChar w:fldCharType="separate"/>
      </w:r>
      <w:r w:rsidRPr="00631A45">
        <w:rPr>
          <w:rStyle w:val="Hyperlink"/>
          <w:b/>
        </w:rPr>
        <w:t>C-Labs\C-Labs VIDEOS\Rules Engine\TestRule3.avi</w:t>
      </w:r>
      <w:r>
        <w:rPr>
          <w:rStyle w:val="Hyperlink"/>
          <w:b/>
        </w:rPr>
        <w:fldChar w:fldCharType="end"/>
      </w:r>
    </w:p>
    <w:bookmarkEnd w:id="48"/>
    <w:p w14:paraId="66AC3371" w14:textId="773E59C7" w:rsidR="00FC48D8" w:rsidRDefault="00FC48D8" w:rsidP="008802D6"/>
    <w:p w14:paraId="7D081616" w14:textId="77777777" w:rsidR="00961341" w:rsidRDefault="00961341" w:rsidP="00961341"/>
    <w:p w14:paraId="54215677" w14:textId="5FC69203" w:rsidR="00C47591" w:rsidRDefault="00C47591" w:rsidP="00FE1970">
      <w:pPr>
        <w:pStyle w:val="Heading1"/>
        <w:numPr>
          <w:ilvl w:val="0"/>
          <w:numId w:val="0"/>
        </w:numPr>
        <w:rPr>
          <w:rFonts w:eastAsia="Times New Roman"/>
        </w:rPr>
      </w:pPr>
      <w:bookmarkStart w:id="49" w:name="_Toc529421267"/>
      <w:bookmarkStart w:id="50" w:name="_Hlk528657333"/>
      <w:r>
        <w:rPr>
          <w:rFonts w:eastAsia="Times New Roman"/>
        </w:rPr>
        <w:lastRenderedPageBreak/>
        <w:t xml:space="preserve">Appendix A: </w:t>
      </w:r>
      <w:r w:rsidR="00773F91">
        <w:rPr>
          <w:rFonts w:eastAsia="Times New Roman"/>
        </w:rPr>
        <w:t>AXOOM Gate</w:t>
      </w:r>
      <w:r>
        <w:rPr>
          <w:rFonts w:eastAsia="Times New Roman"/>
        </w:rPr>
        <w:t xml:space="preserve"> Navigation Icons</w:t>
      </w:r>
      <w:bookmarkEnd w:id="49"/>
      <w:r>
        <w:rPr>
          <w:rFonts w:eastAsia="Times New Roman"/>
        </w:rPr>
        <w:t xml:space="preserve"> </w:t>
      </w:r>
    </w:p>
    <w:p w14:paraId="1DFF01C1" w14:textId="33CD9EB4" w:rsidR="00C47591" w:rsidRDefault="008D7DCF" w:rsidP="00C47591">
      <w:r>
        <w:t>Here is a summary of the AXOOM Gate navigation icons:</w:t>
      </w:r>
    </w:p>
    <w:tbl>
      <w:tblPr>
        <w:tblStyle w:val="TableGrid"/>
        <w:tblW w:w="0" w:type="auto"/>
        <w:tblLook w:val="04A0" w:firstRow="1" w:lastRow="0" w:firstColumn="1" w:lastColumn="0" w:noHBand="0" w:noVBand="1"/>
      </w:tblPr>
      <w:tblGrid>
        <w:gridCol w:w="2425"/>
        <w:gridCol w:w="2250"/>
        <w:gridCol w:w="4410"/>
      </w:tblGrid>
      <w:tr w:rsidR="00C47591" w:rsidRPr="003C22FE" w14:paraId="2F7E4A3D" w14:textId="77777777" w:rsidTr="006C5FED">
        <w:trPr>
          <w:tblHeader/>
        </w:trPr>
        <w:tc>
          <w:tcPr>
            <w:tcW w:w="2425" w:type="dxa"/>
            <w:shd w:val="clear" w:color="auto" w:fill="404040" w:themeFill="text1" w:themeFillTint="BF"/>
          </w:tcPr>
          <w:p w14:paraId="5AF2F984" w14:textId="77777777" w:rsidR="00C47591" w:rsidRPr="003C22FE" w:rsidRDefault="00C47591" w:rsidP="006C5FED">
            <w:pPr>
              <w:jc w:val="center"/>
              <w:rPr>
                <w:color w:val="FFFFFF" w:themeColor="background1"/>
                <w:sz w:val="32"/>
                <w:szCs w:val="32"/>
              </w:rPr>
            </w:pPr>
            <w:r w:rsidRPr="003C22FE">
              <w:rPr>
                <w:color w:val="FFFFFF" w:themeColor="background1"/>
                <w:sz w:val="32"/>
                <w:szCs w:val="32"/>
              </w:rPr>
              <w:t>Icon</w:t>
            </w:r>
          </w:p>
        </w:tc>
        <w:tc>
          <w:tcPr>
            <w:tcW w:w="2250" w:type="dxa"/>
            <w:shd w:val="clear" w:color="auto" w:fill="404040" w:themeFill="text1" w:themeFillTint="BF"/>
          </w:tcPr>
          <w:p w14:paraId="365B23D5" w14:textId="77777777" w:rsidR="00C47591" w:rsidRPr="003C22FE" w:rsidRDefault="00C47591" w:rsidP="006C5FED">
            <w:pPr>
              <w:jc w:val="center"/>
              <w:rPr>
                <w:color w:val="FFFFFF" w:themeColor="background1"/>
                <w:sz w:val="32"/>
                <w:szCs w:val="32"/>
              </w:rPr>
            </w:pPr>
            <w:r w:rsidRPr="003C22FE">
              <w:rPr>
                <w:color w:val="FFFFFF" w:themeColor="background1"/>
                <w:sz w:val="32"/>
                <w:szCs w:val="32"/>
              </w:rPr>
              <w:t>Name</w:t>
            </w:r>
          </w:p>
        </w:tc>
        <w:tc>
          <w:tcPr>
            <w:tcW w:w="4410" w:type="dxa"/>
            <w:shd w:val="clear" w:color="auto" w:fill="404040" w:themeFill="text1" w:themeFillTint="BF"/>
          </w:tcPr>
          <w:p w14:paraId="617A64EA" w14:textId="77777777" w:rsidR="00C47591" w:rsidRPr="003C22FE" w:rsidRDefault="00C47591" w:rsidP="006C5FED">
            <w:pPr>
              <w:jc w:val="center"/>
              <w:rPr>
                <w:color w:val="FFFFFF" w:themeColor="background1"/>
                <w:sz w:val="32"/>
                <w:szCs w:val="32"/>
              </w:rPr>
            </w:pPr>
            <w:r w:rsidRPr="003C22FE">
              <w:rPr>
                <w:color w:val="FFFFFF" w:themeColor="background1"/>
                <w:sz w:val="32"/>
                <w:szCs w:val="32"/>
              </w:rPr>
              <w:t>Comments</w:t>
            </w:r>
          </w:p>
        </w:tc>
      </w:tr>
      <w:tr w:rsidR="00C47591" w14:paraId="589939AD" w14:textId="77777777" w:rsidTr="006C5FED">
        <w:tc>
          <w:tcPr>
            <w:tcW w:w="2425" w:type="dxa"/>
          </w:tcPr>
          <w:p w14:paraId="3D7F52CA" w14:textId="7C0FA891" w:rsidR="001E0CA4" w:rsidRDefault="001E0CA4" w:rsidP="006C5FED">
            <w:pPr>
              <w:jc w:val="center"/>
              <w:rPr>
                <w:noProof/>
              </w:rPr>
            </w:pPr>
            <w:r>
              <w:rPr>
                <w:noProof/>
              </w:rPr>
              <w:drawing>
                <wp:inline distT="0" distB="0" distL="0" distR="0" wp14:anchorId="7FC2C652" wp14:editId="6E3F3D89">
                  <wp:extent cx="609524" cy="57142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a:ext>
                            </a:extLst>
                          </a:blip>
                          <a:stretch>
                            <a:fillRect/>
                          </a:stretch>
                        </pic:blipFill>
                        <pic:spPr>
                          <a:xfrm>
                            <a:off x="0" y="0"/>
                            <a:ext cx="609524" cy="571429"/>
                          </a:xfrm>
                          <a:prstGeom prst="rect">
                            <a:avLst/>
                          </a:prstGeom>
                        </pic:spPr>
                      </pic:pic>
                    </a:graphicData>
                  </a:graphic>
                </wp:inline>
              </w:drawing>
            </w:r>
          </w:p>
          <w:p w14:paraId="6F0FF9A2" w14:textId="77777777" w:rsidR="00C47591" w:rsidRDefault="00C47591" w:rsidP="006C5FED">
            <w:pPr>
              <w:rPr>
                <w:noProof/>
              </w:rPr>
            </w:pPr>
          </w:p>
        </w:tc>
        <w:tc>
          <w:tcPr>
            <w:tcW w:w="2250" w:type="dxa"/>
          </w:tcPr>
          <w:p w14:paraId="52E89CA8" w14:textId="099D5CEA" w:rsidR="00C47591" w:rsidRPr="00085DEE" w:rsidRDefault="00C47591" w:rsidP="006C5FED">
            <w:pPr>
              <w:rPr>
                <w:sz w:val="24"/>
              </w:rPr>
            </w:pPr>
            <w:r w:rsidRPr="00085DEE">
              <w:rPr>
                <w:sz w:val="24"/>
              </w:rPr>
              <w:t>Home</w:t>
            </w:r>
          </w:p>
        </w:tc>
        <w:tc>
          <w:tcPr>
            <w:tcW w:w="4410" w:type="dxa"/>
          </w:tcPr>
          <w:p w14:paraId="40CECCF2" w14:textId="320BCBFC" w:rsidR="00C47591" w:rsidRPr="00085DEE" w:rsidRDefault="00D651F0" w:rsidP="006C5FED">
            <w:pPr>
              <w:rPr>
                <w:sz w:val="24"/>
              </w:rPr>
            </w:pPr>
            <w:r w:rsidRPr="00085DEE">
              <w:rPr>
                <w:sz w:val="24"/>
              </w:rPr>
              <w:t>Click to n</w:t>
            </w:r>
            <w:r w:rsidR="00C47591" w:rsidRPr="00085DEE">
              <w:rPr>
                <w:sz w:val="24"/>
              </w:rPr>
              <w:t xml:space="preserve">avigate to </w:t>
            </w:r>
            <w:r w:rsidRPr="00085DEE">
              <w:rPr>
                <w:sz w:val="24"/>
              </w:rPr>
              <w:t>home page.</w:t>
            </w:r>
          </w:p>
        </w:tc>
      </w:tr>
      <w:tr w:rsidR="00C47591" w14:paraId="122D25D5" w14:textId="77777777" w:rsidTr="006C5FED">
        <w:tc>
          <w:tcPr>
            <w:tcW w:w="2425" w:type="dxa"/>
          </w:tcPr>
          <w:p w14:paraId="2EAD8529" w14:textId="13C30458" w:rsidR="00C47591" w:rsidRDefault="00D651F0" w:rsidP="001E0CA4">
            <w:pPr>
              <w:jc w:val="center"/>
            </w:pPr>
            <w:r>
              <w:rPr>
                <w:noProof/>
              </w:rPr>
              <w:drawing>
                <wp:inline distT="0" distB="0" distL="0" distR="0" wp14:anchorId="500F829E" wp14:editId="69B8BF5E">
                  <wp:extent cx="521208" cy="457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a:ext>
                            </a:extLst>
                          </a:blip>
                          <a:stretch>
                            <a:fillRect/>
                          </a:stretch>
                        </pic:blipFill>
                        <pic:spPr>
                          <a:xfrm>
                            <a:off x="0" y="0"/>
                            <a:ext cx="521208" cy="457200"/>
                          </a:xfrm>
                          <a:prstGeom prst="rect">
                            <a:avLst/>
                          </a:prstGeom>
                        </pic:spPr>
                      </pic:pic>
                    </a:graphicData>
                  </a:graphic>
                </wp:inline>
              </w:drawing>
            </w:r>
          </w:p>
          <w:p w14:paraId="737EF884" w14:textId="0B289374" w:rsidR="001E0CA4" w:rsidRDefault="001E0CA4" w:rsidP="001E0CA4">
            <w:pPr>
              <w:jc w:val="center"/>
            </w:pPr>
          </w:p>
        </w:tc>
        <w:tc>
          <w:tcPr>
            <w:tcW w:w="2250" w:type="dxa"/>
          </w:tcPr>
          <w:p w14:paraId="45A844F8" w14:textId="77777777" w:rsidR="00C47591" w:rsidRPr="00085DEE" w:rsidRDefault="00C47591" w:rsidP="006C5FED">
            <w:pPr>
              <w:rPr>
                <w:sz w:val="24"/>
              </w:rPr>
            </w:pPr>
            <w:r w:rsidRPr="00085DEE">
              <w:rPr>
                <w:sz w:val="24"/>
              </w:rPr>
              <w:t>Back</w:t>
            </w:r>
          </w:p>
        </w:tc>
        <w:tc>
          <w:tcPr>
            <w:tcW w:w="4410" w:type="dxa"/>
          </w:tcPr>
          <w:p w14:paraId="636AC5A5" w14:textId="77777777" w:rsidR="00C47591" w:rsidRPr="00085DEE" w:rsidRDefault="00C47591" w:rsidP="006C5FED">
            <w:pPr>
              <w:rPr>
                <w:sz w:val="24"/>
              </w:rPr>
            </w:pPr>
            <w:r w:rsidRPr="00085DEE">
              <w:rPr>
                <w:sz w:val="24"/>
              </w:rPr>
              <w:t>Use instead of the browser’s built-in back button.</w:t>
            </w:r>
          </w:p>
        </w:tc>
      </w:tr>
      <w:tr w:rsidR="00C47591" w14:paraId="5728A1F0" w14:textId="77777777" w:rsidTr="006C5FED">
        <w:tc>
          <w:tcPr>
            <w:tcW w:w="2425" w:type="dxa"/>
          </w:tcPr>
          <w:p w14:paraId="69111C84" w14:textId="0BB75464" w:rsidR="00C47591" w:rsidRDefault="00B766C9" w:rsidP="006C5FED">
            <w:pPr>
              <w:jc w:val="center"/>
            </w:pPr>
            <w:r>
              <w:rPr>
                <w:noProof/>
              </w:rPr>
              <w:drawing>
                <wp:inline distT="0" distB="0" distL="0" distR="0" wp14:anchorId="79C7BA3D" wp14:editId="132D31A2">
                  <wp:extent cx="420624" cy="42062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624" cy="420624"/>
                          </a:xfrm>
                          <a:prstGeom prst="rect">
                            <a:avLst/>
                          </a:prstGeom>
                        </pic:spPr>
                      </pic:pic>
                    </a:graphicData>
                  </a:graphic>
                </wp:inline>
              </w:drawing>
            </w:r>
          </w:p>
          <w:p w14:paraId="507FE060" w14:textId="77777777" w:rsidR="00C47591" w:rsidRDefault="00C47591" w:rsidP="006C5FED"/>
        </w:tc>
        <w:tc>
          <w:tcPr>
            <w:tcW w:w="2250" w:type="dxa"/>
          </w:tcPr>
          <w:p w14:paraId="3AC79525" w14:textId="77777777" w:rsidR="00C47591" w:rsidRPr="00085DEE" w:rsidRDefault="00C47591" w:rsidP="006C5FED">
            <w:pPr>
              <w:rPr>
                <w:sz w:val="24"/>
              </w:rPr>
            </w:pPr>
            <w:r w:rsidRPr="00085DEE">
              <w:rPr>
                <w:sz w:val="24"/>
              </w:rPr>
              <w:t>Refresh</w:t>
            </w:r>
          </w:p>
        </w:tc>
        <w:tc>
          <w:tcPr>
            <w:tcW w:w="4410" w:type="dxa"/>
          </w:tcPr>
          <w:p w14:paraId="15B18ADB" w14:textId="77777777" w:rsidR="00C47591" w:rsidRPr="00085DEE" w:rsidRDefault="00C47591" w:rsidP="006C5FED">
            <w:pPr>
              <w:rPr>
                <w:sz w:val="24"/>
              </w:rPr>
            </w:pPr>
            <w:r w:rsidRPr="00085DEE">
              <w:rPr>
                <w:sz w:val="24"/>
              </w:rPr>
              <w:t>Use instead of the browser’s built-in refresh button.</w:t>
            </w:r>
          </w:p>
        </w:tc>
      </w:tr>
      <w:tr w:rsidR="00C47591" w14:paraId="78AC9D9E" w14:textId="77777777" w:rsidTr="006C5FED">
        <w:tc>
          <w:tcPr>
            <w:tcW w:w="2425" w:type="dxa"/>
          </w:tcPr>
          <w:p w14:paraId="4CD95EBC" w14:textId="6BDEE6E0" w:rsidR="00C47591" w:rsidRDefault="00665076" w:rsidP="006C5FED">
            <w:pPr>
              <w:jc w:val="center"/>
            </w:pPr>
            <w:r>
              <w:rPr>
                <w:noProof/>
              </w:rPr>
              <w:drawing>
                <wp:inline distT="0" distB="0" distL="0" distR="0" wp14:anchorId="614C22DF" wp14:editId="40E2BCD3">
                  <wp:extent cx="338140" cy="361953"/>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38140" cy="361953"/>
                          </a:xfrm>
                          <a:prstGeom prst="rect">
                            <a:avLst/>
                          </a:prstGeom>
                        </pic:spPr>
                      </pic:pic>
                    </a:graphicData>
                  </a:graphic>
                </wp:inline>
              </w:drawing>
            </w:r>
          </w:p>
          <w:p w14:paraId="4A143760" w14:textId="77777777" w:rsidR="00C47591" w:rsidRDefault="00C47591" w:rsidP="006C5FED"/>
        </w:tc>
        <w:tc>
          <w:tcPr>
            <w:tcW w:w="2250" w:type="dxa"/>
          </w:tcPr>
          <w:p w14:paraId="1EA016F5" w14:textId="77777777" w:rsidR="00C47591" w:rsidRPr="00085DEE" w:rsidRDefault="00C47591" w:rsidP="006C5FED">
            <w:pPr>
              <w:rPr>
                <w:sz w:val="24"/>
              </w:rPr>
            </w:pPr>
            <w:r w:rsidRPr="00085DEE">
              <w:rPr>
                <w:sz w:val="24"/>
              </w:rPr>
              <w:t>Properties</w:t>
            </w:r>
          </w:p>
        </w:tc>
        <w:tc>
          <w:tcPr>
            <w:tcW w:w="4410" w:type="dxa"/>
          </w:tcPr>
          <w:p w14:paraId="7E9D6EB2" w14:textId="77777777" w:rsidR="00C47591" w:rsidRPr="00085DEE" w:rsidRDefault="00C47591" w:rsidP="006C5FED">
            <w:pPr>
              <w:rPr>
                <w:sz w:val="24"/>
              </w:rPr>
            </w:pPr>
            <w:r w:rsidRPr="00085DEE">
              <w:rPr>
                <w:sz w:val="24"/>
              </w:rPr>
              <w:t>Click to view properties</w:t>
            </w:r>
            <w:r w:rsidR="005C6E53">
              <w:rPr>
                <w:sz w:val="24"/>
                <w:szCs w:val="24"/>
              </w:rPr>
              <w:t>.</w:t>
            </w:r>
          </w:p>
        </w:tc>
      </w:tr>
      <w:tr w:rsidR="00C47591" w14:paraId="65B3DF63" w14:textId="77777777" w:rsidTr="006C5FED">
        <w:tc>
          <w:tcPr>
            <w:tcW w:w="2425" w:type="dxa"/>
          </w:tcPr>
          <w:p w14:paraId="1127B974" w14:textId="7A05AAA7" w:rsidR="00C47591" w:rsidRDefault="00665076" w:rsidP="006C5FED">
            <w:pPr>
              <w:jc w:val="center"/>
              <w:rPr>
                <w:noProof/>
              </w:rPr>
            </w:pPr>
            <w:r>
              <w:rPr>
                <w:noProof/>
              </w:rPr>
              <w:drawing>
                <wp:inline distT="0" distB="0" distL="0" distR="0" wp14:anchorId="4670B59D" wp14:editId="6CF42611">
                  <wp:extent cx="357190" cy="385765"/>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57190" cy="385765"/>
                          </a:xfrm>
                          <a:prstGeom prst="rect">
                            <a:avLst/>
                          </a:prstGeom>
                        </pic:spPr>
                      </pic:pic>
                    </a:graphicData>
                  </a:graphic>
                </wp:inline>
              </w:drawing>
            </w:r>
          </w:p>
          <w:p w14:paraId="3C023EC7" w14:textId="77777777" w:rsidR="00C47591" w:rsidRDefault="00C47591" w:rsidP="006C5FED">
            <w:pPr>
              <w:rPr>
                <w:noProof/>
              </w:rPr>
            </w:pPr>
          </w:p>
        </w:tc>
        <w:tc>
          <w:tcPr>
            <w:tcW w:w="2250" w:type="dxa"/>
          </w:tcPr>
          <w:p w14:paraId="57246E34" w14:textId="77777777" w:rsidR="00C47591" w:rsidRPr="00085DEE" w:rsidRDefault="00C47591" w:rsidP="006C5FED">
            <w:pPr>
              <w:rPr>
                <w:sz w:val="24"/>
              </w:rPr>
            </w:pPr>
            <w:r w:rsidRPr="00085DEE">
              <w:rPr>
                <w:sz w:val="24"/>
              </w:rPr>
              <w:t>Trash Can</w:t>
            </w:r>
          </w:p>
        </w:tc>
        <w:tc>
          <w:tcPr>
            <w:tcW w:w="4410" w:type="dxa"/>
          </w:tcPr>
          <w:p w14:paraId="2BA4A0A7" w14:textId="77777777" w:rsidR="00C47591" w:rsidRPr="00085DEE" w:rsidRDefault="00C47591" w:rsidP="006C5FED">
            <w:pPr>
              <w:rPr>
                <w:sz w:val="24"/>
              </w:rPr>
            </w:pPr>
            <w:r w:rsidRPr="00085DEE">
              <w:rPr>
                <w:sz w:val="24"/>
              </w:rPr>
              <w:t>Delete an item</w:t>
            </w:r>
            <w:r w:rsidR="005C6E53">
              <w:rPr>
                <w:sz w:val="24"/>
                <w:szCs w:val="24"/>
              </w:rPr>
              <w:t>.</w:t>
            </w:r>
          </w:p>
        </w:tc>
      </w:tr>
      <w:tr w:rsidR="00D651F0" w14:paraId="1A7CFF44" w14:textId="77777777" w:rsidTr="006C5FED">
        <w:tc>
          <w:tcPr>
            <w:tcW w:w="2425" w:type="dxa"/>
          </w:tcPr>
          <w:p w14:paraId="70F4AFB5" w14:textId="3075C581" w:rsidR="00D651F0" w:rsidRDefault="00F97436" w:rsidP="006C5FED">
            <w:pPr>
              <w:jc w:val="center"/>
              <w:rPr>
                <w:noProof/>
              </w:rPr>
            </w:pPr>
            <w:r>
              <w:rPr>
                <w:noProof/>
              </w:rPr>
              <w:pict w14:anchorId="739A0B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5pt;height:16pt;visibility:visible;mso-wrap-style:square;mso-width-percent:0;mso-height-percent:0;mso-width-percent:0;mso-height-percent:0">
                  <v:imagedata r:id="rId92" o:title=""/>
                </v:shape>
              </w:pict>
            </w:r>
          </w:p>
          <w:p w14:paraId="271434CE" w14:textId="5FAFA909" w:rsidR="00713F3C" w:rsidRDefault="00713F3C" w:rsidP="006C5FED">
            <w:pPr>
              <w:jc w:val="center"/>
              <w:rPr>
                <w:noProof/>
              </w:rPr>
            </w:pPr>
          </w:p>
        </w:tc>
        <w:tc>
          <w:tcPr>
            <w:tcW w:w="2250" w:type="dxa"/>
          </w:tcPr>
          <w:p w14:paraId="4FBAFCBA" w14:textId="55C03025" w:rsidR="00D651F0" w:rsidRPr="00085DEE" w:rsidRDefault="00D651F0" w:rsidP="006C5FED">
            <w:pPr>
              <w:rPr>
                <w:sz w:val="24"/>
              </w:rPr>
            </w:pPr>
            <w:r w:rsidRPr="00085DEE">
              <w:rPr>
                <w:sz w:val="24"/>
              </w:rPr>
              <w:t>Up arrow</w:t>
            </w:r>
          </w:p>
          <w:p w14:paraId="4D3A9362" w14:textId="458B99E4" w:rsidR="00D651F0" w:rsidRPr="00085DEE" w:rsidRDefault="00D651F0" w:rsidP="006C5FED">
            <w:pPr>
              <w:rPr>
                <w:sz w:val="24"/>
              </w:rPr>
            </w:pPr>
          </w:p>
        </w:tc>
        <w:tc>
          <w:tcPr>
            <w:tcW w:w="4410" w:type="dxa"/>
          </w:tcPr>
          <w:p w14:paraId="5B34FA8E" w14:textId="4E1B8E98" w:rsidR="00D651F0" w:rsidRPr="00085DEE" w:rsidRDefault="00D651F0" w:rsidP="006C5FED">
            <w:pPr>
              <w:rPr>
                <w:sz w:val="24"/>
              </w:rPr>
            </w:pPr>
            <w:r w:rsidRPr="00085DEE">
              <w:rPr>
                <w:sz w:val="24"/>
              </w:rPr>
              <w:t>Closes a group of controls.</w:t>
            </w:r>
          </w:p>
        </w:tc>
      </w:tr>
      <w:tr w:rsidR="00D651F0" w14:paraId="147B8247" w14:textId="77777777" w:rsidTr="006C5FED">
        <w:tc>
          <w:tcPr>
            <w:tcW w:w="2425" w:type="dxa"/>
          </w:tcPr>
          <w:p w14:paraId="05CCBF29" w14:textId="62D53909" w:rsidR="00D651F0" w:rsidRDefault="00F97436" w:rsidP="006C5FED">
            <w:pPr>
              <w:jc w:val="center"/>
              <w:rPr>
                <w:noProof/>
              </w:rPr>
            </w:pPr>
            <w:r>
              <w:rPr>
                <w:noProof/>
              </w:rPr>
              <w:pict w14:anchorId="0DF66F70">
                <v:shape id="_x0000_i1026" type="#_x0000_t75" alt="" style="width:23.5pt;height:16pt;visibility:visible;mso-wrap-style:square;mso-width-percent:0;mso-height-percent:0;mso-width-percent:0;mso-height-percent:0">
                  <v:imagedata r:id="rId93" o:title=""/>
                </v:shape>
              </w:pict>
            </w:r>
          </w:p>
          <w:p w14:paraId="79ACD1FC" w14:textId="4089E96D" w:rsidR="00713F3C" w:rsidRDefault="00713F3C" w:rsidP="006C5FED">
            <w:pPr>
              <w:jc w:val="center"/>
              <w:rPr>
                <w:noProof/>
              </w:rPr>
            </w:pPr>
          </w:p>
        </w:tc>
        <w:tc>
          <w:tcPr>
            <w:tcW w:w="2250" w:type="dxa"/>
          </w:tcPr>
          <w:p w14:paraId="2DCF439A" w14:textId="4519DC8F" w:rsidR="00D651F0" w:rsidRPr="00085DEE" w:rsidRDefault="00D651F0" w:rsidP="006C5FED">
            <w:pPr>
              <w:rPr>
                <w:sz w:val="24"/>
              </w:rPr>
            </w:pPr>
            <w:r w:rsidRPr="00085DEE">
              <w:rPr>
                <w:sz w:val="24"/>
              </w:rPr>
              <w:t>Down arrow</w:t>
            </w:r>
          </w:p>
          <w:p w14:paraId="7600A821" w14:textId="537E42A3" w:rsidR="00D651F0" w:rsidRPr="00085DEE" w:rsidRDefault="00D651F0" w:rsidP="006C5FED">
            <w:pPr>
              <w:rPr>
                <w:sz w:val="24"/>
              </w:rPr>
            </w:pPr>
          </w:p>
        </w:tc>
        <w:tc>
          <w:tcPr>
            <w:tcW w:w="4410" w:type="dxa"/>
          </w:tcPr>
          <w:p w14:paraId="123EF64C" w14:textId="56AC9A6C" w:rsidR="00D651F0" w:rsidRPr="00085DEE" w:rsidRDefault="00D651F0" w:rsidP="006C5FED">
            <w:pPr>
              <w:rPr>
                <w:sz w:val="24"/>
              </w:rPr>
            </w:pPr>
            <w:r w:rsidRPr="00085DEE">
              <w:rPr>
                <w:sz w:val="24"/>
              </w:rPr>
              <w:t>Opens a group of controls.</w:t>
            </w:r>
          </w:p>
        </w:tc>
      </w:tr>
      <w:tr w:rsidR="00D651F0" w14:paraId="3B3FDEB8" w14:textId="77777777" w:rsidTr="006C5FED">
        <w:tc>
          <w:tcPr>
            <w:tcW w:w="2425" w:type="dxa"/>
          </w:tcPr>
          <w:p w14:paraId="6044B315" w14:textId="46970605" w:rsidR="00D651F0" w:rsidRDefault="00D651F0" w:rsidP="006C5FED">
            <w:pPr>
              <w:jc w:val="center"/>
              <w:rPr>
                <w:noProof/>
              </w:rPr>
            </w:pPr>
            <w:r>
              <w:rPr>
                <w:noProof/>
              </w:rPr>
              <w:drawing>
                <wp:inline distT="0" distB="0" distL="0" distR="0" wp14:anchorId="36F75343" wp14:editId="49421046">
                  <wp:extent cx="304762" cy="257143"/>
                  <wp:effectExtent l="0" t="0" r="63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a:ext>
                            </a:extLst>
                          </a:blip>
                          <a:stretch>
                            <a:fillRect/>
                          </a:stretch>
                        </pic:blipFill>
                        <pic:spPr>
                          <a:xfrm>
                            <a:off x="0" y="0"/>
                            <a:ext cx="304762" cy="257143"/>
                          </a:xfrm>
                          <a:prstGeom prst="rect">
                            <a:avLst/>
                          </a:prstGeom>
                        </pic:spPr>
                      </pic:pic>
                    </a:graphicData>
                  </a:graphic>
                </wp:inline>
              </w:drawing>
            </w:r>
          </w:p>
          <w:p w14:paraId="518ED09A" w14:textId="245B5E7D" w:rsidR="00713F3C" w:rsidRDefault="00713F3C" w:rsidP="006C5FED">
            <w:pPr>
              <w:jc w:val="center"/>
              <w:rPr>
                <w:noProof/>
              </w:rPr>
            </w:pPr>
          </w:p>
        </w:tc>
        <w:tc>
          <w:tcPr>
            <w:tcW w:w="2250" w:type="dxa"/>
          </w:tcPr>
          <w:p w14:paraId="6EE581FA" w14:textId="11C05EE6" w:rsidR="00D651F0" w:rsidRPr="00085DEE" w:rsidRDefault="00D651F0" w:rsidP="006C5FED">
            <w:pPr>
              <w:rPr>
                <w:sz w:val="24"/>
              </w:rPr>
            </w:pPr>
            <w:r w:rsidRPr="00085DEE">
              <w:rPr>
                <w:sz w:val="24"/>
              </w:rPr>
              <w:t>Left arrow</w:t>
            </w:r>
          </w:p>
        </w:tc>
        <w:tc>
          <w:tcPr>
            <w:tcW w:w="4410" w:type="dxa"/>
          </w:tcPr>
          <w:p w14:paraId="75B85272" w14:textId="0C2F21BC" w:rsidR="00D651F0" w:rsidRPr="00085DEE" w:rsidRDefault="00D651F0" w:rsidP="006C5FED">
            <w:pPr>
              <w:rPr>
                <w:sz w:val="24"/>
              </w:rPr>
            </w:pPr>
            <w:r w:rsidRPr="00AC2E69">
              <w:rPr>
                <w:sz w:val="24"/>
                <w:szCs w:val="24"/>
              </w:rPr>
              <w:t>Decrease</w:t>
            </w:r>
            <w:r w:rsidR="005C6E53">
              <w:rPr>
                <w:sz w:val="24"/>
                <w:szCs w:val="24"/>
              </w:rPr>
              <w:t>s</w:t>
            </w:r>
            <w:r>
              <w:rPr>
                <w:sz w:val="24"/>
                <w:szCs w:val="24"/>
              </w:rPr>
              <w:t xml:space="preserve"> the width of browser space used to display property groups.</w:t>
            </w:r>
          </w:p>
        </w:tc>
      </w:tr>
      <w:tr w:rsidR="00D651F0" w14:paraId="22F838F4" w14:textId="77777777" w:rsidTr="006C5FED">
        <w:tc>
          <w:tcPr>
            <w:tcW w:w="2425" w:type="dxa"/>
          </w:tcPr>
          <w:p w14:paraId="4B1780A9" w14:textId="77777777" w:rsidR="00D651F0" w:rsidRDefault="00D651F0" w:rsidP="006C5FED">
            <w:pPr>
              <w:jc w:val="center"/>
              <w:rPr>
                <w:noProof/>
              </w:rPr>
            </w:pPr>
            <w:r>
              <w:rPr>
                <w:noProof/>
              </w:rPr>
              <w:drawing>
                <wp:inline distT="0" distB="0" distL="0" distR="0" wp14:anchorId="60AA285C" wp14:editId="7ADB312D">
                  <wp:extent cx="304762" cy="247619"/>
                  <wp:effectExtent l="0" t="0" r="635"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a:ext>
                            </a:extLst>
                          </a:blip>
                          <a:stretch>
                            <a:fillRect/>
                          </a:stretch>
                        </pic:blipFill>
                        <pic:spPr>
                          <a:xfrm>
                            <a:off x="0" y="0"/>
                            <a:ext cx="304762" cy="247619"/>
                          </a:xfrm>
                          <a:prstGeom prst="rect">
                            <a:avLst/>
                          </a:prstGeom>
                        </pic:spPr>
                      </pic:pic>
                    </a:graphicData>
                  </a:graphic>
                </wp:inline>
              </w:drawing>
            </w:r>
          </w:p>
          <w:p w14:paraId="11382659" w14:textId="2875D274" w:rsidR="00713F3C" w:rsidRDefault="00713F3C" w:rsidP="006C5FED">
            <w:pPr>
              <w:jc w:val="center"/>
              <w:rPr>
                <w:noProof/>
              </w:rPr>
            </w:pPr>
          </w:p>
        </w:tc>
        <w:tc>
          <w:tcPr>
            <w:tcW w:w="2250" w:type="dxa"/>
          </w:tcPr>
          <w:p w14:paraId="3223DC3B" w14:textId="072DDD3A" w:rsidR="00D651F0" w:rsidRPr="00085DEE" w:rsidRDefault="00D651F0" w:rsidP="006C5FED">
            <w:pPr>
              <w:rPr>
                <w:sz w:val="24"/>
              </w:rPr>
            </w:pPr>
            <w:r>
              <w:rPr>
                <w:sz w:val="24"/>
                <w:szCs w:val="24"/>
              </w:rPr>
              <w:t>Right arrow</w:t>
            </w:r>
          </w:p>
        </w:tc>
        <w:tc>
          <w:tcPr>
            <w:tcW w:w="4410" w:type="dxa"/>
          </w:tcPr>
          <w:p w14:paraId="24C48A3E" w14:textId="00358DAF" w:rsidR="00D651F0" w:rsidRPr="00085DEE" w:rsidRDefault="00D651F0" w:rsidP="006C5FED">
            <w:pPr>
              <w:rPr>
                <w:sz w:val="24"/>
              </w:rPr>
            </w:pPr>
            <w:r w:rsidRPr="00AC2E69">
              <w:rPr>
                <w:sz w:val="24"/>
                <w:szCs w:val="24"/>
              </w:rPr>
              <w:t>Increase</w:t>
            </w:r>
            <w:r w:rsidR="005C6E53">
              <w:rPr>
                <w:sz w:val="24"/>
                <w:szCs w:val="24"/>
              </w:rPr>
              <w:t xml:space="preserve">s </w:t>
            </w:r>
            <w:r>
              <w:rPr>
                <w:sz w:val="24"/>
                <w:szCs w:val="24"/>
              </w:rPr>
              <w:t>the width of browser space used to display property groups.</w:t>
            </w:r>
          </w:p>
        </w:tc>
      </w:tr>
    </w:tbl>
    <w:p w14:paraId="240C1CEB" w14:textId="5AD457BB" w:rsidR="00B928B6" w:rsidRDefault="00B928B6"/>
    <w:p w14:paraId="2A3C2360" w14:textId="7D62F603" w:rsidR="0041042C" w:rsidRDefault="0041042C" w:rsidP="0041042C">
      <w:pPr>
        <w:pStyle w:val="Heading1"/>
        <w:numPr>
          <w:ilvl w:val="0"/>
          <w:numId w:val="0"/>
        </w:numPr>
      </w:pPr>
      <w:bookmarkStart w:id="51" w:name="_Toc529421268"/>
      <w:bookmarkStart w:id="52" w:name="_Toc525203843"/>
      <w:bookmarkEnd w:id="50"/>
      <w:r>
        <w:lastRenderedPageBreak/>
        <w:t>Appendix B:</w:t>
      </w:r>
      <w:r w:rsidR="005D15DB">
        <w:t xml:space="preserve"> System Log Messages</w:t>
      </w:r>
      <w:r>
        <w:t xml:space="preserve"> for The Rules Engine</w:t>
      </w:r>
      <w:bookmarkEnd w:id="51"/>
    </w:p>
    <w:p w14:paraId="36BC9EB2" w14:textId="7D20D51F" w:rsidR="0041042C" w:rsidRDefault="0041042C" w:rsidP="0041042C"/>
    <w:tbl>
      <w:tblPr>
        <w:tblStyle w:val="TableGrid"/>
        <w:tblW w:w="10170" w:type="dxa"/>
        <w:tblInd w:w="-545" w:type="dxa"/>
        <w:tblLook w:val="04A0" w:firstRow="1" w:lastRow="0" w:firstColumn="1" w:lastColumn="0" w:noHBand="0" w:noVBand="1"/>
      </w:tblPr>
      <w:tblGrid>
        <w:gridCol w:w="774"/>
        <w:gridCol w:w="1469"/>
        <w:gridCol w:w="2756"/>
        <w:gridCol w:w="5171"/>
      </w:tblGrid>
      <w:tr w:rsidR="0041042C" w:rsidRPr="008F1A3B" w14:paraId="4CC5095B" w14:textId="77777777" w:rsidTr="0041042C">
        <w:trPr>
          <w:trHeight w:val="300"/>
          <w:tblHeader/>
        </w:trPr>
        <w:tc>
          <w:tcPr>
            <w:tcW w:w="774" w:type="dxa"/>
            <w:shd w:val="clear" w:color="auto" w:fill="BFBFBF" w:themeFill="background1" w:themeFillShade="BF"/>
            <w:noWrap/>
            <w:hideMark/>
          </w:tcPr>
          <w:p w14:paraId="76B76D6B" w14:textId="77777777" w:rsidR="0041042C" w:rsidRPr="008F1A3B" w:rsidRDefault="0041042C" w:rsidP="0041042C">
            <w:pPr>
              <w:jc w:val="center"/>
              <w:rPr>
                <w:b/>
              </w:rPr>
            </w:pPr>
            <w:r w:rsidRPr="008F1A3B">
              <w:rPr>
                <w:b/>
              </w:rPr>
              <w:t>ID</w:t>
            </w:r>
          </w:p>
        </w:tc>
        <w:tc>
          <w:tcPr>
            <w:tcW w:w="1469" w:type="dxa"/>
            <w:shd w:val="clear" w:color="auto" w:fill="BFBFBF" w:themeFill="background1" w:themeFillShade="BF"/>
            <w:noWrap/>
            <w:hideMark/>
          </w:tcPr>
          <w:p w14:paraId="75EDA2AB" w14:textId="77777777" w:rsidR="0041042C" w:rsidRPr="008F1A3B" w:rsidRDefault="0041042C" w:rsidP="0041042C">
            <w:pPr>
              <w:jc w:val="center"/>
              <w:rPr>
                <w:b/>
              </w:rPr>
            </w:pPr>
            <w:proofErr w:type="spellStart"/>
            <w:r w:rsidRPr="008F1A3B">
              <w:rPr>
                <w:b/>
              </w:rPr>
              <w:t>DebugLevel</w:t>
            </w:r>
            <w:proofErr w:type="spellEnd"/>
          </w:p>
        </w:tc>
        <w:tc>
          <w:tcPr>
            <w:tcW w:w="2756" w:type="dxa"/>
            <w:shd w:val="clear" w:color="auto" w:fill="BFBFBF" w:themeFill="background1" w:themeFillShade="BF"/>
            <w:noWrap/>
            <w:hideMark/>
          </w:tcPr>
          <w:p w14:paraId="3886839E" w14:textId="77777777" w:rsidR="0041042C" w:rsidRPr="008F1A3B" w:rsidRDefault="0041042C" w:rsidP="0041042C">
            <w:pPr>
              <w:jc w:val="center"/>
              <w:rPr>
                <w:b/>
              </w:rPr>
            </w:pPr>
            <w:r w:rsidRPr="008F1A3B">
              <w:rPr>
                <w:b/>
              </w:rPr>
              <w:t>EngineName</w:t>
            </w:r>
          </w:p>
        </w:tc>
        <w:tc>
          <w:tcPr>
            <w:tcW w:w="5171" w:type="dxa"/>
            <w:shd w:val="clear" w:color="auto" w:fill="BFBFBF" w:themeFill="background1" w:themeFillShade="BF"/>
            <w:noWrap/>
            <w:hideMark/>
          </w:tcPr>
          <w:p w14:paraId="1B7403DE" w14:textId="77777777" w:rsidR="0041042C" w:rsidRPr="008F1A3B" w:rsidRDefault="0041042C" w:rsidP="0041042C">
            <w:pPr>
              <w:jc w:val="center"/>
              <w:rPr>
                <w:b/>
              </w:rPr>
            </w:pPr>
            <w:proofErr w:type="spellStart"/>
            <w:r w:rsidRPr="008F1A3B">
              <w:rPr>
                <w:b/>
              </w:rPr>
              <w:t>UserMessage</w:t>
            </w:r>
            <w:proofErr w:type="spellEnd"/>
          </w:p>
        </w:tc>
      </w:tr>
      <w:tr w:rsidR="0041042C" w:rsidRPr="008F1A3B" w14:paraId="47E455D5" w14:textId="77777777" w:rsidTr="0041042C">
        <w:trPr>
          <w:trHeight w:val="300"/>
        </w:trPr>
        <w:tc>
          <w:tcPr>
            <w:tcW w:w="774" w:type="dxa"/>
            <w:noWrap/>
            <w:hideMark/>
          </w:tcPr>
          <w:p w14:paraId="4A3F2875" w14:textId="77777777" w:rsidR="0041042C" w:rsidRDefault="0041042C" w:rsidP="0041042C">
            <w:pPr>
              <w:rPr>
                <w:rFonts w:ascii="Calibri" w:hAnsi="Calibri" w:cs="Calibri"/>
                <w:color w:val="000000"/>
              </w:rPr>
            </w:pPr>
            <w:r>
              <w:rPr>
                <w:rFonts w:ascii="Calibri" w:hAnsi="Calibri" w:cs="Calibri"/>
                <w:color w:val="000000"/>
              </w:rPr>
              <w:t>4445</w:t>
            </w:r>
          </w:p>
          <w:p w14:paraId="3E04BA41" w14:textId="7A820C65" w:rsidR="0041042C" w:rsidRPr="008F1A3B" w:rsidRDefault="0041042C" w:rsidP="0041042C"/>
        </w:tc>
        <w:tc>
          <w:tcPr>
            <w:tcW w:w="1469" w:type="dxa"/>
            <w:noWrap/>
            <w:hideMark/>
          </w:tcPr>
          <w:p w14:paraId="73A0ABBD" w14:textId="77777777" w:rsidR="0041042C" w:rsidRDefault="0041042C" w:rsidP="0041042C">
            <w:pPr>
              <w:rPr>
                <w:rFonts w:ascii="Calibri" w:hAnsi="Calibri" w:cs="Calibri"/>
                <w:color w:val="000000"/>
              </w:rPr>
            </w:pPr>
            <w:r>
              <w:rPr>
                <w:rFonts w:ascii="Calibri" w:hAnsi="Calibri" w:cs="Calibri"/>
                <w:color w:val="000000"/>
              </w:rPr>
              <w:t>VERBOSE</w:t>
            </w:r>
          </w:p>
          <w:p w14:paraId="566A336B" w14:textId="758AC01D" w:rsidR="0041042C" w:rsidRPr="008F1A3B" w:rsidRDefault="0041042C" w:rsidP="0041042C"/>
        </w:tc>
        <w:tc>
          <w:tcPr>
            <w:tcW w:w="2756" w:type="dxa"/>
            <w:noWrap/>
            <w:hideMark/>
          </w:tcPr>
          <w:p w14:paraId="1C1C7914" w14:textId="77777777" w:rsidR="0041042C" w:rsidRDefault="0041042C" w:rsidP="0041042C">
            <w:pPr>
              <w:rPr>
                <w:rFonts w:ascii="Calibri" w:hAnsi="Calibri" w:cs="Calibri"/>
                <w:color w:val="000000"/>
              </w:rPr>
            </w:pPr>
            <w:proofErr w:type="spellStart"/>
            <w:r>
              <w:rPr>
                <w:rFonts w:ascii="Calibri" w:hAnsi="Calibri" w:cs="Calibri"/>
                <w:color w:val="000000"/>
              </w:rPr>
              <w:t>TheThingRule</w:t>
            </w:r>
            <w:proofErr w:type="spellEnd"/>
          </w:p>
          <w:p w14:paraId="4343679D" w14:textId="22A4AD56" w:rsidR="0041042C" w:rsidRPr="008F1A3B" w:rsidRDefault="0041042C" w:rsidP="0041042C"/>
        </w:tc>
        <w:tc>
          <w:tcPr>
            <w:tcW w:w="5171" w:type="dxa"/>
            <w:noWrap/>
            <w:vAlign w:val="bottom"/>
            <w:hideMark/>
          </w:tcPr>
          <w:p w14:paraId="61CFC9DB" w14:textId="77777777" w:rsidR="0041042C" w:rsidRDefault="0041042C" w:rsidP="0041042C">
            <w:pPr>
              <w:rPr>
                <w:rFonts w:ascii="Calibri" w:hAnsi="Calibri" w:cs="Calibri"/>
                <w:color w:val="000000"/>
              </w:rPr>
            </w:pPr>
            <w:r>
              <w:rPr>
                <w:rFonts w:ascii="Calibri" w:hAnsi="Calibri" w:cs="Calibri"/>
                <w:color w:val="000000"/>
              </w:rPr>
              <w:t>Rule {</w:t>
            </w:r>
            <w:proofErr w:type="spellStart"/>
            <w:r>
              <w:rPr>
                <w:rFonts w:ascii="Calibri" w:hAnsi="Calibri" w:cs="Calibri"/>
                <w:color w:val="000000"/>
              </w:rPr>
              <w:t>tRule.FriendlyName</w:t>
            </w:r>
            <w:proofErr w:type="spellEnd"/>
            <w:r>
              <w:rPr>
                <w:rFonts w:ascii="Calibri" w:hAnsi="Calibri" w:cs="Calibri"/>
                <w:color w:val="000000"/>
              </w:rPr>
              <w:t>} stopped on Rule Update</w:t>
            </w:r>
          </w:p>
          <w:p w14:paraId="0BEAC06A" w14:textId="5A0A8CFE" w:rsidR="0041042C" w:rsidRPr="008F1A3B" w:rsidRDefault="0041042C" w:rsidP="0041042C"/>
        </w:tc>
      </w:tr>
      <w:tr w:rsidR="0041042C" w:rsidRPr="008F1A3B" w14:paraId="7760197C" w14:textId="77777777" w:rsidTr="0041042C">
        <w:trPr>
          <w:trHeight w:val="300"/>
        </w:trPr>
        <w:tc>
          <w:tcPr>
            <w:tcW w:w="774" w:type="dxa"/>
            <w:noWrap/>
            <w:hideMark/>
          </w:tcPr>
          <w:p w14:paraId="61C64299" w14:textId="77777777" w:rsidR="0041042C" w:rsidRDefault="0041042C" w:rsidP="0041042C">
            <w:pPr>
              <w:rPr>
                <w:rFonts w:ascii="Calibri" w:hAnsi="Calibri" w:cs="Calibri"/>
                <w:color w:val="000000"/>
              </w:rPr>
            </w:pPr>
            <w:r>
              <w:rPr>
                <w:rFonts w:ascii="Calibri" w:hAnsi="Calibri" w:cs="Calibri"/>
                <w:color w:val="000000"/>
              </w:rPr>
              <w:t>4445</w:t>
            </w:r>
          </w:p>
          <w:p w14:paraId="1DBDB67B" w14:textId="62E6185D" w:rsidR="0041042C" w:rsidRPr="008F1A3B" w:rsidRDefault="0041042C" w:rsidP="0041042C"/>
        </w:tc>
        <w:tc>
          <w:tcPr>
            <w:tcW w:w="1469" w:type="dxa"/>
            <w:noWrap/>
            <w:hideMark/>
          </w:tcPr>
          <w:p w14:paraId="61DC6A37" w14:textId="77777777" w:rsidR="0041042C" w:rsidRDefault="0041042C" w:rsidP="0041042C">
            <w:pPr>
              <w:rPr>
                <w:rFonts w:ascii="Calibri" w:hAnsi="Calibri" w:cs="Calibri"/>
                <w:color w:val="000000"/>
              </w:rPr>
            </w:pPr>
            <w:r>
              <w:rPr>
                <w:rFonts w:ascii="Calibri" w:hAnsi="Calibri" w:cs="Calibri"/>
                <w:color w:val="000000"/>
              </w:rPr>
              <w:t>VERBOSE</w:t>
            </w:r>
          </w:p>
          <w:p w14:paraId="120E47F4" w14:textId="29A30216" w:rsidR="0041042C" w:rsidRPr="008F1A3B" w:rsidRDefault="0041042C" w:rsidP="0041042C"/>
        </w:tc>
        <w:tc>
          <w:tcPr>
            <w:tcW w:w="2756" w:type="dxa"/>
            <w:noWrap/>
            <w:hideMark/>
          </w:tcPr>
          <w:p w14:paraId="60618C2A" w14:textId="77777777" w:rsidR="0041042C" w:rsidRDefault="0041042C" w:rsidP="0041042C">
            <w:pPr>
              <w:rPr>
                <w:rFonts w:ascii="Calibri" w:hAnsi="Calibri" w:cs="Calibri"/>
                <w:color w:val="000000"/>
              </w:rPr>
            </w:pPr>
            <w:proofErr w:type="spellStart"/>
            <w:r>
              <w:rPr>
                <w:rFonts w:ascii="Calibri" w:hAnsi="Calibri" w:cs="Calibri"/>
                <w:color w:val="000000"/>
              </w:rPr>
              <w:t>TheThingRule</w:t>
            </w:r>
            <w:proofErr w:type="spellEnd"/>
          </w:p>
          <w:p w14:paraId="48EB291E" w14:textId="329EBC1E" w:rsidR="0041042C" w:rsidRPr="008F1A3B" w:rsidRDefault="0041042C" w:rsidP="0041042C"/>
        </w:tc>
        <w:tc>
          <w:tcPr>
            <w:tcW w:w="5171" w:type="dxa"/>
            <w:noWrap/>
            <w:vAlign w:val="bottom"/>
            <w:hideMark/>
          </w:tcPr>
          <w:p w14:paraId="719E312C" w14:textId="77777777" w:rsidR="0041042C" w:rsidRDefault="0041042C" w:rsidP="0041042C">
            <w:pPr>
              <w:rPr>
                <w:rFonts w:ascii="Calibri" w:hAnsi="Calibri" w:cs="Calibri"/>
                <w:color w:val="000000"/>
              </w:rPr>
            </w:pPr>
            <w:r>
              <w:rPr>
                <w:rFonts w:ascii="Calibri" w:hAnsi="Calibri" w:cs="Calibri"/>
                <w:color w:val="000000"/>
              </w:rPr>
              <w:t>Rule {</w:t>
            </w:r>
            <w:proofErr w:type="spellStart"/>
            <w:r>
              <w:rPr>
                <w:rFonts w:ascii="Calibri" w:hAnsi="Calibri" w:cs="Calibri"/>
                <w:color w:val="000000"/>
              </w:rPr>
              <w:t>pRule.FriendlyName</w:t>
            </w:r>
            <w:proofErr w:type="spellEnd"/>
            <w:r>
              <w:rPr>
                <w:rFonts w:ascii="Calibri" w:hAnsi="Calibri" w:cs="Calibri"/>
                <w:color w:val="000000"/>
              </w:rPr>
              <w:t>} stopped during Register Rule - waiting for startup</w:t>
            </w:r>
          </w:p>
          <w:p w14:paraId="009536B3" w14:textId="7B7FD1BD" w:rsidR="0041042C" w:rsidRPr="008F1A3B" w:rsidRDefault="0041042C" w:rsidP="0041042C"/>
        </w:tc>
      </w:tr>
      <w:tr w:rsidR="0041042C" w:rsidRPr="008F1A3B" w14:paraId="7956A09C" w14:textId="77777777" w:rsidTr="0041042C">
        <w:trPr>
          <w:trHeight w:val="300"/>
        </w:trPr>
        <w:tc>
          <w:tcPr>
            <w:tcW w:w="774" w:type="dxa"/>
            <w:noWrap/>
            <w:hideMark/>
          </w:tcPr>
          <w:p w14:paraId="753777D3" w14:textId="77777777" w:rsidR="0041042C" w:rsidRDefault="0041042C" w:rsidP="0041042C">
            <w:pPr>
              <w:rPr>
                <w:rFonts w:ascii="Calibri" w:hAnsi="Calibri" w:cs="Calibri"/>
                <w:color w:val="000000"/>
              </w:rPr>
            </w:pPr>
            <w:r>
              <w:rPr>
                <w:rFonts w:ascii="Calibri" w:hAnsi="Calibri" w:cs="Calibri"/>
                <w:color w:val="000000"/>
              </w:rPr>
              <w:t>4445</w:t>
            </w:r>
          </w:p>
          <w:p w14:paraId="3CBEAD8C" w14:textId="25C0FD87" w:rsidR="0041042C" w:rsidRPr="008F1A3B" w:rsidRDefault="0041042C" w:rsidP="0041042C"/>
        </w:tc>
        <w:tc>
          <w:tcPr>
            <w:tcW w:w="1469" w:type="dxa"/>
            <w:noWrap/>
            <w:hideMark/>
          </w:tcPr>
          <w:p w14:paraId="566B5242" w14:textId="77777777" w:rsidR="0041042C" w:rsidRDefault="0041042C" w:rsidP="0041042C">
            <w:pPr>
              <w:rPr>
                <w:rFonts w:ascii="Calibri" w:hAnsi="Calibri" w:cs="Calibri"/>
                <w:color w:val="000000"/>
              </w:rPr>
            </w:pPr>
            <w:r>
              <w:rPr>
                <w:rFonts w:ascii="Calibri" w:hAnsi="Calibri" w:cs="Calibri"/>
                <w:color w:val="000000"/>
              </w:rPr>
              <w:t>VERBOSE</w:t>
            </w:r>
          </w:p>
          <w:p w14:paraId="7A14B0D8" w14:textId="571B6C7A" w:rsidR="0041042C" w:rsidRPr="008F1A3B" w:rsidRDefault="0041042C" w:rsidP="0041042C"/>
        </w:tc>
        <w:tc>
          <w:tcPr>
            <w:tcW w:w="2756" w:type="dxa"/>
            <w:noWrap/>
            <w:hideMark/>
          </w:tcPr>
          <w:p w14:paraId="5717C1C7" w14:textId="77777777" w:rsidR="0041042C" w:rsidRDefault="0041042C" w:rsidP="0041042C">
            <w:pPr>
              <w:rPr>
                <w:rFonts w:ascii="Calibri" w:hAnsi="Calibri" w:cs="Calibri"/>
                <w:color w:val="000000"/>
              </w:rPr>
            </w:pPr>
            <w:proofErr w:type="spellStart"/>
            <w:r>
              <w:rPr>
                <w:rFonts w:ascii="Calibri" w:hAnsi="Calibri" w:cs="Calibri"/>
                <w:color w:val="000000"/>
              </w:rPr>
              <w:t>TheThingRule</w:t>
            </w:r>
            <w:proofErr w:type="spellEnd"/>
          </w:p>
          <w:p w14:paraId="06D13845" w14:textId="4E0EEE1D" w:rsidR="0041042C" w:rsidRPr="008F1A3B" w:rsidRDefault="0041042C" w:rsidP="0041042C"/>
        </w:tc>
        <w:tc>
          <w:tcPr>
            <w:tcW w:w="5171" w:type="dxa"/>
            <w:noWrap/>
            <w:vAlign w:val="bottom"/>
            <w:hideMark/>
          </w:tcPr>
          <w:p w14:paraId="6937A7C4" w14:textId="77777777" w:rsidR="0041042C" w:rsidRDefault="0041042C" w:rsidP="0041042C">
            <w:pPr>
              <w:rPr>
                <w:rFonts w:ascii="Calibri" w:hAnsi="Calibri" w:cs="Calibri"/>
                <w:color w:val="000000"/>
              </w:rPr>
            </w:pPr>
            <w:r>
              <w:rPr>
                <w:rFonts w:ascii="Calibri" w:hAnsi="Calibri" w:cs="Calibri"/>
                <w:color w:val="000000"/>
              </w:rPr>
              <w:t>Rule {</w:t>
            </w:r>
            <w:proofErr w:type="spellStart"/>
            <w:r>
              <w:rPr>
                <w:rFonts w:ascii="Calibri" w:hAnsi="Calibri" w:cs="Calibri"/>
                <w:color w:val="000000"/>
              </w:rPr>
              <w:t>tRule.FriendlyName</w:t>
            </w:r>
            <w:proofErr w:type="spellEnd"/>
            <w:r>
              <w:rPr>
                <w:rFonts w:ascii="Calibri" w:hAnsi="Calibri" w:cs="Calibri"/>
                <w:color w:val="000000"/>
              </w:rPr>
              <w:t xml:space="preserve">} started with </w:t>
            </w:r>
            <w:proofErr w:type="spellStart"/>
            <w:r>
              <w:rPr>
                <w:rFonts w:ascii="Calibri" w:hAnsi="Calibri" w:cs="Calibri"/>
                <w:color w:val="000000"/>
              </w:rPr>
              <w:t>TriggerType</w:t>
            </w:r>
            <w:proofErr w:type="spellEnd"/>
            <w:r>
              <w:rPr>
                <w:rFonts w:ascii="Calibri" w:hAnsi="Calibri" w:cs="Calibri"/>
                <w:color w:val="000000"/>
              </w:rPr>
              <w:t>: {</w:t>
            </w:r>
            <w:proofErr w:type="spellStart"/>
            <w:r>
              <w:rPr>
                <w:rFonts w:ascii="Calibri" w:hAnsi="Calibri" w:cs="Calibri"/>
                <w:color w:val="000000"/>
              </w:rPr>
              <w:t>tRule.TriggerObjectType</w:t>
            </w:r>
            <w:proofErr w:type="spellEnd"/>
            <w:r>
              <w:rPr>
                <w:rFonts w:ascii="Calibri" w:hAnsi="Calibri" w:cs="Calibri"/>
                <w:color w:val="000000"/>
              </w:rPr>
              <w:t>}</w:t>
            </w:r>
          </w:p>
          <w:p w14:paraId="236874D4" w14:textId="5CD16C61" w:rsidR="0041042C" w:rsidRPr="008F1A3B" w:rsidRDefault="0041042C" w:rsidP="0041042C"/>
        </w:tc>
      </w:tr>
    </w:tbl>
    <w:p w14:paraId="6F9D0AE2" w14:textId="77777777" w:rsidR="0041042C" w:rsidRPr="0041042C" w:rsidRDefault="0041042C" w:rsidP="0041042C"/>
    <w:p w14:paraId="1F768B09" w14:textId="7E4CE31D" w:rsidR="00AB6151" w:rsidRDefault="00AB6151" w:rsidP="0081469D">
      <w:pPr>
        <w:pStyle w:val="Heading1"/>
        <w:numPr>
          <w:ilvl w:val="0"/>
          <w:numId w:val="0"/>
        </w:numPr>
      </w:pPr>
      <w:bookmarkStart w:id="53" w:name="_Toc529421269"/>
      <w:r>
        <w:lastRenderedPageBreak/>
        <w:t xml:space="preserve">Appendix </w:t>
      </w:r>
      <w:r w:rsidR="009A351F">
        <w:t>C</w:t>
      </w:r>
      <w:r w:rsidR="0081469D">
        <w:t>:</w:t>
      </w:r>
      <w:r>
        <w:t xml:space="preserve"> Messaging Plugin</w:t>
      </w:r>
      <w:bookmarkEnd w:id="52"/>
      <w:r>
        <w:t xml:space="preserve"> </w:t>
      </w:r>
      <w:r w:rsidR="0081469D">
        <w:t>Configuration</w:t>
      </w:r>
      <w:bookmarkEnd w:id="53"/>
    </w:p>
    <w:p w14:paraId="21C0AAFE" w14:textId="77777777" w:rsidR="00AB6151" w:rsidRPr="008230F8" w:rsidRDefault="00AB6151" w:rsidP="00AB6151"/>
    <w:p w14:paraId="776C9A20" w14:textId="77777777" w:rsidR="00AB6151" w:rsidRDefault="00AB6151" w:rsidP="00AB6151">
      <w:r>
        <w:t>Configure Messaging plugin before you create rules, so that you can use newly created Message targets into the rules.</w:t>
      </w:r>
    </w:p>
    <w:p w14:paraId="69F421E3" w14:textId="55C4DE3A" w:rsidR="00586F39" w:rsidRDefault="002461CB" w:rsidP="00DA19CA">
      <w:pPr>
        <w:pStyle w:val="ListParagraph"/>
        <w:numPr>
          <w:ilvl w:val="0"/>
          <w:numId w:val="9"/>
        </w:numPr>
      </w:pPr>
      <w:r>
        <w:t xml:space="preserve">From the AXOOM Gate home page, navigate to the Messaging plugin by clicking the </w:t>
      </w:r>
      <w:r w:rsidR="00586F39">
        <w:t>Messaging tile (see Figure C.1).</w:t>
      </w:r>
    </w:p>
    <w:p w14:paraId="7C8E2BF6" w14:textId="753974D9" w:rsidR="00586F39" w:rsidRDefault="00586F39" w:rsidP="00586F39">
      <w:pPr>
        <w:pStyle w:val="ListParagraph"/>
      </w:pPr>
    </w:p>
    <w:p w14:paraId="3844AC08" w14:textId="509A225D" w:rsidR="00586F39" w:rsidRDefault="00586F39" w:rsidP="00586F39">
      <w:pPr>
        <w:pStyle w:val="ListParagraph"/>
      </w:pPr>
      <w:r>
        <w:rPr>
          <w:noProof/>
        </w:rPr>
        <w:drawing>
          <wp:inline distT="0" distB="0" distL="0" distR="0" wp14:anchorId="348D3FFF" wp14:editId="1BC04924">
            <wp:extent cx="749808" cy="7498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749808" cy="749808"/>
                    </a:xfrm>
                    <a:prstGeom prst="rect">
                      <a:avLst/>
                    </a:prstGeom>
                  </pic:spPr>
                </pic:pic>
              </a:graphicData>
            </a:graphic>
          </wp:inline>
        </w:drawing>
      </w:r>
      <w:r>
        <w:br/>
      </w:r>
      <w:r w:rsidRPr="00586F39">
        <w:rPr>
          <w:b/>
        </w:rPr>
        <w:t xml:space="preserve">Figure C.1. </w:t>
      </w:r>
      <w:r w:rsidR="00665076" w:rsidRPr="00586F39">
        <w:rPr>
          <w:b/>
        </w:rPr>
        <w:t>The Messaging Plugin tile</w:t>
      </w:r>
      <w:r w:rsidRPr="00586F39">
        <w:rPr>
          <w:b/>
        </w:rPr>
        <w:t xml:space="preserve"> </w:t>
      </w:r>
      <w:r w:rsidR="00665076">
        <w:rPr>
          <w:b/>
        </w:rPr>
        <w:t xml:space="preserve">is </w:t>
      </w:r>
      <w:r w:rsidRPr="00586F39">
        <w:rPr>
          <w:b/>
        </w:rPr>
        <w:t>located on the AXOOM Gate home page.</w:t>
      </w:r>
      <w:r>
        <w:rPr>
          <w:b/>
        </w:rPr>
        <w:br/>
      </w:r>
    </w:p>
    <w:p w14:paraId="1C61C53F" w14:textId="27283EC1" w:rsidR="00AB6151" w:rsidRDefault="00AB6151" w:rsidP="00DA19CA">
      <w:pPr>
        <w:pStyle w:val="ListParagraph"/>
        <w:numPr>
          <w:ilvl w:val="0"/>
          <w:numId w:val="9"/>
        </w:numPr>
      </w:pPr>
      <w:r>
        <w:t xml:space="preserve">In the messaging plugin dash, click on the </w:t>
      </w:r>
      <w:r>
        <w:rPr>
          <w:b/>
        </w:rPr>
        <w:t xml:space="preserve">Messaging Targets </w:t>
      </w:r>
      <w:r>
        <w:t>button</w:t>
      </w:r>
      <w:r w:rsidR="00586F39">
        <w:t xml:space="preserve"> (see Figure C.2)</w:t>
      </w:r>
      <w:r>
        <w:t>.</w:t>
      </w:r>
    </w:p>
    <w:p w14:paraId="6DD8D308" w14:textId="5DEFFB61" w:rsidR="00AB6151" w:rsidRDefault="000135DB" w:rsidP="000135DB">
      <w:pPr>
        <w:pStyle w:val="ListParagraph"/>
        <w:ind w:left="360"/>
        <w:rPr>
          <w:b/>
        </w:rPr>
      </w:pPr>
      <w:r>
        <w:br/>
      </w:r>
      <w:r w:rsidR="00586F39">
        <w:rPr>
          <w:noProof/>
        </w:rPr>
        <w:drawing>
          <wp:inline distT="0" distB="0" distL="0" distR="0" wp14:anchorId="41BD8AF5" wp14:editId="7BDBC533">
            <wp:extent cx="3200400" cy="1618488"/>
            <wp:effectExtent l="57150" t="57150" r="114300" b="1155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200400" cy="161848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586F39">
        <w:rPr>
          <w:b/>
        </w:rPr>
        <w:br/>
      </w:r>
      <w:r w:rsidRPr="000135DB">
        <w:rPr>
          <w:b/>
        </w:rPr>
        <w:t>Figure C.</w:t>
      </w:r>
      <w:r w:rsidR="00586F39">
        <w:rPr>
          <w:b/>
        </w:rPr>
        <w:t>2</w:t>
      </w:r>
      <w:r w:rsidRPr="000135DB">
        <w:rPr>
          <w:b/>
        </w:rPr>
        <w:t>. The Messaging plugin dashboard.</w:t>
      </w:r>
      <w:r>
        <w:rPr>
          <w:b/>
        </w:rPr>
        <w:br/>
      </w:r>
    </w:p>
    <w:p w14:paraId="492F68BF" w14:textId="55D12521" w:rsidR="00AB6151" w:rsidRDefault="00AB6151" w:rsidP="00DA19CA">
      <w:pPr>
        <w:pStyle w:val="ListParagraph"/>
        <w:numPr>
          <w:ilvl w:val="0"/>
          <w:numId w:val="9"/>
        </w:numPr>
      </w:pPr>
      <w:r>
        <w:t xml:space="preserve">Click once on the </w:t>
      </w:r>
      <w:r>
        <w:rPr>
          <w:b/>
        </w:rPr>
        <w:t xml:space="preserve">Refresh </w:t>
      </w:r>
      <w:r>
        <w:t xml:space="preserve">button </w:t>
      </w:r>
      <w:r w:rsidR="00D87E66">
        <w:t>(</w:t>
      </w:r>
      <w:r w:rsidR="00D87E66">
        <w:rPr>
          <w:noProof/>
        </w:rPr>
        <w:drawing>
          <wp:inline distT="0" distB="0" distL="0" distR="0" wp14:anchorId="2749CD02" wp14:editId="554A869D">
            <wp:extent cx="109728" cy="109728"/>
            <wp:effectExtent l="0" t="0" r="508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9728" cy="109728"/>
                    </a:xfrm>
                    <a:prstGeom prst="rect">
                      <a:avLst/>
                    </a:prstGeom>
                  </pic:spPr>
                </pic:pic>
              </a:graphicData>
            </a:graphic>
          </wp:inline>
        </w:drawing>
      </w:r>
      <w:r w:rsidR="00D87E66">
        <w:t>)</w:t>
      </w:r>
      <w:r>
        <w:t xml:space="preserve">, then click on the </w:t>
      </w:r>
      <w:r>
        <w:rPr>
          <w:b/>
        </w:rPr>
        <w:t xml:space="preserve">Add a new Messaging target </w:t>
      </w:r>
      <w:r>
        <w:t>button.</w:t>
      </w:r>
    </w:p>
    <w:p w14:paraId="3AD23E74" w14:textId="77777777" w:rsidR="00AB6151" w:rsidRDefault="00AB6151" w:rsidP="00AB6151">
      <w:pPr>
        <w:pStyle w:val="ListParagraph"/>
        <w:ind w:left="0"/>
      </w:pPr>
    </w:p>
    <w:p w14:paraId="2EB2C487" w14:textId="22E2128A" w:rsidR="00AB6151" w:rsidRDefault="00D87E66" w:rsidP="00AB6151">
      <w:pPr>
        <w:pStyle w:val="ListParagraph"/>
        <w:keepNext/>
        <w:ind w:left="360"/>
      </w:pPr>
      <w:r>
        <w:rPr>
          <w:noProof/>
        </w:rPr>
        <w:drawing>
          <wp:inline distT="0" distB="0" distL="0" distR="0" wp14:anchorId="1985F003" wp14:editId="538A4DE9">
            <wp:extent cx="3931920" cy="1627632"/>
            <wp:effectExtent l="57150" t="57150" r="106680" b="1060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931920" cy="162763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0135DB">
        <w:br/>
      </w:r>
      <w:r w:rsidR="000135DB" w:rsidRPr="00B022D5">
        <w:rPr>
          <w:b/>
        </w:rPr>
        <w:t>Figure C.</w:t>
      </w:r>
      <w:r w:rsidR="00B022D5">
        <w:rPr>
          <w:b/>
        </w:rPr>
        <w:t>3</w:t>
      </w:r>
      <w:r w:rsidR="000135DB" w:rsidRPr="00B022D5">
        <w:rPr>
          <w:b/>
        </w:rPr>
        <w:t>. Click Add a New Messaging Target button.</w:t>
      </w:r>
      <w:r w:rsidR="000135DB" w:rsidRPr="00B022D5">
        <w:rPr>
          <w:b/>
        </w:rPr>
        <w:br/>
      </w:r>
    </w:p>
    <w:p w14:paraId="40043A3B" w14:textId="77777777" w:rsidR="00AB6151" w:rsidRDefault="00AB6151" w:rsidP="00DA19CA">
      <w:pPr>
        <w:pStyle w:val="ListParagraph"/>
        <w:numPr>
          <w:ilvl w:val="0"/>
          <w:numId w:val="9"/>
        </w:numPr>
      </w:pPr>
      <w:r>
        <w:t>This opens a Messaging Target Table and here you can enter following data:</w:t>
      </w:r>
    </w:p>
    <w:p w14:paraId="7D3AC465" w14:textId="77777777" w:rsidR="00AB6151" w:rsidRDefault="00AB6151" w:rsidP="00DA19CA">
      <w:pPr>
        <w:pStyle w:val="ListParagraph"/>
        <w:numPr>
          <w:ilvl w:val="0"/>
          <w:numId w:val="10"/>
        </w:numPr>
      </w:pPr>
      <w:r>
        <w:rPr>
          <w:b/>
        </w:rPr>
        <w:lastRenderedPageBreak/>
        <w:t>Target Name</w:t>
      </w:r>
      <w:r>
        <w:t xml:space="preserve">: Define Message Target by giving it a meaningful name. </w:t>
      </w:r>
    </w:p>
    <w:p w14:paraId="528D4429" w14:textId="77777777" w:rsidR="00AB6151" w:rsidRDefault="00AB6151" w:rsidP="00DA19CA">
      <w:pPr>
        <w:pStyle w:val="ListParagraph"/>
        <w:numPr>
          <w:ilvl w:val="0"/>
          <w:numId w:val="10"/>
        </w:numPr>
      </w:pPr>
      <w:r>
        <w:rPr>
          <w:b/>
        </w:rPr>
        <w:t>Status</w:t>
      </w:r>
      <w:r>
        <w:t>: This column is output only and will display the status of that target. It will show gray bubble for idle target and green for active target.</w:t>
      </w:r>
    </w:p>
    <w:p w14:paraId="107CC146" w14:textId="77777777" w:rsidR="00AB6151" w:rsidRPr="00276D29" w:rsidRDefault="00AB6151" w:rsidP="00DA19CA">
      <w:pPr>
        <w:pStyle w:val="ListParagraph"/>
        <w:numPr>
          <w:ilvl w:val="0"/>
          <w:numId w:val="10"/>
        </w:numPr>
      </w:pPr>
      <w:r>
        <w:rPr>
          <w:b/>
        </w:rPr>
        <w:t>Device Type</w:t>
      </w:r>
      <w:r>
        <w:t xml:space="preserve">: Refers to the type of device – in this case it is </w:t>
      </w:r>
      <w:r>
        <w:rPr>
          <w:b/>
        </w:rPr>
        <w:t xml:space="preserve">Email Message </w:t>
      </w:r>
    </w:p>
    <w:p w14:paraId="1D0F4EE2" w14:textId="77777777" w:rsidR="00AB6151" w:rsidRDefault="00AB6151" w:rsidP="00DA19CA">
      <w:pPr>
        <w:pStyle w:val="ListParagraph"/>
        <w:numPr>
          <w:ilvl w:val="0"/>
          <w:numId w:val="10"/>
        </w:numPr>
      </w:pPr>
      <w:r>
        <w:rPr>
          <w:b/>
        </w:rPr>
        <w:t>Recipient</w:t>
      </w:r>
      <w:r>
        <w:t xml:space="preserve">: Enter email address </w:t>
      </w:r>
    </w:p>
    <w:p w14:paraId="6F51ED45" w14:textId="77777777" w:rsidR="00AB6151" w:rsidRDefault="00AB6151" w:rsidP="00DA19CA">
      <w:pPr>
        <w:pStyle w:val="ListParagraph"/>
        <w:numPr>
          <w:ilvl w:val="0"/>
          <w:numId w:val="10"/>
        </w:numPr>
      </w:pPr>
      <w:r>
        <w:rPr>
          <w:b/>
        </w:rPr>
        <w:t xml:space="preserve">Click </w:t>
      </w:r>
      <w:r>
        <w:t xml:space="preserve">on the </w:t>
      </w:r>
      <w:r>
        <w:rPr>
          <w:b/>
        </w:rPr>
        <w:t xml:space="preserve">Save </w:t>
      </w:r>
      <w:r>
        <w:t>button</w:t>
      </w:r>
    </w:p>
    <w:p w14:paraId="3508609C" w14:textId="7FAA1124" w:rsidR="00AB6151" w:rsidRDefault="00AB6151" w:rsidP="00DA19CA">
      <w:pPr>
        <w:pStyle w:val="ListParagraph"/>
        <w:numPr>
          <w:ilvl w:val="0"/>
          <w:numId w:val="9"/>
        </w:numPr>
      </w:pPr>
      <w:r>
        <w:t xml:space="preserve">Click on the </w:t>
      </w:r>
      <w:r w:rsidR="00D87E66">
        <w:rPr>
          <w:b/>
        </w:rPr>
        <w:t>Settings</w:t>
      </w:r>
      <w:r w:rsidR="00D87E66" w:rsidRPr="00D87E66">
        <w:t xml:space="preserve"> button </w:t>
      </w:r>
      <w:r w:rsidR="00D87E66">
        <w:t>(</w:t>
      </w:r>
      <w:r w:rsidR="00D87E66">
        <w:rPr>
          <w:noProof/>
        </w:rPr>
        <w:drawing>
          <wp:inline distT="0" distB="0" distL="0" distR="0" wp14:anchorId="3A607E93" wp14:editId="3907C629">
            <wp:extent cx="246888" cy="256032"/>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6888" cy="256032"/>
                    </a:xfrm>
                    <a:prstGeom prst="rect">
                      <a:avLst/>
                    </a:prstGeom>
                  </pic:spPr>
                </pic:pic>
              </a:graphicData>
            </a:graphic>
          </wp:inline>
        </w:drawing>
      </w:r>
      <w:r w:rsidR="00D87E66">
        <w:t>)</w:t>
      </w:r>
      <w:r>
        <w:t>to configure target further:</w:t>
      </w:r>
    </w:p>
    <w:p w14:paraId="1D6F13EB" w14:textId="28AA5557" w:rsidR="00AB6151" w:rsidRDefault="00D87E66" w:rsidP="00AB6151">
      <w:pPr>
        <w:keepNext/>
        <w:ind w:left="360"/>
      </w:pPr>
      <w:r>
        <w:rPr>
          <w:noProof/>
        </w:rPr>
        <w:drawing>
          <wp:inline distT="0" distB="0" distL="0" distR="0" wp14:anchorId="22AEEE6E" wp14:editId="7FDF0295">
            <wp:extent cx="3904488" cy="1517904"/>
            <wp:effectExtent l="57150" t="57150" r="115570" b="1206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904488" cy="151790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0135DB">
        <w:br/>
      </w:r>
      <w:r w:rsidR="000135DB" w:rsidRPr="000135DB">
        <w:rPr>
          <w:b/>
        </w:rPr>
        <w:t>Figure C.</w:t>
      </w:r>
      <w:r w:rsidR="00B022D5">
        <w:rPr>
          <w:b/>
        </w:rPr>
        <w:t>4</w:t>
      </w:r>
      <w:r w:rsidR="000135DB" w:rsidRPr="000135DB">
        <w:rPr>
          <w:b/>
        </w:rPr>
        <w:t>. The Messaging Targets table.</w:t>
      </w:r>
      <w:r w:rsidR="000135DB">
        <w:rPr>
          <w:b/>
        </w:rPr>
        <w:br/>
      </w:r>
    </w:p>
    <w:p w14:paraId="672BAE59" w14:textId="7B353FFF" w:rsidR="00AB6151" w:rsidRDefault="00AB6151" w:rsidP="00DA19CA">
      <w:pPr>
        <w:pStyle w:val="ListParagraph"/>
        <w:numPr>
          <w:ilvl w:val="0"/>
          <w:numId w:val="9"/>
        </w:numPr>
      </w:pPr>
      <w:r>
        <w:t xml:space="preserve">This opens a </w:t>
      </w:r>
      <w:r w:rsidR="00B022D5">
        <w:t xml:space="preserve">settings </w:t>
      </w:r>
      <w:r>
        <w:t>form</w:t>
      </w:r>
      <w:r w:rsidR="00B022D5">
        <w:t>. Enter values all these fields:</w:t>
      </w:r>
    </w:p>
    <w:p w14:paraId="11CC8652" w14:textId="60625597" w:rsidR="00AB6151" w:rsidRDefault="00AB6151" w:rsidP="00DA19CA">
      <w:pPr>
        <w:pStyle w:val="ListParagraph"/>
        <w:numPr>
          <w:ilvl w:val="0"/>
          <w:numId w:val="11"/>
        </w:numPr>
      </w:pPr>
      <w:r>
        <w:rPr>
          <w:b/>
        </w:rPr>
        <w:t>From Address</w:t>
      </w:r>
      <w:r>
        <w:t xml:space="preserve">: </w:t>
      </w:r>
      <w:r w:rsidR="00B022D5">
        <w:t>Email address for sender.</w:t>
      </w:r>
    </w:p>
    <w:p w14:paraId="6E49A02C" w14:textId="35BD4F61" w:rsidR="00AB6151" w:rsidRDefault="00AB6151" w:rsidP="00DA19CA">
      <w:pPr>
        <w:pStyle w:val="ListParagraph"/>
        <w:numPr>
          <w:ilvl w:val="0"/>
          <w:numId w:val="11"/>
        </w:numPr>
      </w:pPr>
      <w:r>
        <w:rPr>
          <w:b/>
        </w:rPr>
        <w:t>Subject</w:t>
      </w:r>
      <w:r>
        <w:t xml:space="preserve">: </w:t>
      </w:r>
      <w:r w:rsidR="00B022D5">
        <w:t>Subject line of email messages.</w:t>
      </w:r>
    </w:p>
    <w:p w14:paraId="1992B485" w14:textId="1498906A" w:rsidR="00AB6151" w:rsidRDefault="00AB6151" w:rsidP="00DA19CA">
      <w:pPr>
        <w:pStyle w:val="ListParagraph"/>
        <w:numPr>
          <w:ilvl w:val="0"/>
          <w:numId w:val="11"/>
        </w:numPr>
      </w:pPr>
      <w:r>
        <w:rPr>
          <w:b/>
        </w:rPr>
        <w:t>Enter a Recipient</w:t>
      </w:r>
      <w:r>
        <w:t xml:space="preserve">: Email address </w:t>
      </w:r>
      <w:r w:rsidR="00B022D5">
        <w:t>for recipient.</w:t>
      </w:r>
    </w:p>
    <w:p w14:paraId="2C240199" w14:textId="3F1DAA4D" w:rsidR="00AB6151" w:rsidRDefault="00AB6151" w:rsidP="00DA19CA">
      <w:pPr>
        <w:pStyle w:val="ListParagraph"/>
        <w:numPr>
          <w:ilvl w:val="0"/>
          <w:numId w:val="11"/>
        </w:numPr>
      </w:pPr>
      <w:r>
        <w:rPr>
          <w:b/>
        </w:rPr>
        <w:t>Enter a message</w:t>
      </w:r>
      <w:r>
        <w:t xml:space="preserve">: </w:t>
      </w:r>
      <w:r w:rsidR="00B022D5">
        <w:t>Message text</w:t>
      </w:r>
      <w:r>
        <w:t>.</w:t>
      </w:r>
      <w:r w:rsidR="00B022D5">
        <w:t xml:space="preserve"> This is for testing purposes, since the text of the message will come from the Rules Engine.</w:t>
      </w:r>
    </w:p>
    <w:p w14:paraId="701B206A" w14:textId="77777777" w:rsidR="00B022D5" w:rsidRPr="00B022D5" w:rsidRDefault="00B022D5" w:rsidP="00B022D5"/>
    <w:p w14:paraId="1B71FF17" w14:textId="602E8073" w:rsidR="00B022D5" w:rsidRDefault="00B022D5" w:rsidP="00B022D5">
      <w:pPr>
        <w:pStyle w:val="ListParagraph"/>
        <w:numPr>
          <w:ilvl w:val="0"/>
          <w:numId w:val="9"/>
        </w:numPr>
      </w:pPr>
      <w:r>
        <w:t xml:space="preserve">Expand the </w:t>
      </w:r>
      <w:r w:rsidRPr="00B022D5">
        <w:rPr>
          <w:b/>
        </w:rPr>
        <w:t>Additional Settings…</w:t>
      </w:r>
      <w:r>
        <w:t xml:space="preserve"> group and fill in the following fields:</w:t>
      </w:r>
    </w:p>
    <w:p w14:paraId="5BC579A2" w14:textId="76A5ADAF" w:rsidR="00AB6151" w:rsidRDefault="00AB6151" w:rsidP="00DA19CA">
      <w:pPr>
        <w:pStyle w:val="ListParagraph"/>
        <w:numPr>
          <w:ilvl w:val="0"/>
          <w:numId w:val="12"/>
        </w:numPr>
      </w:pPr>
      <w:r>
        <w:rPr>
          <w:b/>
        </w:rPr>
        <w:t>Server Name</w:t>
      </w:r>
      <w:r>
        <w:t xml:space="preserve">: </w:t>
      </w:r>
      <w:r w:rsidR="00B022D5">
        <w:t>The email server name.</w:t>
      </w:r>
    </w:p>
    <w:p w14:paraId="41D82D12" w14:textId="289F40F2" w:rsidR="00AB6151" w:rsidRDefault="00AB6151" w:rsidP="00DA19CA">
      <w:pPr>
        <w:pStyle w:val="ListParagraph"/>
        <w:numPr>
          <w:ilvl w:val="0"/>
          <w:numId w:val="12"/>
        </w:numPr>
      </w:pPr>
      <w:r>
        <w:rPr>
          <w:b/>
        </w:rPr>
        <w:t>UseSSI Checkbox</w:t>
      </w:r>
      <w:r>
        <w:t xml:space="preserve">: </w:t>
      </w:r>
      <w:r w:rsidR="00B022D5">
        <w:t>Whether to use SSL/TLS for sending the message.</w:t>
      </w:r>
    </w:p>
    <w:p w14:paraId="1D45D0A0" w14:textId="55B8A947" w:rsidR="00AB6151" w:rsidRDefault="00AB6151" w:rsidP="00DA19CA">
      <w:pPr>
        <w:pStyle w:val="ListParagraph"/>
        <w:numPr>
          <w:ilvl w:val="0"/>
          <w:numId w:val="12"/>
        </w:numPr>
      </w:pPr>
      <w:r>
        <w:rPr>
          <w:b/>
        </w:rPr>
        <w:t>Port</w:t>
      </w:r>
      <w:r>
        <w:t xml:space="preserve">: </w:t>
      </w:r>
      <w:r w:rsidR="00B022D5">
        <w:t>A port number, likely a value like 25, 2525, 265, or 587.</w:t>
      </w:r>
    </w:p>
    <w:p w14:paraId="1A614FBC" w14:textId="3197DC43" w:rsidR="00AB6151" w:rsidRDefault="00AB6151" w:rsidP="00DA19CA">
      <w:pPr>
        <w:pStyle w:val="ListParagraph"/>
        <w:numPr>
          <w:ilvl w:val="0"/>
          <w:numId w:val="12"/>
        </w:numPr>
      </w:pPr>
      <w:r>
        <w:rPr>
          <w:b/>
        </w:rPr>
        <w:t>User Name</w:t>
      </w:r>
      <w:r>
        <w:t xml:space="preserve">: </w:t>
      </w:r>
      <w:r w:rsidR="00B022D5">
        <w:t>A user name for logging into the email server.</w:t>
      </w:r>
    </w:p>
    <w:p w14:paraId="223CAF53" w14:textId="19789D50" w:rsidR="00AB6151" w:rsidRPr="00B022D5" w:rsidRDefault="00AB6151" w:rsidP="00DA19CA">
      <w:pPr>
        <w:pStyle w:val="ListParagraph"/>
        <w:numPr>
          <w:ilvl w:val="0"/>
          <w:numId w:val="12"/>
        </w:numPr>
      </w:pPr>
      <w:r>
        <w:rPr>
          <w:b/>
        </w:rPr>
        <w:t>Password</w:t>
      </w:r>
      <w:r w:rsidR="00B022D5">
        <w:rPr>
          <w:b/>
        </w:rPr>
        <w:t>:</w:t>
      </w:r>
      <w:r w:rsidR="00B022D5" w:rsidRPr="00B022D5">
        <w:t xml:space="preserve"> Password for logging into the email server.</w:t>
      </w:r>
    </w:p>
    <w:p w14:paraId="0D1EB655" w14:textId="49869F91" w:rsidR="00AB6151" w:rsidRPr="00B022D5" w:rsidRDefault="00AB6151" w:rsidP="00DA19CA">
      <w:pPr>
        <w:pStyle w:val="ListParagraph"/>
        <w:numPr>
          <w:ilvl w:val="0"/>
          <w:numId w:val="12"/>
        </w:numPr>
      </w:pPr>
      <w:r>
        <w:rPr>
          <w:b/>
        </w:rPr>
        <w:t>Sent Result</w:t>
      </w:r>
      <w:r w:rsidR="00B022D5">
        <w:rPr>
          <w:b/>
        </w:rPr>
        <w:t>:</w:t>
      </w:r>
      <w:r w:rsidR="00B022D5" w:rsidRPr="00B022D5">
        <w:t xml:space="preserve"> Status message.</w:t>
      </w:r>
    </w:p>
    <w:p w14:paraId="6E4590AD" w14:textId="4045CA4D" w:rsidR="00AB6151" w:rsidRDefault="00AB6151" w:rsidP="00DA19CA">
      <w:pPr>
        <w:pStyle w:val="ListParagraph"/>
        <w:numPr>
          <w:ilvl w:val="0"/>
          <w:numId w:val="12"/>
        </w:numPr>
      </w:pPr>
      <w:r>
        <w:rPr>
          <w:b/>
        </w:rPr>
        <w:t xml:space="preserve">Send Email </w:t>
      </w:r>
      <w:r>
        <w:t>button</w:t>
      </w:r>
      <w:r w:rsidR="00B022D5">
        <w:t>: Click this button to test your email message settings.</w:t>
      </w:r>
    </w:p>
    <w:p w14:paraId="7DCC26B8" w14:textId="2998A3A1" w:rsidR="00AB6151" w:rsidRDefault="00D87E66" w:rsidP="00AB6151">
      <w:pPr>
        <w:pStyle w:val="ListParagraph"/>
        <w:keepNext/>
      </w:pPr>
      <w:r>
        <w:rPr>
          <w:noProof/>
        </w:rPr>
        <w:lastRenderedPageBreak/>
        <w:drawing>
          <wp:inline distT="0" distB="0" distL="0" distR="0" wp14:anchorId="3C9BC4DE" wp14:editId="5FCA13BB">
            <wp:extent cx="4572000" cy="4087368"/>
            <wp:effectExtent l="57150" t="57150" r="114300" b="1231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72000" cy="408736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0135DB">
        <w:br/>
      </w:r>
      <w:r w:rsidR="000135DB" w:rsidRPr="000135DB">
        <w:rPr>
          <w:b/>
        </w:rPr>
        <w:t>Figure C.5. The Send email button</w:t>
      </w:r>
      <w:r w:rsidR="000135DB">
        <w:t>.</w:t>
      </w:r>
      <w:r w:rsidR="000135DB">
        <w:br/>
      </w:r>
    </w:p>
    <w:p w14:paraId="60078230" w14:textId="3F84E75F" w:rsidR="00AB6151" w:rsidRDefault="00AB6151" w:rsidP="00AB6151">
      <w:r>
        <w:t xml:space="preserve">For more information on </w:t>
      </w:r>
      <w:r w:rsidR="000135DB">
        <w:t xml:space="preserve">the </w:t>
      </w:r>
      <w:r>
        <w:t>Messaging Plugi</w:t>
      </w:r>
      <w:r w:rsidR="000135DB">
        <w:t>n</w:t>
      </w:r>
      <w:r>
        <w:t>,</w:t>
      </w:r>
      <w:r w:rsidR="000135DB">
        <w:t xml:space="preserve"> please see the Messaging Plugin configuration guide.</w:t>
      </w:r>
    </w:p>
    <w:p w14:paraId="68AD0432" w14:textId="77777777" w:rsidR="000135DB" w:rsidRDefault="000135DB" w:rsidP="00AB6151"/>
    <w:sectPr w:rsidR="000135DB">
      <w:footerReference w:type="default" r:id="rId1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8CEA8" w14:textId="77777777" w:rsidR="00DA32F2" w:rsidRDefault="00DA32F2" w:rsidP="00E11435">
      <w:pPr>
        <w:spacing w:after="0" w:line="240" w:lineRule="auto"/>
      </w:pPr>
      <w:r>
        <w:separator/>
      </w:r>
    </w:p>
  </w:endnote>
  <w:endnote w:type="continuationSeparator" w:id="0">
    <w:p w14:paraId="592C0171" w14:textId="77777777" w:rsidR="00DA32F2" w:rsidRDefault="00DA32F2" w:rsidP="00E11435">
      <w:pPr>
        <w:spacing w:after="0" w:line="240" w:lineRule="auto"/>
      </w:pPr>
      <w:r>
        <w:continuationSeparator/>
      </w:r>
    </w:p>
  </w:endnote>
  <w:endnote w:type="continuationNotice" w:id="1">
    <w:p w14:paraId="22EE6B7D" w14:textId="77777777" w:rsidR="00DA32F2" w:rsidRDefault="00DA32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248451"/>
      <w:docPartObj>
        <w:docPartGallery w:val="Page Numbers (Bottom of Page)"/>
        <w:docPartUnique/>
      </w:docPartObj>
    </w:sdtPr>
    <w:sdtEndPr/>
    <w:sdtContent>
      <w:sdt>
        <w:sdtPr>
          <w:id w:val="1728636285"/>
          <w:docPartObj>
            <w:docPartGallery w:val="Page Numbers (Top of Page)"/>
            <w:docPartUnique/>
          </w:docPartObj>
        </w:sdtPr>
        <w:sdtEndPr/>
        <w:sdtContent>
          <w:p w14:paraId="23E21639" w14:textId="331D9DEA" w:rsidR="00167DD6" w:rsidRDefault="00167DD6" w:rsidP="00E1143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13</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05779" w14:textId="77777777" w:rsidR="00DA32F2" w:rsidRDefault="00DA32F2" w:rsidP="00E11435">
      <w:pPr>
        <w:spacing w:after="0" w:line="240" w:lineRule="auto"/>
      </w:pPr>
      <w:r>
        <w:separator/>
      </w:r>
    </w:p>
  </w:footnote>
  <w:footnote w:type="continuationSeparator" w:id="0">
    <w:p w14:paraId="1F3FADF1" w14:textId="77777777" w:rsidR="00DA32F2" w:rsidRDefault="00DA32F2" w:rsidP="00E11435">
      <w:pPr>
        <w:spacing w:after="0" w:line="240" w:lineRule="auto"/>
      </w:pPr>
      <w:r>
        <w:continuationSeparator/>
      </w:r>
    </w:p>
  </w:footnote>
  <w:footnote w:type="continuationNotice" w:id="1">
    <w:p w14:paraId="5A061A86" w14:textId="77777777" w:rsidR="00DA32F2" w:rsidRDefault="00DA32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95CB0"/>
    <w:multiLevelType w:val="hybridMultilevel"/>
    <w:tmpl w:val="B45CA9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A72E7"/>
    <w:multiLevelType w:val="hybridMultilevel"/>
    <w:tmpl w:val="726ABB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765FB3"/>
    <w:multiLevelType w:val="hybridMultilevel"/>
    <w:tmpl w:val="9ADEB1DA"/>
    <w:lvl w:ilvl="0" w:tplc="3D2C15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856F89"/>
    <w:multiLevelType w:val="hybridMultilevel"/>
    <w:tmpl w:val="B3E4C76E"/>
    <w:lvl w:ilvl="0" w:tplc="E9026F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233E5F"/>
    <w:multiLevelType w:val="hybridMultilevel"/>
    <w:tmpl w:val="D11CB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9F263E"/>
    <w:multiLevelType w:val="hybridMultilevel"/>
    <w:tmpl w:val="225A2FBC"/>
    <w:lvl w:ilvl="0" w:tplc="9030F192">
      <w:start w:val="78"/>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F27B5A"/>
    <w:multiLevelType w:val="hybridMultilevel"/>
    <w:tmpl w:val="F3FCB0DA"/>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7" w15:restartNumberingAfterBreak="0">
    <w:nsid w:val="2B8845CD"/>
    <w:multiLevelType w:val="hybridMultilevel"/>
    <w:tmpl w:val="2714A452"/>
    <w:lvl w:ilvl="0" w:tplc="B45E0988">
      <w:numFmt w:val="bullet"/>
      <w:lvlText w:val=""/>
      <w:lvlJc w:val="left"/>
      <w:pPr>
        <w:ind w:left="720" w:hanging="360"/>
      </w:pPr>
      <w:rPr>
        <w:rFonts w:ascii="Wingdings" w:eastAsia="Times New Roman" w:hAnsi="Wingdings"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265897"/>
    <w:multiLevelType w:val="multilevel"/>
    <w:tmpl w:val="3C9C9F0E"/>
    <w:lvl w:ilvl="0">
      <w:start w:val="1"/>
      <w:numFmt w:val="decimal"/>
      <w:pStyle w:val="Heading1"/>
      <w:lvlText w:val="Chapter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4E597B08"/>
    <w:multiLevelType w:val="hybridMultilevel"/>
    <w:tmpl w:val="1382B8A8"/>
    <w:lvl w:ilvl="0" w:tplc="CDC243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13F2EA4"/>
    <w:multiLevelType w:val="hybridMultilevel"/>
    <w:tmpl w:val="D908A1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512FA5"/>
    <w:multiLevelType w:val="hybridMultilevel"/>
    <w:tmpl w:val="2D940424"/>
    <w:lvl w:ilvl="0" w:tplc="88B06B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8DB15AE"/>
    <w:multiLevelType w:val="hybridMultilevel"/>
    <w:tmpl w:val="D44C2020"/>
    <w:lvl w:ilvl="0" w:tplc="9030F192">
      <w:start w:val="7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52282E"/>
    <w:multiLevelType w:val="hybridMultilevel"/>
    <w:tmpl w:val="6B701DFA"/>
    <w:lvl w:ilvl="0" w:tplc="5582B026">
      <w:numFmt w:val="bullet"/>
      <w:lvlText w:val=""/>
      <w:lvlJc w:val="left"/>
      <w:pPr>
        <w:ind w:left="1440" w:hanging="360"/>
      </w:pPr>
      <w:rPr>
        <w:rFonts w:ascii="Wingdings" w:eastAsia="Times New Roman" w:hAnsi="Wingdings"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FD7680C"/>
    <w:multiLevelType w:val="hybridMultilevel"/>
    <w:tmpl w:val="860E6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7"/>
  </w:num>
  <w:num w:numId="4">
    <w:abstractNumId w:val="10"/>
  </w:num>
  <w:num w:numId="5">
    <w:abstractNumId w:val="1"/>
  </w:num>
  <w:num w:numId="6">
    <w:abstractNumId w:val="13"/>
  </w:num>
  <w:num w:numId="7">
    <w:abstractNumId w:val="6"/>
  </w:num>
  <w:num w:numId="8">
    <w:abstractNumId w:val="14"/>
  </w:num>
  <w:num w:numId="9">
    <w:abstractNumId w:val="4"/>
  </w:num>
  <w:num w:numId="10">
    <w:abstractNumId w:val="9"/>
  </w:num>
  <w:num w:numId="11">
    <w:abstractNumId w:val="11"/>
  </w:num>
  <w:num w:numId="12">
    <w:abstractNumId w:val="3"/>
  </w:num>
  <w:num w:numId="13">
    <w:abstractNumId w:val="0"/>
  </w:num>
  <w:num w:numId="14">
    <w:abstractNumId w:val="2"/>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attachedTemplate r:id="rId1"/>
  <w:linkStyl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EFA"/>
    <w:rsid w:val="00000348"/>
    <w:rsid w:val="000067B1"/>
    <w:rsid w:val="00006857"/>
    <w:rsid w:val="00010347"/>
    <w:rsid w:val="0001068B"/>
    <w:rsid w:val="00011A3B"/>
    <w:rsid w:val="00011D89"/>
    <w:rsid w:val="00012430"/>
    <w:rsid w:val="000130D0"/>
    <w:rsid w:val="000135DB"/>
    <w:rsid w:val="000148B4"/>
    <w:rsid w:val="000171E2"/>
    <w:rsid w:val="0002272D"/>
    <w:rsid w:val="00023D97"/>
    <w:rsid w:val="00030A96"/>
    <w:rsid w:val="00031BC3"/>
    <w:rsid w:val="00035191"/>
    <w:rsid w:val="0003668D"/>
    <w:rsid w:val="00036CCF"/>
    <w:rsid w:val="00040D26"/>
    <w:rsid w:val="0004227D"/>
    <w:rsid w:val="0004429A"/>
    <w:rsid w:val="0004720D"/>
    <w:rsid w:val="000474DD"/>
    <w:rsid w:val="0004758B"/>
    <w:rsid w:val="00053819"/>
    <w:rsid w:val="00054193"/>
    <w:rsid w:val="0005511E"/>
    <w:rsid w:val="000551BA"/>
    <w:rsid w:val="00060324"/>
    <w:rsid w:val="00060D33"/>
    <w:rsid w:val="00062852"/>
    <w:rsid w:val="000704EF"/>
    <w:rsid w:val="0007289C"/>
    <w:rsid w:val="0007462D"/>
    <w:rsid w:val="000752E8"/>
    <w:rsid w:val="000826D4"/>
    <w:rsid w:val="000845F4"/>
    <w:rsid w:val="00085DEE"/>
    <w:rsid w:val="00085F71"/>
    <w:rsid w:val="00086489"/>
    <w:rsid w:val="00086499"/>
    <w:rsid w:val="00094819"/>
    <w:rsid w:val="00095028"/>
    <w:rsid w:val="00095E6E"/>
    <w:rsid w:val="000A0896"/>
    <w:rsid w:val="000A1420"/>
    <w:rsid w:val="000A252B"/>
    <w:rsid w:val="000A5A41"/>
    <w:rsid w:val="000A6A23"/>
    <w:rsid w:val="000B0131"/>
    <w:rsid w:val="000B0979"/>
    <w:rsid w:val="000B6C30"/>
    <w:rsid w:val="000C3ED7"/>
    <w:rsid w:val="000C5136"/>
    <w:rsid w:val="000C62EF"/>
    <w:rsid w:val="000D20CA"/>
    <w:rsid w:val="000D2939"/>
    <w:rsid w:val="000D5148"/>
    <w:rsid w:val="000D6F68"/>
    <w:rsid w:val="000E0B51"/>
    <w:rsid w:val="000E3533"/>
    <w:rsid w:val="000E761B"/>
    <w:rsid w:val="000F6A68"/>
    <w:rsid w:val="000F6D39"/>
    <w:rsid w:val="000F7857"/>
    <w:rsid w:val="001016A6"/>
    <w:rsid w:val="001034F7"/>
    <w:rsid w:val="00110420"/>
    <w:rsid w:val="00110D75"/>
    <w:rsid w:val="00111EC0"/>
    <w:rsid w:val="0011257E"/>
    <w:rsid w:val="0011355A"/>
    <w:rsid w:val="001142DE"/>
    <w:rsid w:val="00116510"/>
    <w:rsid w:val="00120333"/>
    <w:rsid w:val="00120546"/>
    <w:rsid w:val="00122C9F"/>
    <w:rsid w:val="00127871"/>
    <w:rsid w:val="00132E9E"/>
    <w:rsid w:val="00136284"/>
    <w:rsid w:val="00136582"/>
    <w:rsid w:val="00136C8E"/>
    <w:rsid w:val="00137644"/>
    <w:rsid w:val="00140F51"/>
    <w:rsid w:val="00144946"/>
    <w:rsid w:val="00145468"/>
    <w:rsid w:val="0015133C"/>
    <w:rsid w:val="00154162"/>
    <w:rsid w:val="001544C7"/>
    <w:rsid w:val="00155CF5"/>
    <w:rsid w:val="00157D8E"/>
    <w:rsid w:val="001604BF"/>
    <w:rsid w:val="00165D92"/>
    <w:rsid w:val="00167DD6"/>
    <w:rsid w:val="00172B2D"/>
    <w:rsid w:val="0017332F"/>
    <w:rsid w:val="00175691"/>
    <w:rsid w:val="001767FE"/>
    <w:rsid w:val="001815AE"/>
    <w:rsid w:val="001831C7"/>
    <w:rsid w:val="0018548E"/>
    <w:rsid w:val="00186D54"/>
    <w:rsid w:val="00187C28"/>
    <w:rsid w:val="001901A1"/>
    <w:rsid w:val="001908FB"/>
    <w:rsid w:val="001937D2"/>
    <w:rsid w:val="001A08E2"/>
    <w:rsid w:val="001B1AB8"/>
    <w:rsid w:val="001B2CF9"/>
    <w:rsid w:val="001B2DAE"/>
    <w:rsid w:val="001B3190"/>
    <w:rsid w:val="001B3536"/>
    <w:rsid w:val="001B45B8"/>
    <w:rsid w:val="001B650F"/>
    <w:rsid w:val="001B6F79"/>
    <w:rsid w:val="001C2ECE"/>
    <w:rsid w:val="001C3661"/>
    <w:rsid w:val="001C6E4C"/>
    <w:rsid w:val="001D3A43"/>
    <w:rsid w:val="001D3C3C"/>
    <w:rsid w:val="001E02C9"/>
    <w:rsid w:val="001E0CA4"/>
    <w:rsid w:val="001E2AD1"/>
    <w:rsid w:val="001E3C09"/>
    <w:rsid w:val="001E41EC"/>
    <w:rsid w:val="001E5057"/>
    <w:rsid w:val="001E6294"/>
    <w:rsid w:val="001E66DC"/>
    <w:rsid w:val="001F499D"/>
    <w:rsid w:val="001F5CB5"/>
    <w:rsid w:val="00201946"/>
    <w:rsid w:val="0020454D"/>
    <w:rsid w:val="00204C29"/>
    <w:rsid w:val="002050A4"/>
    <w:rsid w:val="00206F41"/>
    <w:rsid w:val="0021065C"/>
    <w:rsid w:val="00212EBE"/>
    <w:rsid w:val="002140A6"/>
    <w:rsid w:val="0021768B"/>
    <w:rsid w:val="002208C6"/>
    <w:rsid w:val="00221238"/>
    <w:rsid w:val="00223C63"/>
    <w:rsid w:val="00226F41"/>
    <w:rsid w:val="002355A2"/>
    <w:rsid w:val="00236654"/>
    <w:rsid w:val="0024420E"/>
    <w:rsid w:val="002461CB"/>
    <w:rsid w:val="00246B92"/>
    <w:rsid w:val="00250EED"/>
    <w:rsid w:val="00254696"/>
    <w:rsid w:val="00255230"/>
    <w:rsid w:val="00255C7F"/>
    <w:rsid w:val="002605A4"/>
    <w:rsid w:val="00271D11"/>
    <w:rsid w:val="00273214"/>
    <w:rsid w:val="002756D6"/>
    <w:rsid w:val="002777D1"/>
    <w:rsid w:val="002808BD"/>
    <w:rsid w:val="00281F90"/>
    <w:rsid w:val="0028217A"/>
    <w:rsid w:val="0028394F"/>
    <w:rsid w:val="00283E90"/>
    <w:rsid w:val="00285F1C"/>
    <w:rsid w:val="00286F22"/>
    <w:rsid w:val="00287E5D"/>
    <w:rsid w:val="0029146F"/>
    <w:rsid w:val="0029155F"/>
    <w:rsid w:val="00291E43"/>
    <w:rsid w:val="00292B2E"/>
    <w:rsid w:val="002947A6"/>
    <w:rsid w:val="00296780"/>
    <w:rsid w:val="00297B32"/>
    <w:rsid w:val="00297EC0"/>
    <w:rsid w:val="002A2445"/>
    <w:rsid w:val="002A2D42"/>
    <w:rsid w:val="002A528C"/>
    <w:rsid w:val="002A6164"/>
    <w:rsid w:val="002A6C86"/>
    <w:rsid w:val="002B2BBC"/>
    <w:rsid w:val="002B3F45"/>
    <w:rsid w:val="002B7333"/>
    <w:rsid w:val="002B7E0C"/>
    <w:rsid w:val="002C6081"/>
    <w:rsid w:val="002D1682"/>
    <w:rsid w:val="002D2D49"/>
    <w:rsid w:val="002D2EFA"/>
    <w:rsid w:val="002D5C0D"/>
    <w:rsid w:val="002D6722"/>
    <w:rsid w:val="002D7DDF"/>
    <w:rsid w:val="002E12A1"/>
    <w:rsid w:val="002E1E0A"/>
    <w:rsid w:val="002E3383"/>
    <w:rsid w:val="002E3F4B"/>
    <w:rsid w:val="002E458A"/>
    <w:rsid w:val="002E48C5"/>
    <w:rsid w:val="002E51C0"/>
    <w:rsid w:val="002E6F7D"/>
    <w:rsid w:val="002E71EC"/>
    <w:rsid w:val="002E741F"/>
    <w:rsid w:val="002F0505"/>
    <w:rsid w:val="002F12D4"/>
    <w:rsid w:val="002F322B"/>
    <w:rsid w:val="002F3AE4"/>
    <w:rsid w:val="002F549B"/>
    <w:rsid w:val="002F57D8"/>
    <w:rsid w:val="002F691C"/>
    <w:rsid w:val="002F7571"/>
    <w:rsid w:val="003040BB"/>
    <w:rsid w:val="00304352"/>
    <w:rsid w:val="003061B8"/>
    <w:rsid w:val="00307101"/>
    <w:rsid w:val="00307154"/>
    <w:rsid w:val="00307503"/>
    <w:rsid w:val="003103EE"/>
    <w:rsid w:val="003137F4"/>
    <w:rsid w:val="003145F2"/>
    <w:rsid w:val="0031598C"/>
    <w:rsid w:val="00317D19"/>
    <w:rsid w:val="00321964"/>
    <w:rsid w:val="0032396C"/>
    <w:rsid w:val="00324EC3"/>
    <w:rsid w:val="00325067"/>
    <w:rsid w:val="00327497"/>
    <w:rsid w:val="00327A5D"/>
    <w:rsid w:val="00327B50"/>
    <w:rsid w:val="00330FFA"/>
    <w:rsid w:val="00341D76"/>
    <w:rsid w:val="003426BB"/>
    <w:rsid w:val="00345B63"/>
    <w:rsid w:val="003461BA"/>
    <w:rsid w:val="00346BFD"/>
    <w:rsid w:val="00347E7C"/>
    <w:rsid w:val="00350943"/>
    <w:rsid w:val="003520B0"/>
    <w:rsid w:val="00352565"/>
    <w:rsid w:val="0035366C"/>
    <w:rsid w:val="00355E51"/>
    <w:rsid w:val="00355F9F"/>
    <w:rsid w:val="00356F1E"/>
    <w:rsid w:val="003608C1"/>
    <w:rsid w:val="00360D4D"/>
    <w:rsid w:val="00361D90"/>
    <w:rsid w:val="00362674"/>
    <w:rsid w:val="00362E5A"/>
    <w:rsid w:val="003647FD"/>
    <w:rsid w:val="00365DE1"/>
    <w:rsid w:val="00365E08"/>
    <w:rsid w:val="00367328"/>
    <w:rsid w:val="00372DE8"/>
    <w:rsid w:val="00373747"/>
    <w:rsid w:val="0037453B"/>
    <w:rsid w:val="003746DB"/>
    <w:rsid w:val="003746EC"/>
    <w:rsid w:val="003777B3"/>
    <w:rsid w:val="00380D3A"/>
    <w:rsid w:val="00382892"/>
    <w:rsid w:val="003829AE"/>
    <w:rsid w:val="00383458"/>
    <w:rsid w:val="00383B74"/>
    <w:rsid w:val="00386752"/>
    <w:rsid w:val="003877C0"/>
    <w:rsid w:val="00391180"/>
    <w:rsid w:val="003926FF"/>
    <w:rsid w:val="0039366F"/>
    <w:rsid w:val="0039584C"/>
    <w:rsid w:val="003A0F90"/>
    <w:rsid w:val="003A2ECB"/>
    <w:rsid w:val="003A36ED"/>
    <w:rsid w:val="003A3E7D"/>
    <w:rsid w:val="003B0471"/>
    <w:rsid w:val="003B053C"/>
    <w:rsid w:val="003B060E"/>
    <w:rsid w:val="003B170D"/>
    <w:rsid w:val="003B5407"/>
    <w:rsid w:val="003B6E7D"/>
    <w:rsid w:val="003C1CA7"/>
    <w:rsid w:val="003C22FE"/>
    <w:rsid w:val="003C48B9"/>
    <w:rsid w:val="003C6415"/>
    <w:rsid w:val="003C74BE"/>
    <w:rsid w:val="003D1877"/>
    <w:rsid w:val="003D3AEB"/>
    <w:rsid w:val="003D4EB7"/>
    <w:rsid w:val="003E0E13"/>
    <w:rsid w:val="003E1A10"/>
    <w:rsid w:val="003E43C2"/>
    <w:rsid w:val="003E5A6D"/>
    <w:rsid w:val="003F30CB"/>
    <w:rsid w:val="003F7011"/>
    <w:rsid w:val="00401A5E"/>
    <w:rsid w:val="0040317C"/>
    <w:rsid w:val="00404841"/>
    <w:rsid w:val="004052B6"/>
    <w:rsid w:val="004055E9"/>
    <w:rsid w:val="00405A26"/>
    <w:rsid w:val="00406003"/>
    <w:rsid w:val="0040724B"/>
    <w:rsid w:val="00407961"/>
    <w:rsid w:val="00407B0A"/>
    <w:rsid w:val="004103A6"/>
    <w:rsid w:val="0041042C"/>
    <w:rsid w:val="00413750"/>
    <w:rsid w:val="00415CE0"/>
    <w:rsid w:val="0041657E"/>
    <w:rsid w:val="0042002B"/>
    <w:rsid w:val="0042019A"/>
    <w:rsid w:val="004201E4"/>
    <w:rsid w:val="00421AAB"/>
    <w:rsid w:val="00422459"/>
    <w:rsid w:val="00423020"/>
    <w:rsid w:val="004238EA"/>
    <w:rsid w:val="00424357"/>
    <w:rsid w:val="00424FE4"/>
    <w:rsid w:val="00426297"/>
    <w:rsid w:val="0042683A"/>
    <w:rsid w:val="00431CF6"/>
    <w:rsid w:val="0043604F"/>
    <w:rsid w:val="00444049"/>
    <w:rsid w:val="00447BF1"/>
    <w:rsid w:val="0045116F"/>
    <w:rsid w:val="00453835"/>
    <w:rsid w:val="00453F22"/>
    <w:rsid w:val="004565F4"/>
    <w:rsid w:val="004634E6"/>
    <w:rsid w:val="004638FF"/>
    <w:rsid w:val="00463B7E"/>
    <w:rsid w:val="00465FD3"/>
    <w:rsid w:val="00466707"/>
    <w:rsid w:val="00466EB0"/>
    <w:rsid w:val="00470043"/>
    <w:rsid w:val="0047082C"/>
    <w:rsid w:val="00471510"/>
    <w:rsid w:val="00472208"/>
    <w:rsid w:val="004732D8"/>
    <w:rsid w:val="00474437"/>
    <w:rsid w:val="00474BD6"/>
    <w:rsid w:val="00475728"/>
    <w:rsid w:val="00475CAD"/>
    <w:rsid w:val="004809FD"/>
    <w:rsid w:val="00483FA2"/>
    <w:rsid w:val="0048607C"/>
    <w:rsid w:val="0049066A"/>
    <w:rsid w:val="0049289E"/>
    <w:rsid w:val="00497871"/>
    <w:rsid w:val="00497B5F"/>
    <w:rsid w:val="004A357A"/>
    <w:rsid w:val="004A6FF8"/>
    <w:rsid w:val="004A72BC"/>
    <w:rsid w:val="004A7B34"/>
    <w:rsid w:val="004B4D2D"/>
    <w:rsid w:val="004B6300"/>
    <w:rsid w:val="004B7B18"/>
    <w:rsid w:val="004B7F57"/>
    <w:rsid w:val="004C0BB8"/>
    <w:rsid w:val="004C444E"/>
    <w:rsid w:val="004C72CB"/>
    <w:rsid w:val="004C7B6E"/>
    <w:rsid w:val="004C7D30"/>
    <w:rsid w:val="004D138D"/>
    <w:rsid w:val="004D4613"/>
    <w:rsid w:val="004E0593"/>
    <w:rsid w:val="004E0E0D"/>
    <w:rsid w:val="004E0F1B"/>
    <w:rsid w:val="004E180D"/>
    <w:rsid w:val="004E4194"/>
    <w:rsid w:val="004F0574"/>
    <w:rsid w:val="004F0FA9"/>
    <w:rsid w:val="004F4004"/>
    <w:rsid w:val="004F45A4"/>
    <w:rsid w:val="00504FCC"/>
    <w:rsid w:val="005052D0"/>
    <w:rsid w:val="00505B13"/>
    <w:rsid w:val="00511AD9"/>
    <w:rsid w:val="005123CF"/>
    <w:rsid w:val="0051362F"/>
    <w:rsid w:val="00514D22"/>
    <w:rsid w:val="00514F8D"/>
    <w:rsid w:val="0051666A"/>
    <w:rsid w:val="00516ADB"/>
    <w:rsid w:val="0051767F"/>
    <w:rsid w:val="00521716"/>
    <w:rsid w:val="0052378F"/>
    <w:rsid w:val="00524E79"/>
    <w:rsid w:val="005256E3"/>
    <w:rsid w:val="00525EFE"/>
    <w:rsid w:val="00526D36"/>
    <w:rsid w:val="00533566"/>
    <w:rsid w:val="005350A6"/>
    <w:rsid w:val="00535400"/>
    <w:rsid w:val="00540CC3"/>
    <w:rsid w:val="005411B3"/>
    <w:rsid w:val="00543747"/>
    <w:rsid w:val="00544088"/>
    <w:rsid w:val="00544211"/>
    <w:rsid w:val="00546C63"/>
    <w:rsid w:val="00550E3C"/>
    <w:rsid w:val="0055168A"/>
    <w:rsid w:val="00552946"/>
    <w:rsid w:val="005534F2"/>
    <w:rsid w:val="00554D79"/>
    <w:rsid w:val="00555046"/>
    <w:rsid w:val="00557996"/>
    <w:rsid w:val="00557E4E"/>
    <w:rsid w:val="005603DC"/>
    <w:rsid w:val="00560885"/>
    <w:rsid w:val="00561FC7"/>
    <w:rsid w:val="0056747F"/>
    <w:rsid w:val="0057015C"/>
    <w:rsid w:val="00570DA6"/>
    <w:rsid w:val="00572B13"/>
    <w:rsid w:val="00573416"/>
    <w:rsid w:val="0057692C"/>
    <w:rsid w:val="00576FE2"/>
    <w:rsid w:val="00583502"/>
    <w:rsid w:val="00583C29"/>
    <w:rsid w:val="005855DD"/>
    <w:rsid w:val="00586F39"/>
    <w:rsid w:val="0059415F"/>
    <w:rsid w:val="00595AE6"/>
    <w:rsid w:val="00597B43"/>
    <w:rsid w:val="005A132C"/>
    <w:rsid w:val="005A14E9"/>
    <w:rsid w:val="005A3830"/>
    <w:rsid w:val="005A4D9E"/>
    <w:rsid w:val="005A4FE8"/>
    <w:rsid w:val="005A575C"/>
    <w:rsid w:val="005A6E8A"/>
    <w:rsid w:val="005A6F3F"/>
    <w:rsid w:val="005A72A4"/>
    <w:rsid w:val="005B15E2"/>
    <w:rsid w:val="005B26AB"/>
    <w:rsid w:val="005B315B"/>
    <w:rsid w:val="005B4081"/>
    <w:rsid w:val="005B764D"/>
    <w:rsid w:val="005B773D"/>
    <w:rsid w:val="005B7A50"/>
    <w:rsid w:val="005C0C4C"/>
    <w:rsid w:val="005C24FB"/>
    <w:rsid w:val="005C2C75"/>
    <w:rsid w:val="005C384E"/>
    <w:rsid w:val="005C4240"/>
    <w:rsid w:val="005C6E53"/>
    <w:rsid w:val="005C71C9"/>
    <w:rsid w:val="005C7B48"/>
    <w:rsid w:val="005D0D10"/>
    <w:rsid w:val="005D15DB"/>
    <w:rsid w:val="005D298C"/>
    <w:rsid w:val="005D77C8"/>
    <w:rsid w:val="005D7D32"/>
    <w:rsid w:val="005E0749"/>
    <w:rsid w:val="005E12E0"/>
    <w:rsid w:val="005E2CB1"/>
    <w:rsid w:val="005E78D9"/>
    <w:rsid w:val="005F08E0"/>
    <w:rsid w:val="005F093D"/>
    <w:rsid w:val="005F21E4"/>
    <w:rsid w:val="005F5665"/>
    <w:rsid w:val="005F56FD"/>
    <w:rsid w:val="005F673C"/>
    <w:rsid w:val="006011C7"/>
    <w:rsid w:val="006026F4"/>
    <w:rsid w:val="00603C5E"/>
    <w:rsid w:val="0060619A"/>
    <w:rsid w:val="006068E1"/>
    <w:rsid w:val="00606F09"/>
    <w:rsid w:val="006125F9"/>
    <w:rsid w:val="00615BE4"/>
    <w:rsid w:val="00615CC0"/>
    <w:rsid w:val="00616F9D"/>
    <w:rsid w:val="00621397"/>
    <w:rsid w:val="00623A5F"/>
    <w:rsid w:val="00624F4D"/>
    <w:rsid w:val="00630AC8"/>
    <w:rsid w:val="0063241E"/>
    <w:rsid w:val="0063248C"/>
    <w:rsid w:val="00632C63"/>
    <w:rsid w:val="00632DA4"/>
    <w:rsid w:val="00634AEB"/>
    <w:rsid w:val="006359C9"/>
    <w:rsid w:val="006406E0"/>
    <w:rsid w:val="00641240"/>
    <w:rsid w:val="00641A1E"/>
    <w:rsid w:val="0065004F"/>
    <w:rsid w:val="00650877"/>
    <w:rsid w:val="006518E1"/>
    <w:rsid w:val="006539D6"/>
    <w:rsid w:val="0065522F"/>
    <w:rsid w:val="0066001B"/>
    <w:rsid w:val="006605F7"/>
    <w:rsid w:val="006616BC"/>
    <w:rsid w:val="00663185"/>
    <w:rsid w:val="00664C85"/>
    <w:rsid w:val="00665076"/>
    <w:rsid w:val="00665565"/>
    <w:rsid w:val="0066600F"/>
    <w:rsid w:val="006749D4"/>
    <w:rsid w:val="00681B23"/>
    <w:rsid w:val="006871C0"/>
    <w:rsid w:val="00687203"/>
    <w:rsid w:val="00691B6B"/>
    <w:rsid w:val="006A10B2"/>
    <w:rsid w:val="006A2A73"/>
    <w:rsid w:val="006B3A5A"/>
    <w:rsid w:val="006C034E"/>
    <w:rsid w:val="006C1399"/>
    <w:rsid w:val="006C45BC"/>
    <w:rsid w:val="006C509B"/>
    <w:rsid w:val="006C5FED"/>
    <w:rsid w:val="006C63BA"/>
    <w:rsid w:val="006C6586"/>
    <w:rsid w:val="006C698C"/>
    <w:rsid w:val="006D1265"/>
    <w:rsid w:val="006D3868"/>
    <w:rsid w:val="006D7968"/>
    <w:rsid w:val="006E036D"/>
    <w:rsid w:val="006E1BAC"/>
    <w:rsid w:val="006E1C92"/>
    <w:rsid w:val="006E1CAE"/>
    <w:rsid w:val="006E2B89"/>
    <w:rsid w:val="006E3752"/>
    <w:rsid w:val="006E4522"/>
    <w:rsid w:val="006F2D02"/>
    <w:rsid w:val="006F5908"/>
    <w:rsid w:val="006F6D0A"/>
    <w:rsid w:val="00701C55"/>
    <w:rsid w:val="00702897"/>
    <w:rsid w:val="00703E1A"/>
    <w:rsid w:val="0070457F"/>
    <w:rsid w:val="00705261"/>
    <w:rsid w:val="0070619B"/>
    <w:rsid w:val="00710098"/>
    <w:rsid w:val="00713EF1"/>
    <w:rsid w:val="00713F3C"/>
    <w:rsid w:val="00715155"/>
    <w:rsid w:val="00717D42"/>
    <w:rsid w:val="00721C90"/>
    <w:rsid w:val="007227B3"/>
    <w:rsid w:val="00724A65"/>
    <w:rsid w:val="00725044"/>
    <w:rsid w:val="00725CA4"/>
    <w:rsid w:val="00727A69"/>
    <w:rsid w:val="00727D46"/>
    <w:rsid w:val="00731475"/>
    <w:rsid w:val="007325C0"/>
    <w:rsid w:val="00732C4C"/>
    <w:rsid w:val="0073340F"/>
    <w:rsid w:val="007372A3"/>
    <w:rsid w:val="00740590"/>
    <w:rsid w:val="00741AA2"/>
    <w:rsid w:val="007423C9"/>
    <w:rsid w:val="00742DAF"/>
    <w:rsid w:val="00742FAB"/>
    <w:rsid w:val="0074644D"/>
    <w:rsid w:val="00750907"/>
    <w:rsid w:val="00751AD5"/>
    <w:rsid w:val="0075409E"/>
    <w:rsid w:val="00755395"/>
    <w:rsid w:val="00757E71"/>
    <w:rsid w:val="00761041"/>
    <w:rsid w:val="00761F1F"/>
    <w:rsid w:val="00764787"/>
    <w:rsid w:val="00765839"/>
    <w:rsid w:val="00767970"/>
    <w:rsid w:val="007700A5"/>
    <w:rsid w:val="007728D9"/>
    <w:rsid w:val="00773F91"/>
    <w:rsid w:val="007741FC"/>
    <w:rsid w:val="0077562E"/>
    <w:rsid w:val="00776BC6"/>
    <w:rsid w:val="007859DF"/>
    <w:rsid w:val="0078657F"/>
    <w:rsid w:val="00793E1B"/>
    <w:rsid w:val="00797657"/>
    <w:rsid w:val="007A4EDF"/>
    <w:rsid w:val="007A6770"/>
    <w:rsid w:val="007B4389"/>
    <w:rsid w:val="007B73F1"/>
    <w:rsid w:val="007C2AAB"/>
    <w:rsid w:val="007C3D27"/>
    <w:rsid w:val="007C3DDB"/>
    <w:rsid w:val="007C65BE"/>
    <w:rsid w:val="007C7AE8"/>
    <w:rsid w:val="007C7FD5"/>
    <w:rsid w:val="007D0BE7"/>
    <w:rsid w:val="007D0EA2"/>
    <w:rsid w:val="007D381F"/>
    <w:rsid w:val="007D618B"/>
    <w:rsid w:val="007D7227"/>
    <w:rsid w:val="007F4E61"/>
    <w:rsid w:val="007F5CCE"/>
    <w:rsid w:val="007F699A"/>
    <w:rsid w:val="00800670"/>
    <w:rsid w:val="00801C26"/>
    <w:rsid w:val="008020A6"/>
    <w:rsid w:val="00802F5C"/>
    <w:rsid w:val="0080463D"/>
    <w:rsid w:val="0080592E"/>
    <w:rsid w:val="008074D7"/>
    <w:rsid w:val="00811808"/>
    <w:rsid w:val="00811B18"/>
    <w:rsid w:val="0081469D"/>
    <w:rsid w:val="00814751"/>
    <w:rsid w:val="00816465"/>
    <w:rsid w:val="008168C3"/>
    <w:rsid w:val="00816B63"/>
    <w:rsid w:val="00817EC8"/>
    <w:rsid w:val="008208F2"/>
    <w:rsid w:val="00820C0B"/>
    <w:rsid w:val="00826FE4"/>
    <w:rsid w:val="0083052E"/>
    <w:rsid w:val="0083357E"/>
    <w:rsid w:val="0083550F"/>
    <w:rsid w:val="00835DB3"/>
    <w:rsid w:val="00836D00"/>
    <w:rsid w:val="00841604"/>
    <w:rsid w:val="008425E8"/>
    <w:rsid w:val="008428EE"/>
    <w:rsid w:val="00845259"/>
    <w:rsid w:val="00851043"/>
    <w:rsid w:val="00851171"/>
    <w:rsid w:val="008523AD"/>
    <w:rsid w:val="00852E8C"/>
    <w:rsid w:val="00855E76"/>
    <w:rsid w:val="00856957"/>
    <w:rsid w:val="00856A4D"/>
    <w:rsid w:val="00862BB1"/>
    <w:rsid w:val="00863F4F"/>
    <w:rsid w:val="00864E44"/>
    <w:rsid w:val="008802D6"/>
    <w:rsid w:val="008829F2"/>
    <w:rsid w:val="008831C3"/>
    <w:rsid w:val="008857D3"/>
    <w:rsid w:val="00886801"/>
    <w:rsid w:val="00890297"/>
    <w:rsid w:val="008904B1"/>
    <w:rsid w:val="00891A74"/>
    <w:rsid w:val="00891B80"/>
    <w:rsid w:val="00896002"/>
    <w:rsid w:val="008A2462"/>
    <w:rsid w:val="008A3ACA"/>
    <w:rsid w:val="008A4121"/>
    <w:rsid w:val="008A4A96"/>
    <w:rsid w:val="008B0B77"/>
    <w:rsid w:val="008B0BCD"/>
    <w:rsid w:val="008B1622"/>
    <w:rsid w:val="008B24F2"/>
    <w:rsid w:val="008B3772"/>
    <w:rsid w:val="008B7CC5"/>
    <w:rsid w:val="008C1440"/>
    <w:rsid w:val="008C194A"/>
    <w:rsid w:val="008C72C1"/>
    <w:rsid w:val="008D2239"/>
    <w:rsid w:val="008D2E5B"/>
    <w:rsid w:val="008D3CF4"/>
    <w:rsid w:val="008D56F1"/>
    <w:rsid w:val="008D5A22"/>
    <w:rsid w:val="008D6441"/>
    <w:rsid w:val="008D7DCF"/>
    <w:rsid w:val="008E0398"/>
    <w:rsid w:val="008E188D"/>
    <w:rsid w:val="008E45BF"/>
    <w:rsid w:val="008E4E06"/>
    <w:rsid w:val="008E5F7C"/>
    <w:rsid w:val="008E6085"/>
    <w:rsid w:val="008F089D"/>
    <w:rsid w:val="008F15A1"/>
    <w:rsid w:val="008F1A3B"/>
    <w:rsid w:val="008F200C"/>
    <w:rsid w:val="008F2848"/>
    <w:rsid w:val="008F296B"/>
    <w:rsid w:val="008F2CDB"/>
    <w:rsid w:val="008F2EF6"/>
    <w:rsid w:val="00901770"/>
    <w:rsid w:val="00912CBF"/>
    <w:rsid w:val="00914A9F"/>
    <w:rsid w:val="00914AA2"/>
    <w:rsid w:val="00914CD7"/>
    <w:rsid w:val="00915CE1"/>
    <w:rsid w:val="00917D0F"/>
    <w:rsid w:val="00920D8F"/>
    <w:rsid w:val="00921B86"/>
    <w:rsid w:val="00926C9B"/>
    <w:rsid w:val="009273F9"/>
    <w:rsid w:val="00931511"/>
    <w:rsid w:val="00933C38"/>
    <w:rsid w:val="009400A8"/>
    <w:rsid w:val="00940861"/>
    <w:rsid w:val="009413B8"/>
    <w:rsid w:val="00941C5A"/>
    <w:rsid w:val="00941EBA"/>
    <w:rsid w:val="00944FC9"/>
    <w:rsid w:val="009473F5"/>
    <w:rsid w:val="00954C5E"/>
    <w:rsid w:val="00954DD2"/>
    <w:rsid w:val="00955ECB"/>
    <w:rsid w:val="00956CDA"/>
    <w:rsid w:val="00961201"/>
    <w:rsid w:val="00961341"/>
    <w:rsid w:val="00964836"/>
    <w:rsid w:val="00970150"/>
    <w:rsid w:val="00971A69"/>
    <w:rsid w:val="00972EA2"/>
    <w:rsid w:val="00972EC1"/>
    <w:rsid w:val="009734ED"/>
    <w:rsid w:val="009738C0"/>
    <w:rsid w:val="0097728D"/>
    <w:rsid w:val="0097775C"/>
    <w:rsid w:val="00984641"/>
    <w:rsid w:val="009846D3"/>
    <w:rsid w:val="0098582F"/>
    <w:rsid w:val="00990CE9"/>
    <w:rsid w:val="0099101F"/>
    <w:rsid w:val="00991515"/>
    <w:rsid w:val="0099556D"/>
    <w:rsid w:val="0099563D"/>
    <w:rsid w:val="009A0351"/>
    <w:rsid w:val="009A351F"/>
    <w:rsid w:val="009A5156"/>
    <w:rsid w:val="009A5592"/>
    <w:rsid w:val="009A758F"/>
    <w:rsid w:val="009B7A3A"/>
    <w:rsid w:val="009C0B13"/>
    <w:rsid w:val="009C17C3"/>
    <w:rsid w:val="009C2EAC"/>
    <w:rsid w:val="009C56FC"/>
    <w:rsid w:val="009C622A"/>
    <w:rsid w:val="009C66C7"/>
    <w:rsid w:val="009D07B6"/>
    <w:rsid w:val="009D31BD"/>
    <w:rsid w:val="009D3E42"/>
    <w:rsid w:val="009D73AE"/>
    <w:rsid w:val="009E241E"/>
    <w:rsid w:val="009E2CF4"/>
    <w:rsid w:val="009E31FC"/>
    <w:rsid w:val="009E3CD9"/>
    <w:rsid w:val="009E4B43"/>
    <w:rsid w:val="009E4B8D"/>
    <w:rsid w:val="009E5BA3"/>
    <w:rsid w:val="009E7C00"/>
    <w:rsid w:val="009F316D"/>
    <w:rsid w:val="009F3583"/>
    <w:rsid w:val="009F5412"/>
    <w:rsid w:val="009F6246"/>
    <w:rsid w:val="00A0133E"/>
    <w:rsid w:val="00A023FD"/>
    <w:rsid w:val="00A0271E"/>
    <w:rsid w:val="00A05A62"/>
    <w:rsid w:val="00A06A42"/>
    <w:rsid w:val="00A072F0"/>
    <w:rsid w:val="00A1303B"/>
    <w:rsid w:val="00A15C7B"/>
    <w:rsid w:val="00A15EE3"/>
    <w:rsid w:val="00A20F7B"/>
    <w:rsid w:val="00A21436"/>
    <w:rsid w:val="00A23E02"/>
    <w:rsid w:val="00A240AB"/>
    <w:rsid w:val="00A25EAC"/>
    <w:rsid w:val="00A27C03"/>
    <w:rsid w:val="00A30121"/>
    <w:rsid w:val="00A32DB1"/>
    <w:rsid w:val="00A33444"/>
    <w:rsid w:val="00A334C4"/>
    <w:rsid w:val="00A36760"/>
    <w:rsid w:val="00A453CE"/>
    <w:rsid w:val="00A453D4"/>
    <w:rsid w:val="00A45D34"/>
    <w:rsid w:val="00A4652D"/>
    <w:rsid w:val="00A52E74"/>
    <w:rsid w:val="00A53392"/>
    <w:rsid w:val="00A554EE"/>
    <w:rsid w:val="00A60177"/>
    <w:rsid w:val="00A60F7C"/>
    <w:rsid w:val="00A63989"/>
    <w:rsid w:val="00A63C05"/>
    <w:rsid w:val="00A664BC"/>
    <w:rsid w:val="00A66E58"/>
    <w:rsid w:val="00A75991"/>
    <w:rsid w:val="00A76721"/>
    <w:rsid w:val="00A809A4"/>
    <w:rsid w:val="00A81613"/>
    <w:rsid w:val="00A819E8"/>
    <w:rsid w:val="00A82F4F"/>
    <w:rsid w:val="00A83785"/>
    <w:rsid w:val="00A8545D"/>
    <w:rsid w:val="00A85EDF"/>
    <w:rsid w:val="00A873B3"/>
    <w:rsid w:val="00A87448"/>
    <w:rsid w:val="00A91E1F"/>
    <w:rsid w:val="00A9231B"/>
    <w:rsid w:val="00A924D0"/>
    <w:rsid w:val="00A95806"/>
    <w:rsid w:val="00A9590B"/>
    <w:rsid w:val="00A977C7"/>
    <w:rsid w:val="00AA0AEE"/>
    <w:rsid w:val="00AA12AA"/>
    <w:rsid w:val="00AA1ACB"/>
    <w:rsid w:val="00AA2E4F"/>
    <w:rsid w:val="00AA44D2"/>
    <w:rsid w:val="00AA476E"/>
    <w:rsid w:val="00AA4AB6"/>
    <w:rsid w:val="00AA5E56"/>
    <w:rsid w:val="00AA7048"/>
    <w:rsid w:val="00AA7CA2"/>
    <w:rsid w:val="00AB03C4"/>
    <w:rsid w:val="00AB0655"/>
    <w:rsid w:val="00AB2004"/>
    <w:rsid w:val="00AB302A"/>
    <w:rsid w:val="00AB6151"/>
    <w:rsid w:val="00AC0174"/>
    <w:rsid w:val="00AC2E69"/>
    <w:rsid w:val="00AC33BD"/>
    <w:rsid w:val="00AC488C"/>
    <w:rsid w:val="00AC7E17"/>
    <w:rsid w:val="00AD03A4"/>
    <w:rsid w:val="00AD4372"/>
    <w:rsid w:val="00AD4CEF"/>
    <w:rsid w:val="00AD4D70"/>
    <w:rsid w:val="00AD6465"/>
    <w:rsid w:val="00AD680A"/>
    <w:rsid w:val="00AD7F77"/>
    <w:rsid w:val="00AE0692"/>
    <w:rsid w:val="00AE0F36"/>
    <w:rsid w:val="00AE4900"/>
    <w:rsid w:val="00AE4B64"/>
    <w:rsid w:val="00AE51E0"/>
    <w:rsid w:val="00AE5E26"/>
    <w:rsid w:val="00AE6AA6"/>
    <w:rsid w:val="00AE6D88"/>
    <w:rsid w:val="00AF2CE1"/>
    <w:rsid w:val="00AF579D"/>
    <w:rsid w:val="00AF5FCD"/>
    <w:rsid w:val="00B00E5C"/>
    <w:rsid w:val="00B022D5"/>
    <w:rsid w:val="00B11A4E"/>
    <w:rsid w:val="00B134E3"/>
    <w:rsid w:val="00B135B4"/>
    <w:rsid w:val="00B13D62"/>
    <w:rsid w:val="00B15299"/>
    <w:rsid w:val="00B1586A"/>
    <w:rsid w:val="00B17DD3"/>
    <w:rsid w:val="00B17EA6"/>
    <w:rsid w:val="00B2325C"/>
    <w:rsid w:val="00B23A84"/>
    <w:rsid w:val="00B2467C"/>
    <w:rsid w:val="00B251F6"/>
    <w:rsid w:val="00B25843"/>
    <w:rsid w:val="00B25976"/>
    <w:rsid w:val="00B2794E"/>
    <w:rsid w:val="00B305BF"/>
    <w:rsid w:val="00B3070C"/>
    <w:rsid w:val="00B322A6"/>
    <w:rsid w:val="00B32CFF"/>
    <w:rsid w:val="00B32DC4"/>
    <w:rsid w:val="00B345EE"/>
    <w:rsid w:val="00B34885"/>
    <w:rsid w:val="00B35812"/>
    <w:rsid w:val="00B36FB5"/>
    <w:rsid w:val="00B40A48"/>
    <w:rsid w:val="00B42822"/>
    <w:rsid w:val="00B45ADE"/>
    <w:rsid w:val="00B50F3A"/>
    <w:rsid w:val="00B517C5"/>
    <w:rsid w:val="00B536F8"/>
    <w:rsid w:val="00B548BB"/>
    <w:rsid w:val="00B54C25"/>
    <w:rsid w:val="00B550F5"/>
    <w:rsid w:val="00B571AD"/>
    <w:rsid w:val="00B57A76"/>
    <w:rsid w:val="00B57C31"/>
    <w:rsid w:val="00B60226"/>
    <w:rsid w:val="00B61DFF"/>
    <w:rsid w:val="00B62950"/>
    <w:rsid w:val="00B64DF5"/>
    <w:rsid w:val="00B67C86"/>
    <w:rsid w:val="00B71D53"/>
    <w:rsid w:val="00B74484"/>
    <w:rsid w:val="00B766C9"/>
    <w:rsid w:val="00B816A3"/>
    <w:rsid w:val="00B836D5"/>
    <w:rsid w:val="00B844A0"/>
    <w:rsid w:val="00B86B2E"/>
    <w:rsid w:val="00B8720C"/>
    <w:rsid w:val="00B87C71"/>
    <w:rsid w:val="00B928B6"/>
    <w:rsid w:val="00B93FEF"/>
    <w:rsid w:val="00B95E5A"/>
    <w:rsid w:val="00B96486"/>
    <w:rsid w:val="00B969D9"/>
    <w:rsid w:val="00BA03EA"/>
    <w:rsid w:val="00BA226B"/>
    <w:rsid w:val="00BA54C4"/>
    <w:rsid w:val="00BA61B3"/>
    <w:rsid w:val="00BA6FAB"/>
    <w:rsid w:val="00BA738D"/>
    <w:rsid w:val="00BB34EE"/>
    <w:rsid w:val="00BB59F5"/>
    <w:rsid w:val="00BB6C24"/>
    <w:rsid w:val="00BC09B8"/>
    <w:rsid w:val="00BC1A7D"/>
    <w:rsid w:val="00BC56A9"/>
    <w:rsid w:val="00BC572D"/>
    <w:rsid w:val="00BC57CA"/>
    <w:rsid w:val="00BC659D"/>
    <w:rsid w:val="00BC6A49"/>
    <w:rsid w:val="00BC7AC4"/>
    <w:rsid w:val="00BD0714"/>
    <w:rsid w:val="00BD2101"/>
    <w:rsid w:val="00BD6DBD"/>
    <w:rsid w:val="00BD6E1E"/>
    <w:rsid w:val="00BE0A50"/>
    <w:rsid w:val="00BE34B4"/>
    <w:rsid w:val="00BE6085"/>
    <w:rsid w:val="00BE7F4A"/>
    <w:rsid w:val="00BF23D6"/>
    <w:rsid w:val="00BF2ACA"/>
    <w:rsid w:val="00BF741C"/>
    <w:rsid w:val="00C00A6E"/>
    <w:rsid w:val="00C01C3B"/>
    <w:rsid w:val="00C02D3D"/>
    <w:rsid w:val="00C02FF0"/>
    <w:rsid w:val="00C04F98"/>
    <w:rsid w:val="00C05258"/>
    <w:rsid w:val="00C05588"/>
    <w:rsid w:val="00C05D1D"/>
    <w:rsid w:val="00C0753D"/>
    <w:rsid w:val="00C10049"/>
    <w:rsid w:val="00C1384D"/>
    <w:rsid w:val="00C13F03"/>
    <w:rsid w:val="00C16DC6"/>
    <w:rsid w:val="00C2206B"/>
    <w:rsid w:val="00C2242F"/>
    <w:rsid w:val="00C23EB1"/>
    <w:rsid w:val="00C27304"/>
    <w:rsid w:val="00C27820"/>
    <w:rsid w:val="00C31585"/>
    <w:rsid w:val="00C34729"/>
    <w:rsid w:val="00C36317"/>
    <w:rsid w:val="00C370D0"/>
    <w:rsid w:val="00C409CE"/>
    <w:rsid w:val="00C42009"/>
    <w:rsid w:val="00C42145"/>
    <w:rsid w:val="00C453EC"/>
    <w:rsid w:val="00C4631D"/>
    <w:rsid w:val="00C47591"/>
    <w:rsid w:val="00C47FF6"/>
    <w:rsid w:val="00C5390D"/>
    <w:rsid w:val="00C60ADE"/>
    <w:rsid w:val="00C64489"/>
    <w:rsid w:val="00C64ACF"/>
    <w:rsid w:val="00C672A8"/>
    <w:rsid w:val="00C67DD7"/>
    <w:rsid w:val="00C7106F"/>
    <w:rsid w:val="00C761AA"/>
    <w:rsid w:val="00C80943"/>
    <w:rsid w:val="00C81D18"/>
    <w:rsid w:val="00C84E35"/>
    <w:rsid w:val="00C87B7F"/>
    <w:rsid w:val="00C92F96"/>
    <w:rsid w:val="00C9631F"/>
    <w:rsid w:val="00C97B5C"/>
    <w:rsid w:val="00CA16A6"/>
    <w:rsid w:val="00CA58EB"/>
    <w:rsid w:val="00CA701F"/>
    <w:rsid w:val="00CA7598"/>
    <w:rsid w:val="00CB113C"/>
    <w:rsid w:val="00CB2FB8"/>
    <w:rsid w:val="00CB465D"/>
    <w:rsid w:val="00CB5A13"/>
    <w:rsid w:val="00CB7225"/>
    <w:rsid w:val="00CB73EA"/>
    <w:rsid w:val="00CC26A9"/>
    <w:rsid w:val="00CC626F"/>
    <w:rsid w:val="00CC7948"/>
    <w:rsid w:val="00CD4530"/>
    <w:rsid w:val="00CD5534"/>
    <w:rsid w:val="00CE22F7"/>
    <w:rsid w:val="00CF19B2"/>
    <w:rsid w:val="00CF26AE"/>
    <w:rsid w:val="00CF277D"/>
    <w:rsid w:val="00CF6A32"/>
    <w:rsid w:val="00CF76E4"/>
    <w:rsid w:val="00CF7AE9"/>
    <w:rsid w:val="00D005CF"/>
    <w:rsid w:val="00D00912"/>
    <w:rsid w:val="00D0237E"/>
    <w:rsid w:val="00D03F5F"/>
    <w:rsid w:val="00D04242"/>
    <w:rsid w:val="00D059BB"/>
    <w:rsid w:val="00D07F15"/>
    <w:rsid w:val="00D123D3"/>
    <w:rsid w:val="00D12453"/>
    <w:rsid w:val="00D13AC3"/>
    <w:rsid w:val="00D168E1"/>
    <w:rsid w:val="00D2400A"/>
    <w:rsid w:val="00D240EF"/>
    <w:rsid w:val="00D30595"/>
    <w:rsid w:val="00D30CBD"/>
    <w:rsid w:val="00D30ED7"/>
    <w:rsid w:val="00D33109"/>
    <w:rsid w:val="00D33132"/>
    <w:rsid w:val="00D335CC"/>
    <w:rsid w:val="00D35083"/>
    <w:rsid w:val="00D360BB"/>
    <w:rsid w:val="00D36112"/>
    <w:rsid w:val="00D3648D"/>
    <w:rsid w:val="00D41355"/>
    <w:rsid w:val="00D416D7"/>
    <w:rsid w:val="00D42655"/>
    <w:rsid w:val="00D45B3D"/>
    <w:rsid w:val="00D4678D"/>
    <w:rsid w:val="00D46A30"/>
    <w:rsid w:val="00D473CD"/>
    <w:rsid w:val="00D512E2"/>
    <w:rsid w:val="00D540BF"/>
    <w:rsid w:val="00D56754"/>
    <w:rsid w:val="00D60641"/>
    <w:rsid w:val="00D651F0"/>
    <w:rsid w:val="00D65B3B"/>
    <w:rsid w:val="00D70B8A"/>
    <w:rsid w:val="00D7102A"/>
    <w:rsid w:val="00D71E85"/>
    <w:rsid w:val="00D72009"/>
    <w:rsid w:val="00D74F50"/>
    <w:rsid w:val="00D763D8"/>
    <w:rsid w:val="00D77768"/>
    <w:rsid w:val="00D77ECE"/>
    <w:rsid w:val="00D8543B"/>
    <w:rsid w:val="00D858ED"/>
    <w:rsid w:val="00D87E66"/>
    <w:rsid w:val="00D934CE"/>
    <w:rsid w:val="00D9388D"/>
    <w:rsid w:val="00D956AE"/>
    <w:rsid w:val="00D963AA"/>
    <w:rsid w:val="00D97018"/>
    <w:rsid w:val="00D97496"/>
    <w:rsid w:val="00D97650"/>
    <w:rsid w:val="00DA0CD2"/>
    <w:rsid w:val="00DA19CA"/>
    <w:rsid w:val="00DA1C20"/>
    <w:rsid w:val="00DA2638"/>
    <w:rsid w:val="00DA28AA"/>
    <w:rsid w:val="00DA32F2"/>
    <w:rsid w:val="00DB00A6"/>
    <w:rsid w:val="00DB2DA6"/>
    <w:rsid w:val="00DB3A1B"/>
    <w:rsid w:val="00DB47E1"/>
    <w:rsid w:val="00DB4830"/>
    <w:rsid w:val="00DB6586"/>
    <w:rsid w:val="00DB7710"/>
    <w:rsid w:val="00DC28DD"/>
    <w:rsid w:val="00DC3C26"/>
    <w:rsid w:val="00DC7152"/>
    <w:rsid w:val="00DC75C2"/>
    <w:rsid w:val="00DD068D"/>
    <w:rsid w:val="00DD10E8"/>
    <w:rsid w:val="00DD149C"/>
    <w:rsid w:val="00DD40A1"/>
    <w:rsid w:val="00DD42F0"/>
    <w:rsid w:val="00DD6095"/>
    <w:rsid w:val="00DD7BF2"/>
    <w:rsid w:val="00DD7FAB"/>
    <w:rsid w:val="00DE1E3E"/>
    <w:rsid w:val="00DE451C"/>
    <w:rsid w:val="00DE766B"/>
    <w:rsid w:val="00DE7E10"/>
    <w:rsid w:val="00DF059C"/>
    <w:rsid w:val="00DF1AC8"/>
    <w:rsid w:val="00DF61E6"/>
    <w:rsid w:val="00DF79B1"/>
    <w:rsid w:val="00E042B9"/>
    <w:rsid w:val="00E06C16"/>
    <w:rsid w:val="00E10295"/>
    <w:rsid w:val="00E11271"/>
    <w:rsid w:val="00E11435"/>
    <w:rsid w:val="00E130DE"/>
    <w:rsid w:val="00E13328"/>
    <w:rsid w:val="00E13732"/>
    <w:rsid w:val="00E2187E"/>
    <w:rsid w:val="00E21A61"/>
    <w:rsid w:val="00E2232F"/>
    <w:rsid w:val="00E2259B"/>
    <w:rsid w:val="00E246F4"/>
    <w:rsid w:val="00E262A8"/>
    <w:rsid w:val="00E26E0C"/>
    <w:rsid w:val="00E27B5C"/>
    <w:rsid w:val="00E300B8"/>
    <w:rsid w:val="00E31314"/>
    <w:rsid w:val="00E32380"/>
    <w:rsid w:val="00E32ED1"/>
    <w:rsid w:val="00E33DB2"/>
    <w:rsid w:val="00E34B2E"/>
    <w:rsid w:val="00E37DDA"/>
    <w:rsid w:val="00E40536"/>
    <w:rsid w:val="00E41768"/>
    <w:rsid w:val="00E4316C"/>
    <w:rsid w:val="00E43625"/>
    <w:rsid w:val="00E44077"/>
    <w:rsid w:val="00E44FBB"/>
    <w:rsid w:val="00E45052"/>
    <w:rsid w:val="00E459B4"/>
    <w:rsid w:val="00E553E9"/>
    <w:rsid w:val="00E553FF"/>
    <w:rsid w:val="00E574C1"/>
    <w:rsid w:val="00E57D3F"/>
    <w:rsid w:val="00E603F4"/>
    <w:rsid w:val="00E60901"/>
    <w:rsid w:val="00E62EDD"/>
    <w:rsid w:val="00E6319E"/>
    <w:rsid w:val="00E6358A"/>
    <w:rsid w:val="00E71535"/>
    <w:rsid w:val="00E7624A"/>
    <w:rsid w:val="00E773C6"/>
    <w:rsid w:val="00E8138C"/>
    <w:rsid w:val="00E82AC8"/>
    <w:rsid w:val="00E82FD8"/>
    <w:rsid w:val="00E84F24"/>
    <w:rsid w:val="00E85F0E"/>
    <w:rsid w:val="00E860E7"/>
    <w:rsid w:val="00E877AB"/>
    <w:rsid w:val="00E907FF"/>
    <w:rsid w:val="00E916EB"/>
    <w:rsid w:val="00E91808"/>
    <w:rsid w:val="00E9230C"/>
    <w:rsid w:val="00E93689"/>
    <w:rsid w:val="00E93D6D"/>
    <w:rsid w:val="00EA268F"/>
    <w:rsid w:val="00EA2A68"/>
    <w:rsid w:val="00EA3012"/>
    <w:rsid w:val="00EA3303"/>
    <w:rsid w:val="00EA4ED3"/>
    <w:rsid w:val="00EA6AD6"/>
    <w:rsid w:val="00EA6D70"/>
    <w:rsid w:val="00EA71E5"/>
    <w:rsid w:val="00EB0E8D"/>
    <w:rsid w:val="00EB2D5A"/>
    <w:rsid w:val="00EB3499"/>
    <w:rsid w:val="00EB6136"/>
    <w:rsid w:val="00EB6167"/>
    <w:rsid w:val="00EB6E45"/>
    <w:rsid w:val="00EC725C"/>
    <w:rsid w:val="00EC7F26"/>
    <w:rsid w:val="00ED1DD1"/>
    <w:rsid w:val="00ED76F9"/>
    <w:rsid w:val="00EE109A"/>
    <w:rsid w:val="00EE2B57"/>
    <w:rsid w:val="00EE3DDE"/>
    <w:rsid w:val="00EE4612"/>
    <w:rsid w:val="00EE5E9F"/>
    <w:rsid w:val="00EE61C8"/>
    <w:rsid w:val="00EE7258"/>
    <w:rsid w:val="00EF0D94"/>
    <w:rsid w:val="00EF15A6"/>
    <w:rsid w:val="00EF2EC4"/>
    <w:rsid w:val="00EF37D7"/>
    <w:rsid w:val="00EF4435"/>
    <w:rsid w:val="00EF46EA"/>
    <w:rsid w:val="00EF4E20"/>
    <w:rsid w:val="00EF5246"/>
    <w:rsid w:val="00F01D00"/>
    <w:rsid w:val="00F020A0"/>
    <w:rsid w:val="00F03D15"/>
    <w:rsid w:val="00F04160"/>
    <w:rsid w:val="00F10D6C"/>
    <w:rsid w:val="00F12B15"/>
    <w:rsid w:val="00F12F12"/>
    <w:rsid w:val="00F2097D"/>
    <w:rsid w:val="00F22082"/>
    <w:rsid w:val="00F22653"/>
    <w:rsid w:val="00F25358"/>
    <w:rsid w:val="00F3035E"/>
    <w:rsid w:val="00F31189"/>
    <w:rsid w:val="00F31456"/>
    <w:rsid w:val="00F34059"/>
    <w:rsid w:val="00F4358E"/>
    <w:rsid w:val="00F44556"/>
    <w:rsid w:val="00F4586E"/>
    <w:rsid w:val="00F47079"/>
    <w:rsid w:val="00F479CB"/>
    <w:rsid w:val="00F54BA8"/>
    <w:rsid w:val="00F551BA"/>
    <w:rsid w:val="00F56466"/>
    <w:rsid w:val="00F56C40"/>
    <w:rsid w:val="00F638E8"/>
    <w:rsid w:val="00F647BE"/>
    <w:rsid w:val="00F64C36"/>
    <w:rsid w:val="00F66995"/>
    <w:rsid w:val="00F67DF7"/>
    <w:rsid w:val="00F71FD2"/>
    <w:rsid w:val="00F7365C"/>
    <w:rsid w:val="00F753CF"/>
    <w:rsid w:val="00F75622"/>
    <w:rsid w:val="00F758EE"/>
    <w:rsid w:val="00F77C49"/>
    <w:rsid w:val="00F77E22"/>
    <w:rsid w:val="00F8425B"/>
    <w:rsid w:val="00F853A4"/>
    <w:rsid w:val="00F87D4D"/>
    <w:rsid w:val="00F9093A"/>
    <w:rsid w:val="00F914F4"/>
    <w:rsid w:val="00F92BC6"/>
    <w:rsid w:val="00F9548A"/>
    <w:rsid w:val="00F956AD"/>
    <w:rsid w:val="00F95B77"/>
    <w:rsid w:val="00F97436"/>
    <w:rsid w:val="00F976CF"/>
    <w:rsid w:val="00FA12B1"/>
    <w:rsid w:val="00FA2DD4"/>
    <w:rsid w:val="00FA788E"/>
    <w:rsid w:val="00FA7A69"/>
    <w:rsid w:val="00FB3CE7"/>
    <w:rsid w:val="00FB4C55"/>
    <w:rsid w:val="00FB6C6B"/>
    <w:rsid w:val="00FB7DA0"/>
    <w:rsid w:val="00FC48D8"/>
    <w:rsid w:val="00FC5758"/>
    <w:rsid w:val="00FC5C73"/>
    <w:rsid w:val="00FD3CE8"/>
    <w:rsid w:val="00FD7B2D"/>
    <w:rsid w:val="00FE0D87"/>
    <w:rsid w:val="00FE10E3"/>
    <w:rsid w:val="00FE1970"/>
    <w:rsid w:val="00FE478E"/>
    <w:rsid w:val="00FE704E"/>
    <w:rsid w:val="00FE72E2"/>
    <w:rsid w:val="00FE7A5F"/>
    <w:rsid w:val="00FF3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788F8"/>
  <w15:chartTrackingRefBased/>
  <w15:docId w15:val="{37EC8740-B9EB-4745-BC73-CE53C6CE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7436"/>
  </w:style>
  <w:style w:type="paragraph" w:styleId="Heading1">
    <w:name w:val="heading 1"/>
    <w:basedOn w:val="Normal"/>
    <w:next w:val="Normal"/>
    <w:link w:val="Heading1Char"/>
    <w:uiPriority w:val="9"/>
    <w:qFormat/>
    <w:rsid w:val="00F97436"/>
    <w:pPr>
      <w:keepNext/>
      <w:keepLines/>
      <w:pageBreakBefore/>
      <w:numPr>
        <w:numId w:val="1"/>
      </w:numPr>
      <w:spacing w:before="240" w:after="0"/>
      <w:outlineLvl w:val="0"/>
    </w:pPr>
    <w:rPr>
      <w:rFonts w:asciiTheme="majorHAnsi" w:eastAsiaTheme="majorEastAsia" w:hAnsiTheme="majorHAnsi" w:cstheme="majorBidi"/>
      <w:color w:val="00B0F0"/>
      <w:sz w:val="32"/>
      <w:szCs w:val="32"/>
    </w:rPr>
  </w:style>
  <w:style w:type="paragraph" w:styleId="Heading2">
    <w:name w:val="heading 2"/>
    <w:basedOn w:val="Normal"/>
    <w:next w:val="Normal"/>
    <w:link w:val="Heading2Char"/>
    <w:uiPriority w:val="9"/>
    <w:unhideWhenUsed/>
    <w:qFormat/>
    <w:rsid w:val="00F97436"/>
    <w:pPr>
      <w:widowControl w:val="0"/>
      <w:numPr>
        <w:ilvl w:val="1"/>
        <w:numId w:val="1"/>
      </w:numPr>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97436"/>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97436"/>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97436"/>
    <w:pPr>
      <w:keepNext/>
      <w:keepLines/>
      <w:numPr>
        <w:ilvl w:val="4"/>
        <w:numId w:val="1"/>
      </w:numPr>
      <w:spacing w:before="40" w:after="0"/>
      <w:outlineLvl w:val="4"/>
    </w:pPr>
    <w:rPr>
      <w:rFonts w:asciiTheme="majorHAnsi" w:eastAsiaTheme="majorEastAsia" w:hAnsiTheme="majorHAnsi" w:cstheme="majorBidi"/>
      <w:i/>
      <w:color w:val="2E74B5" w:themeColor="accent1" w:themeShade="BF"/>
    </w:rPr>
  </w:style>
  <w:style w:type="paragraph" w:styleId="Heading6">
    <w:name w:val="heading 6"/>
    <w:basedOn w:val="Normal"/>
    <w:next w:val="Normal"/>
    <w:link w:val="Heading6Char"/>
    <w:uiPriority w:val="9"/>
    <w:unhideWhenUsed/>
    <w:qFormat/>
    <w:rsid w:val="00F97436"/>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F97436"/>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F9743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F9743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F9743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97436"/>
  </w:style>
  <w:style w:type="paragraph" w:styleId="NormalWeb">
    <w:name w:val="Normal (Web)"/>
    <w:basedOn w:val="Normal"/>
    <w:uiPriority w:val="99"/>
    <w:semiHidden/>
    <w:unhideWhenUsed/>
    <w:rsid w:val="002D2E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97436"/>
    <w:rPr>
      <w:rFonts w:asciiTheme="majorHAnsi" w:eastAsiaTheme="majorEastAsia" w:hAnsiTheme="majorHAnsi" w:cstheme="majorBidi"/>
      <w:color w:val="00B0F0"/>
      <w:sz w:val="32"/>
      <w:szCs w:val="32"/>
    </w:rPr>
  </w:style>
  <w:style w:type="paragraph" w:styleId="TOCHeading">
    <w:name w:val="TOC Heading"/>
    <w:basedOn w:val="Heading1"/>
    <w:next w:val="Normal"/>
    <w:uiPriority w:val="39"/>
    <w:unhideWhenUsed/>
    <w:qFormat/>
    <w:rsid w:val="00F97436"/>
    <w:pPr>
      <w:outlineLvl w:val="9"/>
    </w:pPr>
    <w:rPr>
      <w:color w:val="2E74B5" w:themeColor="accent1" w:themeShade="BF"/>
    </w:rPr>
  </w:style>
  <w:style w:type="character" w:customStyle="1" w:styleId="Heading2Char">
    <w:name w:val="Heading 2 Char"/>
    <w:basedOn w:val="DefaultParagraphFont"/>
    <w:link w:val="Heading2"/>
    <w:uiPriority w:val="9"/>
    <w:rsid w:val="00F9743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97436"/>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qFormat/>
    <w:rsid w:val="00F974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97436"/>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F97436"/>
    <w:pPr>
      <w:spacing w:before="240" w:after="120"/>
    </w:pPr>
    <w:rPr>
      <w:b/>
      <w:bCs/>
      <w:sz w:val="20"/>
      <w:szCs w:val="20"/>
    </w:rPr>
  </w:style>
  <w:style w:type="paragraph" w:styleId="TOC2">
    <w:name w:val="toc 2"/>
    <w:basedOn w:val="Normal"/>
    <w:next w:val="Normal"/>
    <w:autoRedefine/>
    <w:uiPriority w:val="39"/>
    <w:unhideWhenUsed/>
    <w:rsid w:val="00F97436"/>
    <w:pPr>
      <w:spacing w:before="120" w:after="0"/>
      <w:ind w:left="220"/>
    </w:pPr>
    <w:rPr>
      <w:i/>
      <w:iCs/>
      <w:sz w:val="20"/>
      <w:szCs w:val="20"/>
    </w:rPr>
  </w:style>
  <w:style w:type="paragraph" w:styleId="TOC3">
    <w:name w:val="toc 3"/>
    <w:basedOn w:val="Normal"/>
    <w:next w:val="Normal"/>
    <w:autoRedefine/>
    <w:uiPriority w:val="39"/>
    <w:unhideWhenUsed/>
    <w:rsid w:val="00F97436"/>
    <w:pPr>
      <w:spacing w:after="0"/>
      <w:ind w:left="440"/>
    </w:pPr>
    <w:rPr>
      <w:sz w:val="20"/>
      <w:szCs w:val="20"/>
    </w:rPr>
  </w:style>
  <w:style w:type="character" w:styleId="Hyperlink">
    <w:name w:val="Hyperlink"/>
    <w:basedOn w:val="DefaultParagraphFont"/>
    <w:uiPriority w:val="99"/>
    <w:unhideWhenUsed/>
    <w:rsid w:val="00F97436"/>
    <w:rPr>
      <w:color w:val="0563C1" w:themeColor="hyperlink"/>
      <w:u w:val="single"/>
    </w:rPr>
  </w:style>
  <w:style w:type="paragraph" w:styleId="ListParagraph">
    <w:name w:val="List Paragraph"/>
    <w:basedOn w:val="Normal"/>
    <w:uiPriority w:val="34"/>
    <w:qFormat/>
    <w:rsid w:val="00F97436"/>
    <w:pPr>
      <w:spacing w:after="200" w:line="276" w:lineRule="auto"/>
      <w:ind w:left="720"/>
      <w:contextualSpacing/>
    </w:pPr>
  </w:style>
  <w:style w:type="table" w:styleId="TableGrid">
    <w:name w:val="Table Grid"/>
    <w:basedOn w:val="TableNormal"/>
    <w:uiPriority w:val="59"/>
    <w:rsid w:val="00F97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97436"/>
    <w:pPr>
      <w:spacing w:after="0" w:line="240" w:lineRule="auto"/>
    </w:pPr>
  </w:style>
  <w:style w:type="character" w:styleId="CommentReference">
    <w:name w:val="annotation reference"/>
    <w:basedOn w:val="DefaultParagraphFont"/>
    <w:uiPriority w:val="99"/>
    <w:semiHidden/>
    <w:unhideWhenUsed/>
    <w:rsid w:val="00F97436"/>
    <w:rPr>
      <w:sz w:val="16"/>
      <w:szCs w:val="16"/>
    </w:rPr>
  </w:style>
  <w:style w:type="paragraph" w:styleId="CommentText">
    <w:name w:val="annotation text"/>
    <w:basedOn w:val="Normal"/>
    <w:link w:val="CommentTextChar"/>
    <w:uiPriority w:val="99"/>
    <w:semiHidden/>
    <w:unhideWhenUsed/>
    <w:rsid w:val="00F97436"/>
    <w:pPr>
      <w:spacing w:line="240" w:lineRule="auto"/>
    </w:pPr>
    <w:rPr>
      <w:sz w:val="20"/>
      <w:szCs w:val="20"/>
    </w:rPr>
  </w:style>
  <w:style w:type="character" w:customStyle="1" w:styleId="CommentTextChar">
    <w:name w:val="Comment Text Char"/>
    <w:basedOn w:val="DefaultParagraphFont"/>
    <w:link w:val="CommentText"/>
    <w:uiPriority w:val="99"/>
    <w:semiHidden/>
    <w:rsid w:val="00F97436"/>
    <w:rPr>
      <w:sz w:val="20"/>
      <w:szCs w:val="20"/>
    </w:rPr>
  </w:style>
  <w:style w:type="paragraph" w:styleId="CommentSubject">
    <w:name w:val="annotation subject"/>
    <w:basedOn w:val="CommentText"/>
    <w:next w:val="CommentText"/>
    <w:link w:val="CommentSubjectChar"/>
    <w:uiPriority w:val="99"/>
    <w:semiHidden/>
    <w:unhideWhenUsed/>
    <w:rsid w:val="00F97436"/>
    <w:rPr>
      <w:b/>
      <w:bCs/>
    </w:rPr>
  </w:style>
  <w:style w:type="character" w:customStyle="1" w:styleId="CommentSubjectChar">
    <w:name w:val="Comment Subject Char"/>
    <w:basedOn w:val="CommentTextChar"/>
    <w:link w:val="CommentSubject"/>
    <w:uiPriority w:val="99"/>
    <w:semiHidden/>
    <w:rsid w:val="00F97436"/>
    <w:rPr>
      <w:b/>
      <w:bCs/>
      <w:sz w:val="20"/>
      <w:szCs w:val="20"/>
    </w:rPr>
  </w:style>
  <w:style w:type="paragraph" w:styleId="BalloonText">
    <w:name w:val="Balloon Text"/>
    <w:basedOn w:val="Normal"/>
    <w:link w:val="BalloonTextChar"/>
    <w:uiPriority w:val="99"/>
    <w:semiHidden/>
    <w:unhideWhenUsed/>
    <w:rsid w:val="00F974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436"/>
    <w:rPr>
      <w:rFonts w:ascii="Segoe UI" w:hAnsi="Segoe UI" w:cs="Segoe UI"/>
      <w:sz w:val="18"/>
      <w:szCs w:val="18"/>
    </w:rPr>
  </w:style>
  <w:style w:type="paragraph" w:styleId="Header">
    <w:name w:val="header"/>
    <w:basedOn w:val="Normal"/>
    <w:link w:val="HeaderChar"/>
    <w:uiPriority w:val="99"/>
    <w:unhideWhenUsed/>
    <w:rsid w:val="00F974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436"/>
  </w:style>
  <w:style w:type="paragraph" w:styleId="Footer">
    <w:name w:val="footer"/>
    <w:basedOn w:val="Normal"/>
    <w:link w:val="FooterChar"/>
    <w:uiPriority w:val="99"/>
    <w:unhideWhenUsed/>
    <w:rsid w:val="00F974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436"/>
  </w:style>
  <w:style w:type="character" w:customStyle="1" w:styleId="Heading4Char">
    <w:name w:val="Heading 4 Char"/>
    <w:basedOn w:val="DefaultParagraphFont"/>
    <w:link w:val="Heading4"/>
    <w:uiPriority w:val="9"/>
    <w:rsid w:val="00F9743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97436"/>
    <w:rPr>
      <w:rFonts w:asciiTheme="majorHAnsi" w:eastAsiaTheme="majorEastAsia" w:hAnsiTheme="majorHAnsi" w:cstheme="majorBidi"/>
      <w:i/>
      <w:color w:val="2E74B5" w:themeColor="accent1" w:themeShade="BF"/>
    </w:rPr>
  </w:style>
  <w:style w:type="character" w:customStyle="1" w:styleId="Heading6Char">
    <w:name w:val="Heading 6 Char"/>
    <w:basedOn w:val="DefaultParagraphFont"/>
    <w:link w:val="Heading6"/>
    <w:uiPriority w:val="9"/>
    <w:rsid w:val="00F9743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F9743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F9743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97436"/>
    <w:rPr>
      <w:rFonts w:asciiTheme="majorHAnsi" w:eastAsiaTheme="majorEastAsia" w:hAnsiTheme="majorHAnsi" w:cstheme="majorBidi"/>
      <w:i/>
      <w:iCs/>
      <w:color w:val="272727" w:themeColor="text1" w:themeTint="D8"/>
      <w:sz w:val="21"/>
      <w:szCs w:val="21"/>
    </w:rPr>
  </w:style>
  <w:style w:type="table" w:customStyle="1" w:styleId="Style1">
    <w:name w:val="Style1"/>
    <w:basedOn w:val="TableNormal"/>
    <w:uiPriority w:val="99"/>
    <w:rsid w:val="00F97436"/>
    <w:pPr>
      <w:spacing w:after="0" w:line="240" w:lineRule="auto"/>
    </w:pPr>
    <w:tblPr>
      <w:tblStyleRowBandSize w:val="1"/>
    </w:tblPr>
  </w:style>
  <w:style w:type="paragraph" w:styleId="Subtitle">
    <w:name w:val="Subtitle"/>
    <w:basedOn w:val="Normal"/>
    <w:next w:val="Normal"/>
    <w:link w:val="SubtitleChar"/>
    <w:qFormat/>
    <w:rsid w:val="00F9743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F97436"/>
    <w:rPr>
      <w:rFonts w:eastAsiaTheme="minorEastAsia"/>
      <w:color w:val="5A5A5A" w:themeColor="text1" w:themeTint="A5"/>
      <w:spacing w:val="15"/>
    </w:rPr>
  </w:style>
  <w:style w:type="character" w:styleId="SubtleEmphasis">
    <w:name w:val="Subtle Emphasis"/>
    <w:basedOn w:val="DefaultParagraphFont"/>
    <w:uiPriority w:val="19"/>
    <w:qFormat/>
    <w:rsid w:val="00F97436"/>
    <w:rPr>
      <w:i/>
      <w:iCs/>
      <w:color w:val="404040" w:themeColor="text1" w:themeTint="BF"/>
    </w:rPr>
  </w:style>
  <w:style w:type="paragraph" w:customStyle="1" w:styleId="C-LabsPublicationTitle">
    <w:name w:val="C-Labs Publication Title"/>
    <w:basedOn w:val="Title"/>
    <w:link w:val="C-LabsPublicationTitleChar"/>
    <w:qFormat/>
    <w:rsid w:val="00F97436"/>
    <w:pPr>
      <w:jc w:val="center"/>
    </w:pPr>
    <w:rPr>
      <w:color w:val="1DA3D1"/>
      <w:sz w:val="72"/>
    </w:rPr>
  </w:style>
  <w:style w:type="paragraph" w:customStyle="1" w:styleId="C-LabsSubTitle">
    <w:name w:val="C-Labs SubTitle"/>
    <w:basedOn w:val="C-LabsPublicationTitle"/>
    <w:link w:val="C-LabsSubTitleChar"/>
    <w:qFormat/>
    <w:rsid w:val="00F97436"/>
    <w:rPr>
      <w:noProof/>
      <w:color w:val="CCCCCC"/>
      <w:sz w:val="56"/>
    </w:rPr>
  </w:style>
  <w:style w:type="character" w:customStyle="1" w:styleId="C-LabsPublicationTitleChar">
    <w:name w:val="C-Labs Publication Title Char"/>
    <w:basedOn w:val="TitleChar"/>
    <w:link w:val="C-LabsPublicationTitle"/>
    <w:rsid w:val="00F97436"/>
    <w:rPr>
      <w:rFonts w:asciiTheme="majorHAnsi" w:eastAsiaTheme="majorEastAsia" w:hAnsiTheme="majorHAnsi" w:cstheme="majorBidi"/>
      <w:color w:val="1DA3D1"/>
      <w:spacing w:val="-10"/>
      <w:kern w:val="28"/>
      <w:sz w:val="72"/>
      <w:szCs w:val="56"/>
    </w:rPr>
  </w:style>
  <w:style w:type="character" w:customStyle="1" w:styleId="C-LabsSubTitleChar">
    <w:name w:val="C-Labs SubTitle Char"/>
    <w:basedOn w:val="C-LabsPublicationTitleChar"/>
    <w:link w:val="C-LabsSubTitle"/>
    <w:rsid w:val="00F97436"/>
    <w:rPr>
      <w:rFonts w:asciiTheme="majorHAnsi" w:eastAsiaTheme="majorEastAsia" w:hAnsiTheme="majorHAnsi" w:cstheme="majorBidi"/>
      <w:noProof/>
      <w:color w:val="CCCCCC"/>
      <w:spacing w:val="-10"/>
      <w:kern w:val="28"/>
      <w:sz w:val="56"/>
      <w:szCs w:val="56"/>
    </w:rPr>
  </w:style>
  <w:style w:type="paragraph" w:styleId="TOC4">
    <w:name w:val="toc 4"/>
    <w:basedOn w:val="Normal"/>
    <w:next w:val="Normal"/>
    <w:autoRedefine/>
    <w:uiPriority w:val="39"/>
    <w:unhideWhenUsed/>
    <w:rsid w:val="00F97436"/>
    <w:pPr>
      <w:spacing w:after="0"/>
      <w:ind w:left="660"/>
    </w:pPr>
    <w:rPr>
      <w:sz w:val="20"/>
      <w:szCs w:val="20"/>
    </w:rPr>
  </w:style>
  <w:style w:type="paragraph" w:styleId="TOC5">
    <w:name w:val="toc 5"/>
    <w:basedOn w:val="Normal"/>
    <w:next w:val="Normal"/>
    <w:autoRedefine/>
    <w:uiPriority w:val="39"/>
    <w:unhideWhenUsed/>
    <w:rsid w:val="00F97436"/>
    <w:pPr>
      <w:spacing w:after="0"/>
      <w:ind w:left="880"/>
    </w:pPr>
    <w:rPr>
      <w:sz w:val="20"/>
      <w:szCs w:val="20"/>
    </w:rPr>
  </w:style>
  <w:style w:type="paragraph" w:styleId="TOC6">
    <w:name w:val="toc 6"/>
    <w:basedOn w:val="Normal"/>
    <w:next w:val="Normal"/>
    <w:autoRedefine/>
    <w:uiPriority w:val="39"/>
    <w:unhideWhenUsed/>
    <w:rsid w:val="00F97436"/>
    <w:pPr>
      <w:spacing w:after="0"/>
      <w:ind w:left="1100"/>
    </w:pPr>
    <w:rPr>
      <w:sz w:val="20"/>
      <w:szCs w:val="20"/>
    </w:rPr>
  </w:style>
  <w:style w:type="paragraph" w:styleId="TOC7">
    <w:name w:val="toc 7"/>
    <w:basedOn w:val="Normal"/>
    <w:next w:val="Normal"/>
    <w:autoRedefine/>
    <w:uiPriority w:val="39"/>
    <w:unhideWhenUsed/>
    <w:rsid w:val="00F97436"/>
    <w:pPr>
      <w:spacing w:after="0"/>
      <w:ind w:left="1320"/>
    </w:pPr>
    <w:rPr>
      <w:sz w:val="20"/>
      <w:szCs w:val="20"/>
    </w:rPr>
  </w:style>
  <w:style w:type="paragraph" w:styleId="TOC8">
    <w:name w:val="toc 8"/>
    <w:basedOn w:val="Normal"/>
    <w:next w:val="Normal"/>
    <w:autoRedefine/>
    <w:uiPriority w:val="39"/>
    <w:unhideWhenUsed/>
    <w:rsid w:val="00F97436"/>
    <w:pPr>
      <w:spacing w:after="0"/>
      <w:ind w:left="1540"/>
    </w:pPr>
    <w:rPr>
      <w:sz w:val="20"/>
      <w:szCs w:val="20"/>
    </w:rPr>
  </w:style>
  <w:style w:type="paragraph" w:styleId="TOC9">
    <w:name w:val="toc 9"/>
    <w:basedOn w:val="Normal"/>
    <w:next w:val="Normal"/>
    <w:autoRedefine/>
    <w:uiPriority w:val="39"/>
    <w:unhideWhenUsed/>
    <w:rsid w:val="00F97436"/>
    <w:pPr>
      <w:spacing w:after="0"/>
      <w:ind w:left="1760"/>
    </w:pPr>
    <w:rPr>
      <w:sz w:val="20"/>
      <w:szCs w:val="20"/>
    </w:rPr>
  </w:style>
  <w:style w:type="paragraph" w:customStyle="1" w:styleId="C-LabsNormal">
    <w:name w:val="C-Labs Normal"/>
    <w:basedOn w:val="C-LabsSubTitle"/>
    <w:link w:val="C-LabsNormalChar"/>
    <w:qFormat/>
    <w:rsid w:val="00F97436"/>
    <w:rPr>
      <w:color w:val="000000" w:themeColor="text1"/>
    </w:rPr>
  </w:style>
  <w:style w:type="character" w:customStyle="1" w:styleId="C-LabsNormalChar">
    <w:name w:val="C-Labs Normal Char"/>
    <w:basedOn w:val="C-LabsSubTitleChar"/>
    <w:link w:val="C-LabsNormal"/>
    <w:rsid w:val="00F97436"/>
    <w:rPr>
      <w:rFonts w:asciiTheme="majorHAnsi" w:eastAsiaTheme="majorEastAsia" w:hAnsiTheme="majorHAnsi" w:cstheme="majorBidi"/>
      <w:noProof/>
      <w:color w:val="000000" w:themeColor="text1"/>
      <w:spacing w:val="-10"/>
      <w:kern w:val="28"/>
      <w:sz w:val="56"/>
      <w:szCs w:val="56"/>
    </w:rPr>
  </w:style>
  <w:style w:type="paragraph" w:customStyle="1" w:styleId="Code">
    <w:name w:val="Code"/>
    <w:basedOn w:val="Normal"/>
    <w:link w:val="CodeChar"/>
    <w:qFormat/>
    <w:rsid w:val="00F97436"/>
    <w:p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BFBFBF" w:themeFill="background1" w:themeFillShade="BF"/>
      <w:autoSpaceDE w:val="0"/>
      <w:autoSpaceDN w:val="0"/>
      <w:adjustRightInd w:val="0"/>
      <w:spacing w:after="0" w:line="240" w:lineRule="auto"/>
      <w:ind w:left="360"/>
    </w:pPr>
    <w:rPr>
      <w:rFonts w:ascii="Courier New" w:hAnsi="Courier New" w:cs="Courier New"/>
      <w:noProof/>
      <w:color w:val="000000" w:themeColor="text1"/>
      <w:sz w:val="20"/>
      <w:szCs w:val="20"/>
    </w:rPr>
  </w:style>
  <w:style w:type="paragraph" w:styleId="Quote">
    <w:name w:val="Quote"/>
    <w:basedOn w:val="Normal"/>
    <w:next w:val="Normal"/>
    <w:link w:val="QuoteChar"/>
    <w:uiPriority w:val="29"/>
    <w:qFormat/>
    <w:rsid w:val="00F97436"/>
    <w:pPr>
      <w:pBdr>
        <w:top w:val="single" w:sz="4" w:space="1" w:color="auto"/>
        <w:left w:val="single" w:sz="4" w:space="4" w:color="auto"/>
        <w:bottom w:val="single" w:sz="4" w:space="1" w:color="auto"/>
        <w:right w:val="single" w:sz="4" w:space="4" w:color="auto"/>
      </w:pBdr>
      <w:spacing w:before="200" w:line="276"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F97436"/>
    <w:rPr>
      <w:i/>
      <w:iCs/>
      <w:color w:val="404040" w:themeColor="text1" w:themeTint="BF"/>
    </w:rPr>
  </w:style>
  <w:style w:type="character" w:customStyle="1" w:styleId="CodeChar">
    <w:name w:val="Code Char"/>
    <w:basedOn w:val="DefaultParagraphFont"/>
    <w:link w:val="Code"/>
    <w:rsid w:val="00F97436"/>
    <w:rPr>
      <w:rFonts w:ascii="Courier New" w:hAnsi="Courier New" w:cs="Courier New"/>
      <w:noProof/>
      <w:color w:val="000000" w:themeColor="text1"/>
      <w:sz w:val="20"/>
      <w:szCs w:val="20"/>
      <w:shd w:val="clear" w:color="auto" w:fill="BFBFBF" w:themeFill="background1" w:themeFillShade="BF"/>
    </w:rPr>
  </w:style>
  <w:style w:type="paragraph" w:styleId="IntenseQuote">
    <w:name w:val="Intense Quote"/>
    <w:basedOn w:val="Normal"/>
    <w:next w:val="Normal"/>
    <w:link w:val="IntenseQuoteChar"/>
    <w:uiPriority w:val="30"/>
    <w:qFormat/>
    <w:rsid w:val="00F97436"/>
    <w:pPr>
      <w:pBdr>
        <w:top w:val="single" w:sz="4" w:space="10" w:color="5B9BD5" w:themeColor="accent1"/>
        <w:bottom w:val="single" w:sz="4" w:space="10" w:color="5B9BD5" w:themeColor="accent1"/>
      </w:pBdr>
      <w:spacing w:before="360" w:after="360" w:line="276"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97436"/>
    <w:rPr>
      <w:i/>
      <w:iCs/>
      <w:color w:val="5B9BD5" w:themeColor="accent1"/>
    </w:rPr>
  </w:style>
  <w:style w:type="paragraph" w:styleId="Revision">
    <w:name w:val="Revision"/>
    <w:hidden/>
    <w:uiPriority w:val="99"/>
    <w:semiHidden/>
    <w:rsid w:val="00F97436"/>
    <w:pPr>
      <w:spacing w:after="0" w:line="240" w:lineRule="auto"/>
    </w:pPr>
  </w:style>
  <w:style w:type="paragraph" w:styleId="Caption">
    <w:name w:val="caption"/>
    <w:basedOn w:val="Normal"/>
    <w:next w:val="Normal"/>
    <w:uiPriority w:val="35"/>
    <w:unhideWhenUsed/>
    <w:qFormat/>
    <w:rsid w:val="00F9743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97436"/>
    <w:pPr>
      <w:spacing w:after="0"/>
      <w:ind w:left="440" w:hanging="440"/>
    </w:pPr>
    <w:rPr>
      <w:caps/>
      <w:sz w:val="20"/>
      <w:szCs w:val="20"/>
    </w:rPr>
  </w:style>
  <w:style w:type="character" w:customStyle="1" w:styleId="apple-converted-space">
    <w:name w:val="apple-converted-space"/>
    <w:basedOn w:val="DefaultParagraphFont"/>
    <w:rsid w:val="00F97436"/>
  </w:style>
  <w:style w:type="paragraph" w:styleId="BodyText">
    <w:name w:val="Body Text"/>
    <w:basedOn w:val="Normal"/>
    <w:link w:val="BodyTextChar"/>
    <w:rsid w:val="00F97436"/>
    <w:pPr>
      <w:spacing w:after="240" w:line="240" w:lineRule="auto"/>
      <w:ind w:firstLine="720"/>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F97436"/>
    <w:rPr>
      <w:rFonts w:ascii="Times New Roman" w:eastAsia="Times New Roman" w:hAnsi="Times New Roman" w:cs="Times New Roman"/>
      <w:sz w:val="24"/>
      <w:szCs w:val="20"/>
    </w:rPr>
  </w:style>
  <w:style w:type="paragraph" w:customStyle="1" w:styleId="Sidebar">
    <w:name w:val="Sidebar"/>
    <w:basedOn w:val="Normal"/>
    <w:link w:val="SidebarChar"/>
    <w:qFormat/>
    <w:rsid w:val="00F97436"/>
    <w:pPr>
      <w:pBdr>
        <w:top w:val="single" w:sz="4" w:space="1" w:color="auto"/>
        <w:left w:val="single" w:sz="4" w:space="4" w:color="auto"/>
        <w:bottom w:val="single" w:sz="4" w:space="1" w:color="auto"/>
        <w:right w:val="single" w:sz="4" w:space="4" w:color="auto"/>
        <w:bar w:val="single" w:sz="4" w:color="auto"/>
      </w:pBdr>
      <w:shd w:val="clear" w:color="auto" w:fill="D9D9D9" w:themeFill="background1" w:themeFillShade="D9"/>
      <w:ind w:left="720" w:right="720"/>
    </w:pPr>
  </w:style>
  <w:style w:type="paragraph" w:customStyle="1" w:styleId="CodeWord">
    <w:name w:val="Code_Word"/>
    <w:basedOn w:val="Normal"/>
    <w:link w:val="CodeWordChar"/>
    <w:qFormat/>
    <w:rsid w:val="00F97436"/>
    <w:pPr>
      <w:ind w:left="720"/>
    </w:pPr>
    <w:rPr>
      <w:b/>
      <w:noProof/>
    </w:rPr>
  </w:style>
  <w:style w:type="character" w:customStyle="1" w:styleId="SidebarChar">
    <w:name w:val="Sidebar Char"/>
    <w:basedOn w:val="DefaultParagraphFont"/>
    <w:link w:val="Sidebar"/>
    <w:rsid w:val="00F97436"/>
    <w:rPr>
      <w:shd w:val="clear" w:color="auto" w:fill="D9D9D9" w:themeFill="background1" w:themeFillShade="D9"/>
    </w:rPr>
  </w:style>
  <w:style w:type="character" w:styleId="BookTitle">
    <w:name w:val="Book Title"/>
    <w:basedOn w:val="DefaultParagraphFont"/>
    <w:uiPriority w:val="33"/>
    <w:qFormat/>
    <w:rsid w:val="00F97436"/>
    <w:rPr>
      <w:b/>
      <w:bCs/>
      <w:i/>
      <w:iCs/>
      <w:spacing w:val="5"/>
    </w:rPr>
  </w:style>
  <w:style w:type="character" w:customStyle="1" w:styleId="CodeWordChar">
    <w:name w:val="Code_Word Char"/>
    <w:basedOn w:val="DefaultParagraphFont"/>
    <w:link w:val="CodeWord"/>
    <w:rsid w:val="00F97436"/>
    <w:rPr>
      <w:b/>
      <w:noProof/>
    </w:rPr>
  </w:style>
  <w:style w:type="character" w:styleId="IntenseReference">
    <w:name w:val="Intense Reference"/>
    <w:basedOn w:val="DefaultParagraphFont"/>
    <w:uiPriority w:val="32"/>
    <w:qFormat/>
    <w:rsid w:val="00F97436"/>
    <w:rPr>
      <w:b/>
      <w:bCs/>
      <w:smallCaps/>
      <w:color w:val="5B9BD5" w:themeColor="accent1"/>
      <w:spacing w:val="5"/>
    </w:rPr>
  </w:style>
  <w:style w:type="character" w:styleId="UnresolvedMention">
    <w:name w:val="Unresolved Mention"/>
    <w:basedOn w:val="DefaultParagraphFont"/>
    <w:uiPriority w:val="99"/>
    <w:semiHidden/>
    <w:unhideWhenUsed/>
    <w:rsid w:val="00572B13"/>
    <w:rPr>
      <w:color w:val="808080"/>
      <w:shd w:val="clear" w:color="auto" w:fill="E6E6E6"/>
    </w:rPr>
  </w:style>
  <w:style w:type="paragraph" w:customStyle="1" w:styleId="CenteredScreenShot">
    <w:name w:val="Centered Screen Shot"/>
    <w:basedOn w:val="Normal"/>
    <w:link w:val="CenteredScreenShotChar"/>
    <w:rsid w:val="00533566"/>
    <w:pPr>
      <w:jc w:val="center"/>
    </w:pPr>
    <w:rPr>
      <w:noProof/>
    </w:rPr>
  </w:style>
  <w:style w:type="character" w:customStyle="1" w:styleId="CenteredScreenShotChar">
    <w:name w:val="Centered Screen Shot Char"/>
    <w:basedOn w:val="DefaultParagraphFont"/>
    <w:link w:val="CenteredScreenShot"/>
    <w:rsid w:val="00533566"/>
    <w:rPr>
      <w:noProof/>
    </w:rPr>
  </w:style>
  <w:style w:type="paragraph" w:styleId="FootnoteText">
    <w:name w:val="footnote text"/>
    <w:basedOn w:val="Normal"/>
    <w:link w:val="FootnoteTextChar"/>
    <w:uiPriority w:val="99"/>
    <w:semiHidden/>
    <w:unhideWhenUsed/>
    <w:rsid w:val="00DC3C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3C26"/>
    <w:rPr>
      <w:sz w:val="20"/>
      <w:szCs w:val="20"/>
    </w:rPr>
  </w:style>
  <w:style w:type="character" w:styleId="FootnoteReference">
    <w:name w:val="footnote reference"/>
    <w:basedOn w:val="DefaultParagraphFont"/>
    <w:uiPriority w:val="99"/>
    <w:semiHidden/>
    <w:unhideWhenUsed/>
    <w:rsid w:val="00DC3C26"/>
    <w:rPr>
      <w:vertAlign w:val="superscript"/>
    </w:rPr>
  </w:style>
  <w:style w:type="character" w:styleId="FollowedHyperlink">
    <w:name w:val="FollowedHyperlink"/>
    <w:basedOn w:val="DefaultParagraphFont"/>
    <w:uiPriority w:val="99"/>
    <w:semiHidden/>
    <w:unhideWhenUsed/>
    <w:rsid w:val="00624F4D"/>
    <w:rPr>
      <w:color w:val="954F72" w:themeColor="followedHyperlink"/>
      <w:u w:val="single"/>
    </w:rPr>
  </w:style>
  <w:style w:type="table" w:customStyle="1" w:styleId="TableGrid1">
    <w:name w:val="Table Grid1"/>
    <w:basedOn w:val="TableNormal"/>
    <w:next w:val="TableGrid"/>
    <w:uiPriority w:val="59"/>
    <w:rsid w:val="005A7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68865">
      <w:bodyDiv w:val="1"/>
      <w:marLeft w:val="0"/>
      <w:marRight w:val="0"/>
      <w:marTop w:val="0"/>
      <w:marBottom w:val="0"/>
      <w:divBdr>
        <w:top w:val="none" w:sz="0" w:space="0" w:color="auto"/>
        <w:left w:val="none" w:sz="0" w:space="0" w:color="auto"/>
        <w:bottom w:val="none" w:sz="0" w:space="0" w:color="auto"/>
        <w:right w:val="none" w:sz="0" w:space="0" w:color="auto"/>
      </w:divBdr>
    </w:div>
    <w:div w:id="8769696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80555985">
      <w:bodyDiv w:val="1"/>
      <w:marLeft w:val="0"/>
      <w:marRight w:val="0"/>
      <w:marTop w:val="0"/>
      <w:marBottom w:val="0"/>
      <w:divBdr>
        <w:top w:val="none" w:sz="0" w:space="0" w:color="auto"/>
        <w:left w:val="none" w:sz="0" w:space="0" w:color="auto"/>
        <w:bottom w:val="none" w:sz="0" w:space="0" w:color="auto"/>
        <w:right w:val="none" w:sz="0" w:space="0" w:color="auto"/>
      </w:divBdr>
    </w:div>
    <w:div w:id="216165855">
      <w:bodyDiv w:val="1"/>
      <w:marLeft w:val="0"/>
      <w:marRight w:val="0"/>
      <w:marTop w:val="0"/>
      <w:marBottom w:val="0"/>
      <w:divBdr>
        <w:top w:val="none" w:sz="0" w:space="0" w:color="auto"/>
        <w:left w:val="none" w:sz="0" w:space="0" w:color="auto"/>
        <w:bottom w:val="none" w:sz="0" w:space="0" w:color="auto"/>
        <w:right w:val="none" w:sz="0" w:space="0" w:color="auto"/>
      </w:divBdr>
    </w:div>
    <w:div w:id="327557306">
      <w:bodyDiv w:val="1"/>
      <w:marLeft w:val="0"/>
      <w:marRight w:val="0"/>
      <w:marTop w:val="0"/>
      <w:marBottom w:val="0"/>
      <w:divBdr>
        <w:top w:val="none" w:sz="0" w:space="0" w:color="auto"/>
        <w:left w:val="none" w:sz="0" w:space="0" w:color="auto"/>
        <w:bottom w:val="none" w:sz="0" w:space="0" w:color="auto"/>
        <w:right w:val="none" w:sz="0" w:space="0" w:color="auto"/>
      </w:divBdr>
    </w:div>
    <w:div w:id="587270467">
      <w:bodyDiv w:val="1"/>
      <w:marLeft w:val="0"/>
      <w:marRight w:val="0"/>
      <w:marTop w:val="0"/>
      <w:marBottom w:val="0"/>
      <w:divBdr>
        <w:top w:val="none" w:sz="0" w:space="0" w:color="auto"/>
        <w:left w:val="none" w:sz="0" w:space="0" w:color="auto"/>
        <w:bottom w:val="none" w:sz="0" w:space="0" w:color="auto"/>
        <w:right w:val="none" w:sz="0" w:space="0" w:color="auto"/>
      </w:divBdr>
    </w:div>
    <w:div w:id="619846715">
      <w:bodyDiv w:val="1"/>
      <w:marLeft w:val="0"/>
      <w:marRight w:val="0"/>
      <w:marTop w:val="0"/>
      <w:marBottom w:val="0"/>
      <w:divBdr>
        <w:top w:val="none" w:sz="0" w:space="0" w:color="auto"/>
        <w:left w:val="none" w:sz="0" w:space="0" w:color="auto"/>
        <w:bottom w:val="none" w:sz="0" w:space="0" w:color="auto"/>
        <w:right w:val="none" w:sz="0" w:space="0" w:color="auto"/>
      </w:divBdr>
    </w:div>
    <w:div w:id="829179836">
      <w:bodyDiv w:val="1"/>
      <w:marLeft w:val="0"/>
      <w:marRight w:val="0"/>
      <w:marTop w:val="0"/>
      <w:marBottom w:val="0"/>
      <w:divBdr>
        <w:top w:val="none" w:sz="0" w:space="0" w:color="auto"/>
        <w:left w:val="none" w:sz="0" w:space="0" w:color="auto"/>
        <w:bottom w:val="none" w:sz="0" w:space="0" w:color="auto"/>
        <w:right w:val="none" w:sz="0" w:space="0" w:color="auto"/>
      </w:divBdr>
    </w:div>
    <w:div w:id="839003907">
      <w:bodyDiv w:val="1"/>
      <w:marLeft w:val="0"/>
      <w:marRight w:val="0"/>
      <w:marTop w:val="0"/>
      <w:marBottom w:val="0"/>
      <w:divBdr>
        <w:top w:val="none" w:sz="0" w:space="0" w:color="auto"/>
        <w:left w:val="none" w:sz="0" w:space="0" w:color="auto"/>
        <w:bottom w:val="none" w:sz="0" w:space="0" w:color="auto"/>
        <w:right w:val="none" w:sz="0" w:space="0" w:color="auto"/>
      </w:divBdr>
    </w:div>
    <w:div w:id="923337229">
      <w:bodyDiv w:val="1"/>
      <w:marLeft w:val="0"/>
      <w:marRight w:val="0"/>
      <w:marTop w:val="0"/>
      <w:marBottom w:val="0"/>
      <w:divBdr>
        <w:top w:val="none" w:sz="0" w:space="0" w:color="auto"/>
        <w:left w:val="none" w:sz="0" w:space="0" w:color="auto"/>
        <w:bottom w:val="none" w:sz="0" w:space="0" w:color="auto"/>
        <w:right w:val="none" w:sz="0" w:space="0" w:color="auto"/>
      </w:divBdr>
    </w:div>
    <w:div w:id="1474759085">
      <w:bodyDiv w:val="1"/>
      <w:marLeft w:val="0"/>
      <w:marRight w:val="0"/>
      <w:marTop w:val="0"/>
      <w:marBottom w:val="0"/>
      <w:divBdr>
        <w:top w:val="none" w:sz="0" w:space="0" w:color="auto"/>
        <w:left w:val="none" w:sz="0" w:space="0" w:color="auto"/>
        <w:bottom w:val="none" w:sz="0" w:space="0" w:color="auto"/>
        <w:right w:val="none" w:sz="0" w:space="0" w:color="auto"/>
      </w:divBdr>
    </w:div>
    <w:div w:id="1655795780">
      <w:bodyDiv w:val="1"/>
      <w:marLeft w:val="0"/>
      <w:marRight w:val="0"/>
      <w:marTop w:val="0"/>
      <w:marBottom w:val="0"/>
      <w:divBdr>
        <w:top w:val="none" w:sz="0" w:space="0" w:color="auto"/>
        <w:left w:val="none" w:sz="0" w:space="0" w:color="auto"/>
        <w:bottom w:val="none" w:sz="0" w:space="0" w:color="auto"/>
        <w:right w:val="none" w:sz="0" w:space="0" w:color="auto"/>
      </w:divBdr>
    </w:div>
    <w:div w:id="1801920792">
      <w:bodyDiv w:val="1"/>
      <w:marLeft w:val="0"/>
      <w:marRight w:val="0"/>
      <w:marTop w:val="0"/>
      <w:marBottom w:val="0"/>
      <w:divBdr>
        <w:top w:val="none" w:sz="0" w:space="0" w:color="auto"/>
        <w:left w:val="none" w:sz="0" w:space="0" w:color="auto"/>
        <w:bottom w:val="none" w:sz="0" w:space="0" w:color="auto"/>
        <w:right w:val="none" w:sz="0" w:space="0" w:color="auto"/>
      </w:divBdr>
    </w:div>
    <w:div w:id="1816337319">
      <w:bodyDiv w:val="1"/>
      <w:marLeft w:val="0"/>
      <w:marRight w:val="0"/>
      <w:marTop w:val="0"/>
      <w:marBottom w:val="0"/>
      <w:divBdr>
        <w:top w:val="none" w:sz="0" w:space="0" w:color="auto"/>
        <w:left w:val="none" w:sz="0" w:space="0" w:color="auto"/>
        <w:bottom w:val="none" w:sz="0" w:space="0" w:color="auto"/>
        <w:right w:val="none" w:sz="0" w:space="0" w:color="auto"/>
      </w:divBdr>
    </w:div>
    <w:div w:id="1977946985">
      <w:bodyDiv w:val="1"/>
      <w:marLeft w:val="0"/>
      <w:marRight w:val="0"/>
      <w:marTop w:val="0"/>
      <w:marBottom w:val="0"/>
      <w:divBdr>
        <w:top w:val="none" w:sz="0" w:space="0" w:color="auto"/>
        <w:left w:val="none" w:sz="0" w:space="0" w:color="auto"/>
        <w:bottom w:val="none" w:sz="0" w:space="0" w:color="auto"/>
        <w:right w:val="none" w:sz="0" w:space="0" w:color="auto"/>
      </w:divBdr>
    </w:div>
    <w:div w:id="2006660959">
      <w:bodyDiv w:val="1"/>
      <w:marLeft w:val="0"/>
      <w:marRight w:val="0"/>
      <w:marTop w:val="0"/>
      <w:marBottom w:val="0"/>
      <w:divBdr>
        <w:top w:val="none" w:sz="0" w:space="0" w:color="auto"/>
        <w:left w:val="none" w:sz="0" w:space="0" w:color="auto"/>
        <w:bottom w:val="none" w:sz="0" w:space="0" w:color="auto"/>
        <w:right w:val="none" w:sz="0" w:space="0" w:color="auto"/>
      </w:divBdr>
    </w:div>
    <w:div w:id="2082218593">
      <w:bodyDiv w:val="1"/>
      <w:marLeft w:val="0"/>
      <w:marRight w:val="0"/>
      <w:marTop w:val="0"/>
      <w:marBottom w:val="0"/>
      <w:divBdr>
        <w:top w:val="none" w:sz="0" w:space="0" w:color="auto"/>
        <w:left w:val="none" w:sz="0" w:space="0" w:color="auto"/>
        <w:bottom w:val="none" w:sz="0" w:space="0" w:color="auto"/>
        <w:right w:val="none" w:sz="0" w:space="0" w:color="auto"/>
      </w:divBdr>
    </w:div>
    <w:div w:id="212803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microsoft.com/office/2007/relationships/diagramDrawing" Target="diagrams/drawing1.xml"/><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diagramQuickStyle" Target="diagrams/quickStyle2.xml"/><Relationship Id="rId84" Type="http://schemas.openxmlformats.org/officeDocument/2006/relationships/image" Target="media/image53.png"/><Relationship Id="rId89" Type="http://schemas.openxmlformats.org/officeDocument/2006/relationships/image" Target="media/image56.png"/><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hyperlink" Target="http://localhost:8701/lnmi" TargetMode="External"/><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diagramQuickStyle" Target="diagrams/quickStyle1.xml"/><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image" Target="media/image40.png"/><Relationship Id="rId66" Type="http://schemas.openxmlformats.org/officeDocument/2006/relationships/diagramData" Target="diagrams/data2.xml"/><Relationship Id="rId74" Type="http://schemas.openxmlformats.org/officeDocument/2006/relationships/image" Target="media/image50.png"/><Relationship Id="rId79" Type="http://schemas.openxmlformats.org/officeDocument/2006/relationships/diagramData" Target="diagrams/data3.xml"/><Relationship Id="rId87" Type="http://schemas.openxmlformats.org/officeDocument/2006/relationships/image" Target="cid:image001.jpg@01D445FA.F29C3110" TargetMode="External"/><Relationship Id="rId102"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3.png"/><Relationship Id="rId82" Type="http://schemas.openxmlformats.org/officeDocument/2006/relationships/diagramColors" Target="diagrams/colors3.xml"/><Relationship Id="rId90" Type="http://schemas.openxmlformats.org/officeDocument/2006/relationships/image" Target="media/image57.png"/><Relationship Id="rId95" Type="http://schemas.openxmlformats.org/officeDocument/2006/relationships/image" Target="media/image62.png"/><Relationship Id="rId19" Type="http://schemas.openxmlformats.org/officeDocument/2006/relationships/image" Target="media/image7.png"/><Relationship Id="rId14" Type="http://schemas.openxmlformats.org/officeDocument/2006/relationships/hyperlink" Target="http://localhost:8701/nmi"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diagramColors" Target="diagrams/colors2.xml"/><Relationship Id="rId77" Type="http://schemas.openxmlformats.org/officeDocument/2006/relationships/image" Target="cid:image001.jpg@01D445DA.70A5FB20" TargetMode="External"/><Relationship Id="rId100"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48.png"/><Relationship Id="rId80" Type="http://schemas.openxmlformats.org/officeDocument/2006/relationships/diagramLayout" Target="diagrams/layout3.xml"/><Relationship Id="rId85" Type="http://schemas.openxmlformats.org/officeDocument/2006/relationships/image" Target="media/image54.png"/><Relationship Id="rId93" Type="http://schemas.openxmlformats.org/officeDocument/2006/relationships/image" Target="media/image60.png"/><Relationship Id="rId98" Type="http://schemas.openxmlformats.org/officeDocument/2006/relationships/image" Target="media/image6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diagramData" Target="diagrams/data1.xml"/><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diagramLayout" Target="diagrams/layout2.xml"/><Relationship Id="rId103"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diagramColors" Target="diagrams/colors1.xml"/><Relationship Id="rId54" Type="http://schemas.openxmlformats.org/officeDocument/2006/relationships/image" Target="cid:image001.jpg@01D4443B.29BB0A70" TargetMode="External"/><Relationship Id="rId62" Type="http://schemas.openxmlformats.org/officeDocument/2006/relationships/image" Target="media/image44.png"/><Relationship Id="rId70" Type="http://schemas.microsoft.com/office/2007/relationships/diagramDrawing" Target="diagrams/drawing2.xml"/><Relationship Id="rId75" Type="http://schemas.openxmlformats.org/officeDocument/2006/relationships/image" Target="media/image51.png"/><Relationship Id="rId83" Type="http://schemas.microsoft.com/office/2007/relationships/diagramDrawing" Target="diagrams/drawing3.xml"/><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hyperlink" Target="file:///C:\Users\muenc\AppData\Local\Microsoft\Windows\INetCache\Content.Outlook\48C1HM8V\C-Labs\C-Labs%20VIDEOS\Rules%20Engine\TestRule1.avi" TargetMode="External"/><Relationship Id="rId73" Type="http://schemas.openxmlformats.org/officeDocument/2006/relationships/image" Target="media/image49.png"/><Relationship Id="rId78" Type="http://schemas.openxmlformats.org/officeDocument/2006/relationships/hyperlink" Target="file:///C:\Users\muenc\AppData\Local\Microsoft\Windows\INetCache\Content.Outlook\48C1HM8V\C-Labs\C-Labs%20VIDEOS\Rules%20Engine\TestRule2.avi" TargetMode="External"/><Relationship Id="rId81" Type="http://schemas.openxmlformats.org/officeDocument/2006/relationships/diagramQuickStyle" Target="diagrams/quickStyle3.xml"/><Relationship Id="rId86" Type="http://schemas.microsoft.com/office/2007/relationships/hdphoto" Target="media/hdphoto1.wdp"/><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diagramLayout" Target="diagrams/layout1.xml"/><Relationship Id="rId34" Type="http://schemas.openxmlformats.org/officeDocument/2006/relationships/image" Target="media/image22.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image" Target="media/image52.jpeg"/><Relationship Id="rId97" Type="http://schemas.openxmlformats.org/officeDocument/2006/relationships/image" Target="media/image64.png"/><Relationship Id="rId10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Yao\AppData\Roaming\Microsoft\Templates\FeatureDocTemplate_v3.dotx"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F40E79-4FA0-433B-9525-98BF11D7DAD9}" type="doc">
      <dgm:prSet loTypeId="urn:microsoft.com/office/officeart/2009/3/layout/StepUpProcess" loCatId="process" qsTypeId="urn:microsoft.com/office/officeart/2005/8/quickstyle/simple1" qsCatId="simple" csTypeId="urn:microsoft.com/office/officeart/2005/8/colors/accent1_4" csCatId="accent1" phldr="1"/>
      <dgm:spPr/>
      <dgm:t>
        <a:bodyPr/>
        <a:lstStyle/>
        <a:p>
          <a:endParaRPr lang="en-US"/>
        </a:p>
      </dgm:t>
    </dgm:pt>
    <dgm:pt modelId="{F4F9E76E-BC8C-4598-B404-0FB845B2C317}">
      <dgm:prSet phldrT="[Text]"/>
      <dgm:spPr/>
      <dgm:t>
        <a:bodyPr/>
        <a:lstStyle/>
        <a:p>
          <a:r>
            <a:rPr lang="en-US"/>
            <a:t>1: Configure rule</a:t>
          </a:r>
        </a:p>
      </dgm:t>
    </dgm:pt>
    <dgm:pt modelId="{FC2F2DA3-14C6-46B9-AF7D-B8D6AD31222C}" type="parTrans" cxnId="{03B89838-38CA-4ABD-82E5-B9AC9E817FAC}">
      <dgm:prSet/>
      <dgm:spPr/>
      <dgm:t>
        <a:bodyPr/>
        <a:lstStyle/>
        <a:p>
          <a:endParaRPr lang="en-US"/>
        </a:p>
      </dgm:t>
    </dgm:pt>
    <dgm:pt modelId="{D4712578-5EAC-447B-A03D-84AE1FDF193B}" type="sibTrans" cxnId="{03B89838-38CA-4ABD-82E5-B9AC9E817FAC}">
      <dgm:prSet/>
      <dgm:spPr/>
      <dgm:t>
        <a:bodyPr/>
        <a:lstStyle/>
        <a:p>
          <a:endParaRPr lang="en-US"/>
        </a:p>
      </dgm:t>
    </dgm:pt>
    <dgm:pt modelId="{74BF6159-E473-4618-8DA3-B9CC5414D60A}">
      <dgm:prSet phldrT="[Text]"/>
      <dgm:spPr/>
      <dgm:t>
        <a:bodyPr/>
        <a:lstStyle/>
        <a:p>
          <a:r>
            <a:rPr lang="en-US"/>
            <a:t>2: Define Trigger Object</a:t>
          </a:r>
        </a:p>
      </dgm:t>
    </dgm:pt>
    <dgm:pt modelId="{619B30E4-0100-4503-9B32-955ECCF02C5A}" type="parTrans" cxnId="{9CDB573A-DA12-4038-BC1B-51932E40FE39}">
      <dgm:prSet/>
      <dgm:spPr/>
      <dgm:t>
        <a:bodyPr/>
        <a:lstStyle/>
        <a:p>
          <a:endParaRPr lang="en-US"/>
        </a:p>
      </dgm:t>
    </dgm:pt>
    <dgm:pt modelId="{D788C2DE-9129-47A7-AF2F-5B67CB453D00}" type="sibTrans" cxnId="{9CDB573A-DA12-4038-BC1B-51932E40FE39}">
      <dgm:prSet/>
      <dgm:spPr/>
      <dgm:t>
        <a:bodyPr/>
        <a:lstStyle/>
        <a:p>
          <a:endParaRPr lang="en-US"/>
        </a:p>
      </dgm:t>
    </dgm:pt>
    <dgm:pt modelId="{481312F3-BB33-4AA5-AE0B-947C6EB4F97C}">
      <dgm:prSet phldrT="[Text]"/>
      <dgm:spPr/>
      <dgm:t>
        <a:bodyPr/>
        <a:lstStyle/>
        <a:p>
          <a:r>
            <a:rPr lang="en-US"/>
            <a:t>Trigger Object: “</a:t>
          </a:r>
          <a:r>
            <a:rPr lang="en-US" b="1"/>
            <a:t>M1</a:t>
          </a:r>
          <a:r>
            <a:rPr lang="en-US"/>
            <a:t>”</a:t>
          </a:r>
        </a:p>
      </dgm:t>
    </dgm:pt>
    <dgm:pt modelId="{C0891E77-E624-41FD-A47D-C8276429BA42}" type="parTrans" cxnId="{19C705E3-1297-4E78-B09F-9774E20EEE1E}">
      <dgm:prSet/>
      <dgm:spPr/>
      <dgm:t>
        <a:bodyPr/>
        <a:lstStyle/>
        <a:p>
          <a:endParaRPr lang="en-US"/>
        </a:p>
      </dgm:t>
    </dgm:pt>
    <dgm:pt modelId="{40E69C3E-F7B9-4263-8736-BD0C778605C4}" type="sibTrans" cxnId="{19C705E3-1297-4E78-B09F-9774E20EEE1E}">
      <dgm:prSet/>
      <dgm:spPr/>
      <dgm:t>
        <a:bodyPr/>
        <a:lstStyle/>
        <a:p>
          <a:endParaRPr lang="en-US"/>
        </a:p>
      </dgm:t>
    </dgm:pt>
    <dgm:pt modelId="{12B1611F-689B-49D5-AC53-916C1E7FF911}">
      <dgm:prSet phldrT="[Text]"/>
      <dgm:spPr/>
      <dgm:t>
        <a:bodyPr/>
        <a:lstStyle/>
        <a:p>
          <a:r>
            <a:rPr lang="en-US"/>
            <a:t>3: Define Action Object</a:t>
          </a:r>
        </a:p>
      </dgm:t>
    </dgm:pt>
    <dgm:pt modelId="{C3ABAE67-FE49-4DEA-9A12-3D56916EB8C5}" type="parTrans" cxnId="{B615F78B-B7E4-4D52-A68D-8A61C52AA630}">
      <dgm:prSet/>
      <dgm:spPr/>
      <dgm:t>
        <a:bodyPr/>
        <a:lstStyle/>
        <a:p>
          <a:endParaRPr lang="en-US"/>
        </a:p>
      </dgm:t>
    </dgm:pt>
    <dgm:pt modelId="{DAF85280-0713-423D-81B2-B24C9F00002E}" type="sibTrans" cxnId="{B615F78B-B7E4-4D52-A68D-8A61C52AA630}">
      <dgm:prSet/>
      <dgm:spPr/>
      <dgm:t>
        <a:bodyPr/>
        <a:lstStyle/>
        <a:p>
          <a:endParaRPr lang="en-US"/>
        </a:p>
      </dgm:t>
    </dgm:pt>
    <dgm:pt modelId="{9B83524F-0024-4898-A4E2-D256D4B205C1}">
      <dgm:prSet phldrT="[Text]"/>
      <dgm:spPr/>
      <dgm:t>
        <a:bodyPr/>
        <a:lstStyle/>
        <a:p>
          <a:r>
            <a:rPr lang="en-US"/>
            <a:t>Action Object Type: </a:t>
          </a:r>
          <a:r>
            <a:rPr lang="en-US" b="1"/>
            <a:t>Set Property on a Thing</a:t>
          </a:r>
          <a:endParaRPr lang="en-US"/>
        </a:p>
      </dgm:t>
    </dgm:pt>
    <dgm:pt modelId="{7452D2F3-D4D7-46B1-B6DA-87BFDE2BE151}" type="parTrans" cxnId="{9DC24F90-8C59-4458-BA26-5ADE68976539}">
      <dgm:prSet/>
      <dgm:spPr/>
      <dgm:t>
        <a:bodyPr/>
        <a:lstStyle/>
        <a:p>
          <a:endParaRPr lang="en-US"/>
        </a:p>
      </dgm:t>
    </dgm:pt>
    <dgm:pt modelId="{590C16BB-72D1-41F5-BF8C-02965C0F7BE2}" type="sibTrans" cxnId="{9DC24F90-8C59-4458-BA26-5ADE68976539}">
      <dgm:prSet/>
      <dgm:spPr/>
      <dgm:t>
        <a:bodyPr/>
        <a:lstStyle/>
        <a:p>
          <a:endParaRPr lang="en-US"/>
        </a:p>
      </dgm:t>
    </dgm:pt>
    <dgm:pt modelId="{7F4F466C-D084-4C03-A559-7A01E3BE75BE}">
      <dgm:prSet/>
      <dgm:spPr/>
      <dgm:t>
        <a:bodyPr/>
        <a:lstStyle/>
        <a:p>
          <a:r>
            <a:rPr lang="en-US"/>
            <a:t>Activate Rule:  </a:t>
          </a:r>
          <a:r>
            <a:rPr lang="en-US" b="1"/>
            <a:t>True</a:t>
          </a:r>
        </a:p>
      </dgm:t>
    </dgm:pt>
    <dgm:pt modelId="{6F08BA86-4103-438C-A62E-2F5AA37771BB}" type="parTrans" cxnId="{F0D93EE8-9F7C-4A26-9CD1-0826C16C5B5D}">
      <dgm:prSet/>
      <dgm:spPr/>
      <dgm:t>
        <a:bodyPr/>
        <a:lstStyle/>
        <a:p>
          <a:endParaRPr lang="en-US"/>
        </a:p>
      </dgm:t>
    </dgm:pt>
    <dgm:pt modelId="{7D66CB09-380D-4049-AFE9-CD8F359D9921}" type="sibTrans" cxnId="{F0D93EE8-9F7C-4A26-9CD1-0826C16C5B5D}">
      <dgm:prSet/>
      <dgm:spPr/>
      <dgm:t>
        <a:bodyPr/>
        <a:lstStyle/>
        <a:p>
          <a:endParaRPr lang="en-US"/>
        </a:p>
      </dgm:t>
    </dgm:pt>
    <dgm:pt modelId="{79717894-7E1F-4E0E-86BD-37C7BF61CD24}">
      <dgm:prSet/>
      <dgm:spPr/>
      <dgm:t>
        <a:bodyPr/>
        <a:lstStyle/>
        <a:p>
          <a:r>
            <a:rPr lang="en-US"/>
            <a:t>Log Rule: </a:t>
          </a:r>
          <a:r>
            <a:rPr lang="en-US" b="1"/>
            <a:t>False</a:t>
          </a:r>
        </a:p>
      </dgm:t>
    </dgm:pt>
    <dgm:pt modelId="{76AF0235-95ED-4BF5-BC9A-ED404EC61F3D}" type="sibTrans" cxnId="{17BDBCBD-2255-4B38-9A4B-05F2376838FC}">
      <dgm:prSet/>
      <dgm:spPr/>
      <dgm:t>
        <a:bodyPr/>
        <a:lstStyle/>
        <a:p>
          <a:endParaRPr lang="en-US"/>
        </a:p>
      </dgm:t>
    </dgm:pt>
    <dgm:pt modelId="{80BE69F5-166F-45D2-9735-B4525F1AE5FE}" type="parTrans" cxnId="{17BDBCBD-2255-4B38-9A4B-05F2376838FC}">
      <dgm:prSet/>
      <dgm:spPr/>
      <dgm:t>
        <a:bodyPr/>
        <a:lstStyle/>
        <a:p>
          <a:endParaRPr lang="en-US"/>
        </a:p>
      </dgm:t>
    </dgm:pt>
    <dgm:pt modelId="{BF07259B-7E97-446B-B816-89407611A930}">
      <dgm:prSet/>
      <dgm:spPr/>
      <dgm:t>
        <a:bodyPr/>
        <a:lstStyle/>
        <a:p>
          <a:r>
            <a:rPr lang="en-US"/>
            <a:t>Trigger Property: </a:t>
          </a:r>
          <a:r>
            <a:rPr lang="en-US" b="1"/>
            <a:t>Value</a:t>
          </a:r>
        </a:p>
      </dgm:t>
    </dgm:pt>
    <dgm:pt modelId="{57873821-E03B-4875-A7B4-D1DF3F04C6DA}" type="parTrans" cxnId="{795A2B76-D116-46FA-894B-E2FEC5E9BCCD}">
      <dgm:prSet/>
      <dgm:spPr/>
      <dgm:t>
        <a:bodyPr/>
        <a:lstStyle/>
        <a:p>
          <a:endParaRPr lang="en-US"/>
        </a:p>
      </dgm:t>
    </dgm:pt>
    <dgm:pt modelId="{6DB587BE-721F-4785-830E-6B4DAFF1CFE8}" type="sibTrans" cxnId="{795A2B76-D116-46FA-894B-E2FEC5E9BCCD}">
      <dgm:prSet/>
      <dgm:spPr/>
      <dgm:t>
        <a:bodyPr/>
        <a:lstStyle/>
        <a:p>
          <a:endParaRPr lang="en-US"/>
        </a:p>
      </dgm:t>
    </dgm:pt>
    <dgm:pt modelId="{F53DCC2E-A902-4851-BA6E-B8BE6A90BB03}">
      <dgm:prSet/>
      <dgm:spPr/>
      <dgm:t>
        <a:bodyPr/>
        <a:lstStyle/>
        <a:p>
          <a:r>
            <a:rPr lang="en-US"/>
            <a:t>Trigger Condition: </a:t>
          </a:r>
          <a:r>
            <a:rPr lang="en-US" b="1"/>
            <a:t>Equals</a:t>
          </a:r>
        </a:p>
      </dgm:t>
    </dgm:pt>
    <dgm:pt modelId="{A8EFA607-5D56-4C03-97C4-EBDBC298B77E}" type="parTrans" cxnId="{2E1771D7-EB0A-4FF3-939F-EB0D428A6831}">
      <dgm:prSet/>
      <dgm:spPr/>
      <dgm:t>
        <a:bodyPr/>
        <a:lstStyle/>
        <a:p>
          <a:endParaRPr lang="en-US"/>
        </a:p>
      </dgm:t>
    </dgm:pt>
    <dgm:pt modelId="{3EE88AB1-D551-47D2-AE19-AF5475CEE882}" type="sibTrans" cxnId="{2E1771D7-EB0A-4FF3-939F-EB0D428A6831}">
      <dgm:prSet/>
      <dgm:spPr/>
      <dgm:t>
        <a:bodyPr/>
        <a:lstStyle/>
        <a:p>
          <a:endParaRPr lang="en-US"/>
        </a:p>
      </dgm:t>
    </dgm:pt>
    <dgm:pt modelId="{1BE363FB-D65B-4BA3-B91E-0E4A6D90039F}">
      <dgm:prSet/>
      <dgm:spPr/>
      <dgm:t>
        <a:bodyPr/>
        <a:lstStyle/>
        <a:p>
          <a:r>
            <a:rPr lang="en-US"/>
            <a:t>Trigger Value: </a:t>
          </a:r>
          <a:r>
            <a:rPr lang="en-US" b="1"/>
            <a:t>0</a:t>
          </a:r>
        </a:p>
      </dgm:t>
    </dgm:pt>
    <dgm:pt modelId="{5C5CDC0D-A8A7-45A0-9F97-77D3E71C84C6}" type="parTrans" cxnId="{03684E12-4F3A-47B4-9DEF-1BF3D66A73D7}">
      <dgm:prSet/>
      <dgm:spPr/>
      <dgm:t>
        <a:bodyPr/>
        <a:lstStyle/>
        <a:p>
          <a:endParaRPr lang="en-US"/>
        </a:p>
      </dgm:t>
    </dgm:pt>
    <dgm:pt modelId="{8B2580FA-C863-4A57-AA44-4C51AE3F6086}" type="sibTrans" cxnId="{03684E12-4F3A-47B4-9DEF-1BF3D66A73D7}">
      <dgm:prSet/>
      <dgm:spPr/>
      <dgm:t>
        <a:bodyPr/>
        <a:lstStyle/>
        <a:p>
          <a:endParaRPr lang="en-US"/>
        </a:p>
      </dgm:t>
    </dgm:pt>
    <dgm:pt modelId="{D7A780B9-6D54-4C7B-BC87-0625CDAD7926}">
      <dgm:prSet/>
      <dgm:spPr/>
      <dgm:t>
        <a:bodyPr/>
        <a:lstStyle/>
        <a:p>
          <a:r>
            <a:rPr lang="en-US"/>
            <a:t>Action Property: </a:t>
          </a:r>
          <a:r>
            <a:rPr lang="en-US" b="1"/>
            <a:t>StartValue</a:t>
          </a:r>
        </a:p>
      </dgm:t>
    </dgm:pt>
    <dgm:pt modelId="{F3894973-77BF-4A06-B10E-A55F6A07D313}" type="parTrans" cxnId="{305FEE9F-2AE5-477D-A367-CB097BBCA219}">
      <dgm:prSet/>
      <dgm:spPr/>
      <dgm:t>
        <a:bodyPr/>
        <a:lstStyle/>
        <a:p>
          <a:endParaRPr lang="en-US"/>
        </a:p>
      </dgm:t>
    </dgm:pt>
    <dgm:pt modelId="{4EDB87D1-96B2-42BB-80F6-A32A2450C270}" type="sibTrans" cxnId="{305FEE9F-2AE5-477D-A367-CB097BBCA219}">
      <dgm:prSet/>
      <dgm:spPr/>
      <dgm:t>
        <a:bodyPr/>
        <a:lstStyle/>
        <a:p>
          <a:endParaRPr lang="en-US"/>
        </a:p>
      </dgm:t>
    </dgm:pt>
    <dgm:pt modelId="{BB25B4B9-2082-4493-8208-F3DAF59152EF}">
      <dgm:prSet/>
      <dgm:spPr/>
      <dgm:t>
        <a:bodyPr/>
        <a:lstStyle/>
        <a:p>
          <a:r>
            <a:rPr lang="en-US"/>
            <a:t>Action Value:</a:t>
          </a:r>
          <a:r>
            <a:rPr lang="en-US" b="1"/>
            <a:t>10</a:t>
          </a:r>
        </a:p>
      </dgm:t>
    </dgm:pt>
    <dgm:pt modelId="{8B5FAD08-1F8E-493A-A3ED-A2CE33044731}" type="parTrans" cxnId="{EE46BBD2-8E1F-41FE-9CDC-9CAC05A76C3F}">
      <dgm:prSet/>
      <dgm:spPr/>
      <dgm:t>
        <a:bodyPr/>
        <a:lstStyle/>
        <a:p>
          <a:endParaRPr lang="en-US"/>
        </a:p>
      </dgm:t>
    </dgm:pt>
    <dgm:pt modelId="{87AA3CB9-014B-4E31-A449-02877E874922}" type="sibTrans" cxnId="{EE46BBD2-8E1F-41FE-9CDC-9CAC05A76C3F}">
      <dgm:prSet/>
      <dgm:spPr/>
      <dgm:t>
        <a:bodyPr/>
        <a:lstStyle/>
        <a:p>
          <a:endParaRPr lang="en-US"/>
        </a:p>
      </dgm:t>
    </dgm:pt>
    <dgm:pt modelId="{1E6B4579-ED3F-46D4-8F1C-9B39CD533E26}">
      <dgm:prSet phldrT="[Text]"/>
      <dgm:spPr/>
      <dgm:t>
        <a:bodyPr/>
        <a:lstStyle/>
        <a:p>
          <a:r>
            <a:rPr lang="en-US"/>
            <a:t>Rule Name: “</a:t>
          </a:r>
          <a:r>
            <a:rPr lang="en-US" b="1"/>
            <a:t>Rule1</a:t>
          </a:r>
          <a:r>
            <a:rPr lang="en-US"/>
            <a:t>”</a:t>
          </a:r>
        </a:p>
      </dgm:t>
    </dgm:pt>
    <dgm:pt modelId="{80596124-D6DC-4125-AE6C-EF4CD31943A2}" type="sibTrans" cxnId="{FCFB4C3F-D858-4260-B8A2-1D57B5C28199}">
      <dgm:prSet/>
      <dgm:spPr/>
      <dgm:t>
        <a:bodyPr/>
        <a:lstStyle/>
        <a:p>
          <a:endParaRPr lang="en-US"/>
        </a:p>
      </dgm:t>
    </dgm:pt>
    <dgm:pt modelId="{B528F423-4E56-4578-9E3F-4094FDE83D8C}" type="parTrans" cxnId="{FCFB4C3F-D858-4260-B8A2-1D57B5C28199}">
      <dgm:prSet/>
      <dgm:spPr/>
      <dgm:t>
        <a:bodyPr/>
        <a:lstStyle/>
        <a:p>
          <a:endParaRPr lang="en-US"/>
        </a:p>
      </dgm:t>
    </dgm:pt>
    <dgm:pt modelId="{80F58EBC-E2CF-4115-9575-65F4E1296612}">
      <dgm:prSet phldrT="[Text]"/>
      <dgm:spPr/>
      <dgm:t>
        <a:bodyPr/>
        <a:lstStyle/>
        <a:p>
          <a:r>
            <a:rPr lang="en-US"/>
            <a:t>Action Object: “</a:t>
          </a:r>
          <a:r>
            <a:rPr lang="en-US" b="1"/>
            <a:t>M2</a:t>
          </a:r>
          <a:r>
            <a:rPr lang="en-US"/>
            <a:t>”</a:t>
          </a:r>
        </a:p>
      </dgm:t>
    </dgm:pt>
    <dgm:pt modelId="{CAD06A0D-9BA6-43D1-8B66-33FC4B2DE8DF}" type="parTrans" cxnId="{17BDDC7A-9A83-4A36-ABE9-56C76652CC11}">
      <dgm:prSet/>
      <dgm:spPr/>
      <dgm:t>
        <a:bodyPr/>
        <a:lstStyle/>
        <a:p>
          <a:endParaRPr lang="en-US"/>
        </a:p>
      </dgm:t>
    </dgm:pt>
    <dgm:pt modelId="{B0F1A789-9D0B-4B3B-AC1E-9D676B927FDC}" type="sibTrans" cxnId="{17BDDC7A-9A83-4A36-ABE9-56C76652CC11}">
      <dgm:prSet/>
      <dgm:spPr/>
      <dgm:t>
        <a:bodyPr/>
        <a:lstStyle/>
        <a:p>
          <a:endParaRPr lang="en-US"/>
        </a:p>
      </dgm:t>
    </dgm:pt>
    <dgm:pt modelId="{D043F613-78D6-48D2-8B4D-CF8D30C25D1F}">
      <dgm:prSet phldrT="[Text]"/>
      <dgm:spPr/>
      <dgm:t>
        <a:bodyPr/>
        <a:lstStyle/>
        <a:p>
          <a:r>
            <a:rPr lang="en-US"/>
            <a:t>Delay: </a:t>
          </a:r>
          <a:r>
            <a:rPr lang="en-US" b="1"/>
            <a:t>2</a:t>
          </a:r>
        </a:p>
      </dgm:t>
    </dgm:pt>
    <dgm:pt modelId="{BFC7BD7E-8CA8-4124-A13E-18FB25156869}" type="parTrans" cxnId="{8AB88418-D12C-46FE-B518-E2A0E6E69A8C}">
      <dgm:prSet/>
      <dgm:spPr/>
      <dgm:t>
        <a:bodyPr/>
        <a:lstStyle/>
        <a:p>
          <a:endParaRPr lang="en-US"/>
        </a:p>
      </dgm:t>
    </dgm:pt>
    <dgm:pt modelId="{4AC5F8AA-62BA-4403-82CB-226D9CF713DC}" type="sibTrans" cxnId="{8AB88418-D12C-46FE-B518-E2A0E6E69A8C}">
      <dgm:prSet/>
      <dgm:spPr/>
      <dgm:t>
        <a:bodyPr/>
        <a:lstStyle/>
        <a:p>
          <a:endParaRPr lang="en-US"/>
        </a:p>
      </dgm:t>
    </dgm:pt>
    <dgm:pt modelId="{4F679A18-3D86-4D49-BFC0-1A4F7B2BD58C}" type="pres">
      <dgm:prSet presAssocID="{ADF40E79-4FA0-433B-9525-98BF11D7DAD9}" presName="rootnode" presStyleCnt="0">
        <dgm:presLayoutVars>
          <dgm:chMax/>
          <dgm:chPref/>
          <dgm:dir/>
          <dgm:animLvl val="lvl"/>
        </dgm:presLayoutVars>
      </dgm:prSet>
      <dgm:spPr/>
    </dgm:pt>
    <dgm:pt modelId="{9265BC5A-775F-40AE-8A6D-4915C6971D04}" type="pres">
      <dgm:prSet presAssocID="{F4F9E76E-BC8C-4598-B404-0FB845B2C317}" presName="composite" presStyleCnt="0"/>
      <dgm:spPr/>
    </dgm:pt>
    <dgm:pt modelId="{EF61D887-F980-4F45-B551-89BA629C9376}" type="pres">
      <dgm:prSet presAssocID="{F4F9E76E-BC8C-4598-B404-0FB845B2C317}" presName="LShape" presStyleLbl="alignNode1" presStyleIdx="0" presStyleCnt="5"/>
      <dgm:spPr/>
    </dgm:pt>
    <dgm:pt modelId="{CFCAD8D5-578D-4CC4-833D-0EB895D415C1}" type="pres">
      <dgm:prSet presAssocID="{F4F9E76E-BC8C-4598-B404-0FB845B2C317}" presName="ParentText" presStyleLbl="revTx" presStyleIdx="0" presStyleCnt="3">
        <dgm:presLayoutVars>
          <dgm:chMax val="0"/>
          <dgm:chPref val="0"/>
          <dgm:bulletEnabled val="1"/>
        </dgm:presLayoutVars>
      </dgm:prSet>
      <dgm:spPr/>
    </dgm:pt>
    <dgm:pt modelId="{B98EDFFB-70A7-43A5-AE64-C4EEE0EFFED5}" type="pres">
      <dgm:prSet presAssocID="{F4F9E76E-BC8C-4598-B404-0FB845B2C317}" presName="Triangle" presStyleLbl="alignNode1" presStyleIdx="1" presStyleCnt="5"/>
      <dgm:spPr/>
    </dgm:pt>
    <dgm:pt modelId="{E6FB05D9-C2F9-446C-9E0D-601B5ED232E5}" type="pres">
      <dgm:prSet presAssocID="{D4712578-5EAC-447B-A03D-84AE1FDF193B}" presName="sibTrans" presStyleCnt="0"/>
      <dgm:spPr/>
    </dgm:pt>
    <dgm:pt modelId="{3DFD04B0-2130-4F81-935C-789286797FC5}" type="pres">
      <dgm:prSet presAssocID="{D4712578-5EAC-447B-A03D-84AE1FDF193B}" presName="space" presStyleCnt="0"/>
      <dgm:spPr/>
    </dgm:pt>
    <dgm:pt modelId="{2036CC66-AD58-4046-B4F2-EE684DC1E40D}" type="pres">
      <dgm:prSet presAssocID="{74BF6159-E473-4618-8DA3-B9CC5414D60A}" presName="composite" presStyleCnt="0"/>
      <dgm:spPr/>
    </dgm:pt>
    <dgm:pt modelId="{FFCEC277-1077-484C-BBD6-C01D0637DA57}" type="pres">
      <dgm:prSet presAssocID="{74BF6159-E473-4618-8DA3-B9CC5414D60A}" presName="LShape" presStyleLbl="alignNode1" presStyleIdx="2" presStyleCnt="5"/>
      <dgm:spPr/>
    </dgm:pt>
    <dgm:pt modelId="{93A63713-9CE3-418B-BC72-25899FD3F790}" type="pres">
      <dgm:prSet presAssocID="{74BF6159-E473-4618-8DA3-B9CC5414D60A}" presName="ParentText" presStyleLbl="revTx" presStyleIdx="1" presStyleCnt="3">
        <dgm:presLayoutVars>
          <dgm:chMax val="0"/>
          <dgm:chPref val="0"/>
          <dgm:bulletEnabled val="1"/>
        </dgm:presLayoutVars>
      </dgm:prSet>
      <dgm:spPr/>
    </dgm:pt>
    <dgm:pt modelId="{DBC8E80B-BD7B-4061-A786-747D672A06F6}" type="pres">
      <dgm:prSet presAssocID="{74BF6159-E473-4618-8DA3-B9CC5414D60A}" presName="Triangle" presStyleLbl="alignNode1" presStyleIdx="3" presStyleCnt="5"/>
      <dgm:spPr/>
    </dgm:pt>
    <dgm:pt modelId="{C9290560-2F45-4064-81FF-6410AC558CD8}" type="pres">
      <dgm:prSet presAssocID="{D788C2DE-9129-47A7-AF2F-5B67CB453D00}" presName="sibTrans" presStyleCnt="0"/>
      <dgm:spPr/>
    </dgm:pt>
    <dgm:pt modelId="{99F837A3-F0EB-40CE-B9D8-EFF926A74A36}" type="pres">
      <dgm:prSet presAssocID="{D788C2DE-9129-47A7-AF2F-5B67CB453D00}" presName="space" presStyleCnt="0"/>
      <dgm:spPr/>
    </dgm:pt>
    <dgm:pt modelId="{1AC45745-DF91-4692-BEE0-769A9F94E035}" type="pres">
      <dgm:prSet presAssocID="{12B1611F-689B-49D5-AC53-916C1E7FF911}" presName="composite" presStyleCnt="0"/>
      <dgm:spPr/>
    </dgm:pt>
    <dgm:pt modelId="{B0932339-859D-42C1-97C6-109027791175}" type="pres">
      <dgm:prSet presAssocID="{12B1611F-689B-49D5-AC53-916C1E7FF911}" presName="LShape" presStyleLbl="alignNode1" presStyleIdx="4" presStyleCnt="5"/>
      <dgm:spPr/>
    </dgm:pt>
    <dgm:pt modelId="{34A2BFB1-CDCA-4809-9C01-051CFBA3CFC2}" type="pres">
      <dgm:prSet presAssocID="{12B1611F-689B-49D5-AC53-916C1E7FF911}" presName="ParentText" presStyleLbl="revTx" presStyleIdx="2" presStyleCnt="3">
        <dgm:presLayoutVars>
          <dgm:chMax val="0"/>
          <dgm:chPref val="0"/>
          <dgm:bulletEnabled val="1"/>
        </dgm:presLayoutVars>
      </dgm:prSet>
      <dgm:spPr/>
    </dgm:pt>
  </dgm:ptLst>
  <dgm:cxnLst>
    <dgm:cxn modelId="{7A61240D-E1B5-43B4-8BE5-9DCDDE0E1840}" type="presOf" srcId="{9B83524F-0024-4898-A4E2-D256D4B205C1}" destId="{34A2BFB1-CDCA-4809-9C01-051CFBA3CFC2}" srcOrd="0" destOrd="1" presId="urn:microsoft.com/office/officeart/2009/3/layout/StepUpProcess"/>
    <dgm:cxn modelId="{A35EF10D-6BFC-40F0-90B1-638B8A63272D}" type="presOf" srcId="{74BF6159-E473-4618-8DA3-B9CC5414D60A}" destId="{93A63713-9CE3-418B-BC72-25899FD3F790}" srcOrd="0" destOrd="0" presId="urn:microsoft.com/office/officeart/2009/3/layout/StepUpProcess"/>
    <dgm:cxn modelId="{03684E12-4F3A-47B4-9DEF-1BF3D66A73D7}" srcId="{74BF6159-E473-4618-8DA3-B9CC5414D60A}" destId="{1BE363FB-D65B-4BA3-B91E-0E4A6D90039F}" srcOrd="3" destOrd="0" parTransId="{5C5CDC0D-A8A7-45A0-9F97-77D3E71C84C6}" sibTransId="{8B2580FA-C863-4A57-AA44-4C51AE3F6086}"/>
    <dgm:cxn modelId="{8AB88418-D12C-46FE-B518-E2A0E6E69A8C}" srcId="{12B1611F-689B-49D5-AC53-916C1E7FF911}" destId="{D043F613-78D6-48D2-8B4D-CF8D30C25D1F}" srcOrd="1" destOrd="0" parTransId="{BFC7BD7E-8CA8-4124-A13E-18FB25156869}" sibTransId="{4AC5F8AA-62BA-4403-82CB-226D9CF713DC}"/>
    <dgm:cxn modelId="{97CE9F1A-A306-4FC8-9248-F034FCA19289}" type="presOf" srcId="{7F4F466C-D084-4C03-A559-7A01E3BE75BE}" destId="{CFCAD8D5-578D-4CC4-833D-0EB895D415C1}" srcOrd="0" destOrd="2" presId="urn:microsoft.com/office/officeart/2009/3/layout/StepUpProcess"/>
    <dgm:cxn modelId="{4930FD21-72F2-4A3D-A4B3-D27A16FC9156}" type="presOf" srcId="{F4F9E76E-BC8C-4598-B404-0FB845B2C317}" destId="{CFCAD8D5-578D-4CC4-833D-0EB895D415C1}" srcOrd="0" destOrd="0" presId="urn:microsoft.com/office/officeart/2009/3/layout/StepUpProcess"/>
    <dgm:cxn modelId="{8517A122-2AF4-4046-9061-FEAB06424B9E}" type="presOf" srcId="{79717894-7E1F-4E0E-86BD-37C7BF61CD24}" destId="{CFCAD8D5-578D-4CC4-833D-0EB895D415C1}" srcOrd="0" destOrd="3" presId="urn:microsoft.com/office/officeart/2009/3/layout/StepUpProcess"/>
    <dgm:cxn modelId="{03B89838-38CA-4ABD-82E5-B9AC9E817FAC}" srcId="{ADF40E79-4FA0-433B-9525-98BF11D7DAD9}" destId="{F4F9E76E-BC8C-4598-B404-0FB845B2C317}" srcOrd="0" destOrd="0" parTransId="{FC2F2DA3-14C6-46B9-AF7D-B8D6AD31222C}" sibTransId="{D4712578-5EAC-447B-A03D-84AE1FDF193B}"/>
    <dgm:cxn modelId="{9CDB573A-DA12-4038-BC1B-51932E40FE39}" srcId="{ADF40E79-4FA0-433B-9525-98BF11D7DAD9}" destId="{74BF6159-E473-4618-8DA3-B9CC5414D60A}" srcOrd="1" destOrd="0" parTransId="{619B30E4-0100-4503-9B32-955ECCF02C5A}" sibTransId="{D788C2DE-9129-47A7-AF2F-5B67CB453D00}"/>
    <dgm:cxn modelId="{FCFB4C3F-D858-4260-B8A2-1D57B5C28199}" srcId="{F4F9E76E-BC8C-4598-B404-0FB845B2C317}" destId="{1E6B4579-ED3F-46D4-8F1C-9B39CD533E26}" srcOrd="0" destOrd="0" parTransId="{B528F423-4E56-4578-9E3F-4094FDE83D8C}" sibTransId="{80596124-D6DC-4125-AE6C-EF4CD31943A2}"/>
    <dgm:cxn modelId="{4ACB7E74-E65C-47B1-A43D-4BCCEB6066FD}" type="presOf" srcId="{BB25B4B9-2082-4493-8208-F3DAF59152EF}" destId="{34A2BFB1-CDCA-4809-9C01-051CFBA3CFC2}" srcOrd="0" destOrd="5" presId="urn:microsoft.com/office/officeart/2009/3/layout/StepUpProcess"/>
    <dgm:cxn modelId="{795A2B76-D116-46FA-894B-E2FEC5E9BCCD}" srcId="{74BF6159-E473-4618-8DA3-B9CC5414D60A}" destId="{BF07259B-7E97-446B-B816-89407611A930}" srcOrd="1" destOrd="0" parTransId="{57873821-E03B-4875-A7B4-D1DF3F04C6DA}" sibTransId="{6DB587BE-721F-4785-830E-6B4DAFF1CFE8}"/>
    <dgm:cxn modelId="{17BDDC7A-9A83-4A36-ABE9-56C76652CC11}" srcId="{12B1611F-689B-49D5-AC53-916C1E7FF911}" destId="{80F58EBC-E2CF-4115-9575-65F4E1296612}" srcOrd="2" destOrd="0" parTransId="{CAD06A0D-9BA6-43D1-8B66-33FC4B2DE8DF}" sibTransId="{B0F1A789-9D0B-4B3B-AC1E-9D676B927FDC}"/>
    <dgm:cxn modelId="{B615F78B-B7E4-4D52-A68D-8A61C52AA630}" srcId="{ADF40E79-4FA0-433B-9525-98BF11D7DAD9}" destId="{12B1611F-689B-49D5-AC53-916C1E7FF911}" srcOrd="2" destOrd="0" parTransId="{C3ABAE67-FE49-4DEA-9A12-3D56916EB8C5}" sibTransId="{DAF85280-0713-423D-81B2-B24C9F00002E}"/>
    <dgm:cxn modelId="{9DC24F90-8C59-4458-BA26-5ADE68976539}" srcId="{12B1611F-689B-49D5-AC53-916C1E7FF911}" destId="{9B83524F-0024-4898-A4E2-D256D4B205C1}" srcOrd="0" destOrd="0" parTransId="{7452D2F3-D4D7-46B1-B6DA-87BFDE2BE151}" sibTransId="{590C16BB-72D1-41F5-BF8C-02965C0F7BE2}"/>
    <dgm:cxn modelId="{5AD76196-3973-4655-A47D-1BE1BD34E9EC}" type="presOf" srcId="{12B1611F-689B-49D5-AC53-916C1E7FF911}" destId="{34A2BFB1-CDCA-4809-9C01-051CFBA3CFC2}" srcOrd="0" destOrd="0" presId="urn:microsoft.com/office/officeart/2009/3/layout/StepUpProcess"/>
    <dgm:cxn modelId="{47B93C9B-694D-4EE4-BC55-B1AB70D74ACC}" type="presOf" srcId="{BF07259B-7E97-446B-B816-89407611A930}" destId="{93A63713-9CE3-418B-BC72-25899FD3F790}" srcOrd="0" destOrd="2" presId="urn:microsoft.com/office/officeart/2009/3/layout/StepUpProcess"/>
    <dgm:cxn modelId="{70354D9E-867C-4D40-A70F-476B54FEE13E}" type="presOf" srcId="{481312F3-BB33-4AA5-AE0B-947C6EB4F97C}" destId="{93A63713-9CE3-418B-BC72-25899FD3F790}" srcOrd="0" destOrd="1" presId="urn:microsoft.com/office/officeart/2009/3/layout/StepUpProcess"/>
    <dgm:cxn modelId="{305FEE9F-2AE5-477D-A367-CB097BBCA219}" srcId="{12B1611F-689B-49D5-AC53-916C1E7FF911}" destId="{D7A780B9-6D54-4C7B-BC87-0625CDAD7926}" srcOrd="3" destOrd="0" parTransId="{F3894973-77BF-4A06-B10E-A55F6A07D313}" sibTransId="{4EDB87D1-96B2-42BB-80F6-A32A2450C270}"/>
    <dgm:cxn modelId="{6579C1A2-527A-4256-8C12-8C18F35F11F1}" type="presOf" srcId="{1BE363FB-D65B-4BA3-B91E-0E4A6D90039F}" destId="{93A63713-9CE3-418B-BC72-25899FD3F790}" srcOrd="0" destOrd="4" presId="urn:microsoft.com/office/officeart/2009/3/layout/StepUpProcess"/>
    <dgm:cxn modelId="{FC2608A6-D407-4DF5-9290-EC6D8F634A35}" type="presOf" srcId="{80F58EBC-E2CF-4115-9575-65F4E1296612}" destId="{34A2BFB1-CDCA-4809-9C01-051CFBA3CFC2}" srcOrd="0" destOrd="3" presId="urn:microsoft.com/office/officeart/2009/3/layout/StepUpProcess"/>
    <dgm:cxn modelId="{F51053A8-1978-4664-9CAA-43E34C6707B5}" type="presOf" srcId="{ADF40E79-4FA0-433B-9525-98BF11D7DAD9}" destId="{4F679A18-3D86-4D49-BFC0-1A4F7B2BD58C}" srcOrd="0" destOrd="0" presId="urn:microsoft.com/office/officeart/2009/3/layout/StepUpProcess"/>
    <dgm:cxn modelId="{E4DC39AD-A27A-4406-BCB6-C511B9C1A786}" type="presOf" srcId="{1E6B4579-ED3F-46D4-8F1C-9B39CD533E26}" destId="{CFCAD8D5-578D-4CC4-833D-0EB895D415C1}" srcOrd="0" destOrd="1" presId="urn:microsoft.com/office/officeart/2009/3/layout/StepUpProcess"/>
    <dgm:cxn modelId="{E75EF6B1-D9A3-426B-878C-1207C1D78E7E}" type="presOf" srcId="{F53DCC2E-A902-4851-BA6E-B8BE6A90BB03}" destId="{93A63713-9CE3-418B-BC72-25899FD3F790}" srcOrd="0" destOrd="3" presId="urn:microsoft.com/office/officeart/2009/3/layout/StepUpProcess"/>
    <dgm:cxn modelId="{485306B8-ADAA-4FA7-B911-0A906F82A4DF}" type="presOf" srcId="{D7A780B9-6D54-4C7B-BC87-0625CDAD7926}" destId="{34A2BFB1-CDCA-4809-9C01-051CFBA3CFC2}" srcOrd="0" destOrd="4" presId="urn:microsoft.com/office/officeart/2009/3/layout/StepUpProcess"/>
    <dgm:cxn modelId="{17BDBCBD-2255-4B38-9A4B-05F2376838FC}" srcId="{F4F9E76E-BC8C-4598-B404-0FB845B2C317}" destId="{79717894-7E1F-4E0E-86BD-37C7BF61CD24}" srcOrd="2" destOrd="0" parTransId="{80BE69F5-166F-45D2-9735-B4525F1AE5FE}" sibTransId="{76AF0235-95ED-4BF5-BC9A-ED404EC61F3D}"/>
    <dgm:cxn modelId="{EE46BBD2-8E1F-41FE-9CDC-9CAC05A76C3F}" srcId="{12B1611F-689B-49D5-AC53-916C1E7FF911}" destId="{BB25B4B9-2082-4493-8208-F3DAF59152EF}" srcOrd="4" destOrd="0" parTransId="{8B5FAD08-1F8E-493A-A3ED-A2CE33044731}" sibTransId="{87AA3CB9-014B-4E31-A449-02877E874922}"/>
    <dgm:cxn modelId="{2E1771D7-EB0A-4FF3-939F-EB0D428A6831}" srcId="{74BF6159-E473-4618-8DA3-B9CC5414D60A}" destId="{F53DCC2E-A902-4851-BA6E-B8BE6A90BB03}" srcOrd="2" destOrd="0" parTransId="{A8EFA607-5D56-4C03-97C4-EBDBC298B77E}" sibTransId="{3EE88AB1-D551-47D2-AE19-AF5475CEE882}"/>
    <dgm:cxn modelId="{57524FDB-FE0F-4153-9013-4BCB8509EBE7}" type="presOf" srcId="{D043F613-78D6-48D2-8B4D-CF8D30C25D1F}" destId="{34A2BFB1-CDCA-4809-9C01-051CFBA3CFC2}" srcOrd="0" destOrd="2" presId="urn:microsoft.com/office/officeart/2009/3/layout/StepUpProcess"/>
    <dgm:cxn modelId="{19C705E3-1297-4E78-B09F-9774E20EEE1E}" srcId="{74BF6159-E473-4618-8DA3-B9CC5414D60A}" destId="{481312F3-BB33-4AA5-AE0B-947C6EB4F97C}" srcOrd="0" destOrd="0" parTransId="{C0891E77-E624-41FD-A47D-C8276429BA42}" sibTransId="{40E69C3E-F7B9-4263-8736-BD0C778605C4}"/>
    <dgm:cxn modelId="{F0D93EE8-9F7C-4A26-9CD1-0826C16C5B5D}" srcId="{F4F9E76E-BC8C-4598-B404-0FB845B2C317}" destId="{7F4F466C-D084-4C03-A559-7A01E3BE75BE}" srcOrd="1" destOrd="0" parTransId="{6F08BA86-4103-438C-A62E-2F5AA37771BB}" sibTransId="{7D66CB09-380D-4049-AFE9-CD8F359D9921}"/>
    <dgm:cxn modelId="{A40935C2-113A-4A43-97C1-D588966841FF}" type="presParOf" srcId="{4F679A18-3D86-4D49-BFC0-1A4F7B2BD58C}" destId="{9265BC5A-775F-40AE-8A6D-4915C6971D04}" srcOrd="0" destOrd="0" presId="urn:microsoft.com/office/officeart/2009/3/layout/StepUpProcess"/>
    <dgm:cxn modelId="{BB00BAF0-7A77-458A-BE4F-92B5CD1D88D6}" type="presParOf" srcId="{9265BC5A-775F-40AE-8A6D-4915C6971D04}" destId="{EF61D887-F980-4F45-B551-89BA629C9376}" srcOrd="0" destOrd="0" presId="urn:microsoft.com/office/officeart/2009/3/layout/StepUpProcess"/>
    <dgm:cxn modelId="{A0012B09-D67C-4A73-BE25-63A6DD19E69C}" type="presParOf" srcId="{9265BC5A-775F-40AE-8A6D-4915C6971D04}" destId="{CFCAD8D5-578D-4CC4-833D-0EB895D415C1}" srcOrd="1" destOrd="0" presId="urn:microsoft.com/office/officeart/2009/3/layout/StepUpProcess"/>
    <dgm:cxn modelId="{6FDB0A07-71D5-4954-BDBC-D52279A63065}" type="presParOf" srcId="{9265BC5A-775F-40AE-8A6D-4915C6971D04}" destId="{B98EDFFB-70A7-43A5-AE64-C4EEE0EFFED5}" srcOrd="2" destOrd="0" presId="urn:microsoft.com/office/officeart/2009/3/layout/StepUpProcess"/>
    <dgm:cxn modelId="{2557EB7E-4FA5-4067-849F-5739B9E49E4F}" type="presParOf" srcId="{4F679A18-3D86-4D49-BFC0-1A4F7B2BD58C}" destId="{E6FB05D9-C2F9-446C-9E0D-601B5ED232E5}" srcOrd="1" destOrd="0" presId="urn:microsoft.com/office/officeart/2009/3/layout/StepUpProcess"/>
    <dgm:cxn modelId="{9CA4130E-5ECA-485A-AF1B-4C7736484D99}" type="presParOf" srcId="{E6FB05D9-C2F9-446C-9E0D-601B5ED232E5}" destId="{3DFD04B0-2130-4F81-935C-789286797FC5}" srcOrd="0" destOrd="0" presId="urn:microsoft.com/office/officeart/2009/3/layout/StepUpProcess"/>
    <dgm:cxn modelId="{0B833267-97F2-4980-A563-A8475AA7203B}" type="presParOf" srcId="{4F679A18-3D86-4D49-BFC0-1A4F7B2BD58C}" destId="{2036CC66-AD58-4046-B4F2-EE684DC1E40D}" srcOrd="2" destOrd="0" presId="urn:microsoft.com/office/officeart/2009/3/layout/StepUpProcess"/>
    <dgm:cxn modelId="{19B93ED9-CE2B-474B-AFAC-A4B94327A75F}" type="presParOf" srcId="{2036CC66-AD58-4046-B4F2-EE684DC1E40D}" destId="{FFCEC277-1077-484C-BBD6-C01D0637DA57}" srcOrd="0" destOrd="0" presId="urn:microsoft.com/office/officeart/2009/3/layout/StepUpProcess"/>
    <dgm:cxn modelId="{9AE5150D-3907-41B6-96B3-480F8A87AF72}" type="presParOf" srcId="{2036CC66-AD58-4046-B4F2-EE684DC1E40D}" destId="{93A63713-9CE3-418B-BC72-25899FD3F790}" srcOrd="1" destOrd="0" presId="urn:microsoft.com/office/officeart/2009/3/layout/StepUpProcess"/>
    <dgm:cxn modelId="{0E83B419-27CF-4476-9F22-6EA51E8C7C31}" type="presParOf" srcId="{2036CC66-AD58-4046-B4F2-EE684DC1E40D}" destId="{DBC8E80B-BD7B-4061-A786-747D672A06F6}" srcOrd="2" destOrd="0" presId="urn:microsoft.com/office/officeart/2009/3/layout/StepUpProcess"/>
    <dgm:cxn modelId="{5868D8FD-BC66-4584-BA7C-BC90C18E0A11}" type="presParOf" srcId="{4F679A18-3D86-4D49-BFC0-1A4F7B2BD58C}" destId="{C9290560-2F45-4064-81FF-6410AC558CD8}" srcOrd="3" destOrd="0" presId="urn:microsoft.com/office/officeart/2009/3/layout/StepUpProcess"/>
    <dgm:cxn modelId="{8D6B7D34-A934-4548-92D7-B6A46921BCDE}" type="presParOf" srcId="{C9290560-2F45-4064-81FF-6410AC558CD8}" destId="{99F837A3-F0EB-40CE-B9D8-EFF926A74A36}" srcOrd="0" destOrd="0" presId="urn:microsoft.com/office/officeart/2009/3/layout/StepUpProcess"/>
    <dgm:cxn modelId="{4CC4D9C8-1873-4169-89A1-AF57E8007040}" type="presParOf" srcId="{4F679A18-3D86-4D49-BFC0-1A4F7B2BD58C}" destId="{1AC45745-DF91-4692-BEE0-769A9F94E035}" srcOrd="4" destOrd="0" presId="urn:microsoft.com/office/officeart/2009/3/layout/StepUpProcess"/>
    <dgm:cxn modelId="{B27BF19E-E89F-42AF-901D-833BA91B348A}" type="presParOf" srcId="{1AC45745-DF91-4692-BEE0-769A9F94E035}" destId="{B0932339-859D-42C1-97C6-109027791175}" srcOrd="0" destOrd="0" presId="urn:microsoft.com/office/officeart/2009/3/layout/StepUpProcess"/>
    <dgm:cxn modelId="{6C7483D0-C0B9-4437-B25D-B580B4E8302F}" type="presParOf" srcId="{1AC45745-DF91-4692-BEE0-769A9F94E035}" destId="{34A2BFB1-CDCA-4809-9C01-051CFBA3CFC2}" srcOrd="1" destOrd="0" presId="urn:microsoft.com/office/officeart/2009/3/layout/StepUpProcess"/>
  </dgm:cxnLst>
  <dgm:bg>
    <a:solidFill>
      <a:schemeClr val="bg1">
        <a:lumMod val="95000"/>
      </a:schemeClr>
    </a:solidFill>
    <a:effectLst>
      <a:outerShdw blurRad="50800" dist="38100" dir="2700000" algn="tl" rotWithShape="0">
        <a:prstClr val="black">
          <a:alpha val="40000"/>
        </a:prstClr>
      </a:outerShdw>
    </a:effectLst>
  </dgm:bg>
  <dgm:whole>
    <a:ln>
      <a:solidFill>
        <a:schemeClr val="tx1"/>
      </a:solidFill>
    </a:ln>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DF40E79-4FA0-433B-9525-98BF11D7DAD9}" type="doc">
      <dgm:prSet loTypeId="urn:microsoft.com/office/officeart/2009/3/layout/StepUpProcess" loCatId="process" qsTypeId="urn:microsoft.com/office/officeart/2005/8/quickstyle/simple1" qsCatId="simple" csTypeId="urn:microsoft.com/office/officeart/2005/8/colors/accent1_4" csCatId="accent1" phldr="1"/>
      <dgm:spPr/>
      <dgm:t>
        <a:bodyPr/>
        <a:lstStyle/>
        <a:p>
          <a:endParaRPr lang="en-US"/>
        </a:p>
      </dgm:t>
    </dgm:pt>
    <dgm:pt modelId="{F4F9E76E-BC8C-4598-B404-0FB845B2C317}">
      <dgm:prSet phldrT="[Text]"/>
      <dgm:spPr/>
      <dgm:t>
        <a:bodyPr/>
        <a:lstStyle/>
        <a:p>
          <a:r>
            <a:rPr lang="en-US"/>
            <a:t>1: Configure rule</a:t>
          </a:r>
        </a:p>
      </dgm:t>
    </dgm:pt>
    <dgm:pt modelId="{FC2F2DA3-14C6-46B9-AF7D-B8D6AD31222C}" type="parTrans" cxnId="{03B89838-38CA-4ABD-82E5-B9AC9E817FAC}">
      <dgm:prSet/>
      <dgm:spPr/>
      <dgm:t>
        <a:bodyPr/>
        <a:lstStyle/>
        <a:p>
          <a:endParaRPr lang="en-US"/>
        </a:p>
      </dgm:t>
    </dgm:pt>
    <dgm:pt modelId="{D4712578-5EAC-447B-A03D-84AE1FDF193B}" type="sibTrans" cxnId="{03B89838-38CA-4ABD-82E5-B9AC9E817FAC}">
      <dgm:prSet/>
      <dgm:spPr/>
      <dgm:t>
        <a:bodyPr/>
        <a:lstStyle/>
        <a:p>
          <a:endParaRPr lang="en-US"/>
        </a:p>
      </dgm:t>
    </dgm:pt>
    <dgm:pt modelId="{74BF6159-E473-4618-8DA3-B9CC5414D60A}">
      <dgm:prSet phldrT="[Text]"/>
      <dgm:spPr/>
      <dgm:t>
        <a:bodyPr/>
        <a:lstStyle/>
        <a:p>
          <a:r>
            <a:rPr lang="en-US"/>
            <a:t>2: Define Trigger Object</a:t>
          </a:r>
        </a:p>
      </dgm:t>
    </dgm:pt>
    <dgm:pt modelId="{619B30E4-0100-4503-9B32-955ECCF02C5A}" type="parTrans" cxnId="{9CDB573A-DA12-4038-BC1B-51932E40FE39}">
      <dgm:prSet/>
      <dgm:spPr/>
      <dgm:t>
        <a:bodyPr/>
        <a:lstStyle/>
        <a:p>
          <a:endParaRPr lang="en-US"/>
        </a:p>
      </dgm:t>
    </dgm:pt>
    <dgm:pt modelId="{D788C2DE-9129-47A7-AF2F-5B67CB453D00}" type="sibTrans" cxnId="{9CDB573A-DA12-4038-BC1B-51932E40FE39}">
      <dgm:prSet/>
      <dgm:spPr/>
      <dgm:t>
        <a:bodyPr/>
        <a:lstStyle/>
        <a:p>
          <a:endParaRPr lang="en-US"/>
        </a:p>
      </dgm:t>
    </dgm:pt>
    <dgm:pt modelId="{481312F3-BB33-4AA5-AE0B-947C6EB4F97C}">
      <dgm:prSet phldrT="[Text]"/>
      <dgm:spPr/>
      <dgm:t>
        <a:bodyPr/>
        <a:lstStyle/>
        <a:p>
          <a:r>
            <a:rPr lang="en-US"/>
            <a:t>Trigger Object: “</a:t>
          </a:r>
          <a:r>
            <a:rPr lang="en-US" b="1"/>
            <a:t>M2</a:t>
          </a:r>
          <a:r>
            <a:rPr lang="en-US"/>
            <a:t>”</a:t>
          </a:r>
        </a:p>
      </dgm:t>
    </dgm:pt>
    <dgm:pt modelId="{C0891E77-E624-41FD-A47D-C8276429BA42}" type="parTrans" cxnId="{19C705E3-1297-4E78-B09F-9774E20EEE1E}">
      <dgm:prSet/>
      <dgm:spPr/>
      <dgm:t>
        <a:bodyPr/>
        <a:lstStyle/>
        <a:p>
          <a:endParaRPr lang="en-US"/>
        </a:p>
      </dgm:t>
    </dgm:pt>
    <dgm:pt modelId="{40E69C3E-F7B9-4263-8736-BD0C778605C4}" type="sibTrans" cxnId="{19C705E3-1297-4E78-B09F-9774E20EEE1E}">
      <dgm:prSet/>
      <dgm:spPr/>
      <dgm:t>
        <a:bodyPr/>
        <a:lstStyle/>
        <a:p>
          <a:endParaRPr lang="en-US"/>
        </a:p>
      </dgm:t>
    </dgm:pt>
    <dgm:pt modelId="{12B1611F-689B-49D5-AC53-916C1E7FF911}">
      <dgm:prSet phldrT="[Text]"/>
      <dgm:spPr/>
      <dgm:t>
        <a:bodyPr/>
        <a:lstStyle/>
        <a:p>
          <a:r>
            <a:rPr lang="en-US"/>
            <a:t>3: Define Action Object</a:t>
          </a:r>
        </a:p>
      </dgm:t>
    </dgm:pt>
    <dgm:pt modelId="{C3ABAE67-FE49-4DEA-9A12-3D56916EB8C5}" type="parTrans" cxnId="{B615F78B-B7E4-4D52-A68D-8A61C52AA630}">
      <dgm:prSet/>
      <dgm:spPr/>
      <dgm:t>
        <a:bodyPr/>
        <a:lstStyle/>
        <a:p>
          <a:endParaRPr lang="en-US"/>
        </a:p>
      </dgm:t>
    </dgm:pt>
    <dgm:pt modelId="{DAF85280-0713-423D-81B2-B24C9F00002E}" type="sibTrans" cxnId="{B615F78B-B7E4-4D52-A68D-8A61C52AA630}">
      <dgm:prSet/>
      <dgm:spPr/>
      <dgm:t>
        <a:bodyPr/>
        <a:lstStyle/>
        <a:p>
          <a:endParaRPr lang="en-US"/>
        </a:p>
      </dgm:t>
    </dgm:pt>
    <dgm:pt modelId="{9B83524F-0024-4898-A4E2-D256D4B205C1}">
      <dgm:prSet phldrT="[Text]"/>
      <dgm:spPr/>
      <dgm:t>
        <a:bodyPr/>
        <a:lstStyle/>
        <a:p>
          <a:r>
            <a:rPr lang="en-US"/>
            <a:t>Action Object: “</a:t>
          </a:r>
          <a:r>
            <a:rPr lang="en-US" b="1"/>
            <a:t>M3</a:t>
          </a:r>
          <a:r>
            <a:rPr lang="en-US"/>
            <a:t>”</a:t>
          </a:r>
        </a:p>
      </dgm:t>
    </dgm:pt>
    <dgm:pt modelId="{7452D2F3-D4D7-46B1-B6DA-87BFDE2BE151}" type="parTrans" cxnId="{9DC24F90-8C59-4458-BA26-5ADE68976539}">
      <dgm:prSet/>
      <dgm:spPr/>
      <dgm:t>
        <a:bodyPr/>
        <a:lstStyle/>
        <a:p>
          <a:endParaRPr lang="en-US"/>
        </a:p>
      </dgm:t>
    </dgm:pt>
    <dgm:pt modelId="{590C16BB-72D1-41F5-BF8C-02965C0F7BE2}" type="sibTrans" cxnId="{9DC24F90-8C59-4458-BA26-5ADE68976539}">
      <dgm:prSet/>
      <dgm:spPr/>
      <dgm:t>
        <a:bodyPr/>
        <a:lstStyle/>
        <a:p>
          <a:endParaRPr lang="en-US"/>
        </a:p>
      </dgm:t>
    </dgm:pt>
    <dgm:pt modelId="{7F4F466C-D084-4C03-A559-7A01E3BE75BE}">
      <dgm:prSet/>
      <dgm:spPr/>
      <dgm:t>
        <a:bodyPr/>
        <a:lstStyle/>
        <a:p>
          <a:r>
            <a:rPr lang="en-US"/>
            <a:t>Activate Rule:  </a:t>
          </a:r>
          <a:r>
            <a:rPr lang="en-US" b="1"/>
            <a:t>True</a:t>
          </a:r>
        </a:p>
      </dgm:t>
    </dgm:pt>
    <dgm:pt modelId="{6F08BA86-4103-438C-A62E-2F5AA37771BB}" type="parTrans" cxnId="{F0D93EE8-9F7C-4A26-9CD1-0826C16C5B5D}">
      <dgm:prSet/>
      <dgm:spPr/>
      <dgm:t>
        <a:bodyPr/>
        <a:lstStyle/>
        <a:p>
          <a:endParaRPr lang="en-US"/>
        </a:p>
      </dgm:t>
    </dgm:pt>
    <dgm:pt modelId="{7D66CB09-380D-4049-AFE9-CD8F359D9921}" type="sibTrans" cxnId="{F0D93EE8-9F7C-4A26-9CD1-0826C16C5B5D}">
      <dgm:prSet/>
      <dgm:spPr/>
      <dgm:t>
        <a:bodyPr/>
        <a:lstStyle/>
        <a:p>
          <a:endParaRPr lang="en-US"/>
        </a:p>
      </dgm:t>
    </dgm:pt>
    <dgm:pt modelId="{79717894-7E1F-4E0E-86BD-37C7BF61CD24}">
      <dgm:prSet/>
      <dgm:spPr/>
      <dgm:t>
        <a:bodyPr/>
        <a:lstStyle/>
        <a:p>
          <a:r>
            <a:rPr lang="en-US"/>
            <a:t>Log Rule: </a:t>
          </a:r>
          <a:r>
            <a:rPr lang="en-US" b="1"/>
            <a:t>False</a:t>
          </a:r>
        </a:p>
      </dgm:t>
    </dgm:pt>
    <dgm:pt modelId="{76AF0235-95ED-4BF5-BC9A-ED404EC61F3D}" type="sibTrans" cxnId="{17BDBCBD-2255-4B38-9A4B-05F2376838FC}">
      <dgm:prSet/>
      <dgm:spPr/>
      <dgm:t>
        <a:bodyPr/>
        <a:lstStyle/>
        <a:p>
          <a:endParaRPr lang="en-US"/>
        </a:p>
      </dgm:t>
    </dgm:pt>
    <dgm:pt modelId="{80BE69F5-166F-45D2-9735-B4525F1AE5FE}" type="parTrans" cxnId="{17BDBCBD-2255-4B38-9A4B-05F2376838FC}">
      <dgm:prSet/>
      <dgm:spPr/>
      <dgm:t>
        <a:bodyPr/>
        <a:lstStyle/>
        <a:p>
          <a:endParaRPr lang="en-US"/>
        </a:p>
      </dgm:t>
    </dgm:pt>
    <dgm:pt modelId="{BF07259B-7E97-446B-B816-89407611A930}">
      <dgm:prSet/>
      <dgm:spPr/>
      <dgm:t>
        <a:bodyPr/>
        <a:lstStyle/>
        <a:p>
          <a:r>
            <a:rPr lang="en-US"/>
            <a:t>Trigger Property: </a:t>
          </a:r>
          <a:r>
            <a:rPr lang="en-US" b="1"/>
            <a:t>Value</a:t>
          </a:r>
        </a:p>
      </dgm:t>
    </dgm:pt>
    <dgm:pt modelId="{57873821-E03B-4875-A7B4-D1DF3F04C6DA}" type="parTrans" cxnId="{795A2B76-D116-46FA-894B-E2FEC5E9BCCD}">
      <dgm:prSet/>
      <dgm:spPr/>
      <dgm:t>
        <a:bodyPr/>
        <a:lstStyle/>
        <a:p>
          <a:endParaRPr lang="en-US"/>
        </a:p>
      </dgm:t>
    </dgm:pt>
    <dgm:pt modelId="{6DB587BE-721F-4785-830E-6B4DAFF1CFE8}" type="sibTrans" cxnId="{795A2B76-D116-46FA-894B-E2FEC5E9BCCD}">
      <dgm:prSet/>
      <dgm:spPr/>
      <dgm:t>
        <a:bodyPr/>
        <a:lstStyle/>
        <a:p>
          <a:endParaRPr lang="en-US"/>
        </a:p>
      </dgm:t>
    </dgm:pt>
    <dgm:pt modelId="{F53DCC2E-A902-4851-BA6E-B8BE6A90BB03}">
      <dgm:prSet/>
      <dgm:spPr/>
      <dgm:t>
        <a:bodyPr/>
        <a:lstStyle/>
        <a:p>
          <a:r>
            <a:rPr lang="en-US"/>
            <a:t>Trigger Condition: </a:t>
          </a:r>
          <a:r>
            <a:rPr lang="en-US" b="1"/>
            <a:t>Equals</a:t>
          </a:r>
        </a:p>
      </dgm:t>
    </dgm:pt>
    <dgm:pt modelId="{A8EFA607-5D56-4C03-97C4-EBDBC298B77E}" type="parTrans" cxnId="{2E1771D7-EB0A-4FF3-939F-EB0D428A6831}">
      <dgm:prSet/>
      <dgm:spPr/>
      <dgm:t>
        <a:bodyPr/>
        <a:lstStyle/>
        <a:p>
          <a:endParaRPr lang="en-US"/>
        </a:p>
      </dgm:t>
    </dgm:pt>
    <dgm:pt modelId="{3EE88AB1-D551-47D2-AE19-AF5475CEE882}" type="sibTrans" cxnId="{2E1771D7-EB0A-4FF3-939F-EB0D428A6831}">
      <dgm:prSet/>
      <dgm:spPr/>
      <dgm:t>
        <a:bodyPr/>
        <a:lstStyle/>
        <a:p>
          <a:endParaRPr lang="en-US"/>
        </a:p>
      </dgm:t>
    </dgm:pt>
    <dgm:pt modelId="{1BE363FB-D65B-4BA3-B91E-0E4A6D90039F}">
      <dgm:prSet/>
      <dgm:spPr/>
      <dgm:t>
        <a:bodyPr/>
        <a:lstStyle/>
        <a:p>
          <a:r>
            <a:rPr lang="en-US"/>
            <a:t>Trigger Value: 4</a:t>
          </a:r>
          <a:endParaRPr lang="en-US" b="1"/>
        </a:p>
      </dgm:t>
    </dgm:pt>
    <dgm:pt modelId="{5C5CDC0D-A8A7-45A0-9F97-77D3E71C84C6}" type="parTrans" cxnId="{03684E12-4F3A-47B4-9DEF-1BF3D66A73D7}">
      <dgm:prSet/>
      <dgm:spPr/>
      <dgm:t>
        <a:bodyPr/>
        <a:lstStyle/>
        <a:p>
          <a:endParaRPr lang="en-US"/>
        </a:p>
      </dgm:t>
    </dgm:pt>
    <dgm:pt modelId="{8B2580FA-C863-4A57-AA44-4C51AE3F6086}" type="sibTrans" cxnId="{03684E12-4F3A-47B4-9DEF-1BF3D66A73D7}">
      <dgm:prSet/>
      <dgm:spPr/>
      <dgm:t>
        <a:bodyPr/>
        <a:lstStyle/>
        <a:p>
          <a:endParaRPr lang="en-US"/>
        </a:p>
      </dgm:t>
    </dgm:pt>
    <dgm:pt modelId="{6CF52A6E-C3B1-4010-9517-2CE0B0338977}">
      <dgm:prSet/>
      <dgm:spPr/>
      <dgm:t>
        <a:bodyPr/>
        <a:lstStyle/>
        <a:p>
          <a:r>
            <a:rPr lang="en-US"/>
            <a:t>Action Object Type: </a:t>
          </a:r>
          <a:r>
            <a:rPr lang="en-US" b="1"/>
            <a:t>Set Property on a Thing</a:t>
          </a:r>
        </a:p>
      </dgm:t>
    </dgm:pt>
    <dgm:pt modelId="{BAE7CFA0-4DDD-496C-A430-B4CD89FF682F}" type="parTrans" cxnId="{9A755E42-58C2-41DE-9FB9-DBB829422B87}">
      <dgm:prSet/>
      <dgm:spPr/>
      <dgm:t>
        <a:bodyPr/>
        <a:lstStyle/>
        <a:p>
          <a:endParaRPr lang="en-US"/>
        </a:p>
      </dgm:t>
    </dgm:pt>
    <dgm:pt modelId="{A96938AF-3286-4DC9-AEA8-F29F7C07CB40}" type="sibTrans" cxnId="{9A755E42-58C2-41DE-9FB9-DBB829422B87}">
      <dgm:prSet/>
      <dgm:spPr/>
      <dgm:t>
        <a:bodyPr/>
        <a:lstStyle/>
        <a:p>
          <a:endParaRPr lang="en-US"/>
        </a:p>
      </dgm:t>
    </dgm:pt>
    <dgm:pt modelId="{D7A780B9-6D54-4C7B-BC87-0625CDAD7926}">
      <dgm:prSet/>
      <dgm:spPr/>
      <dgm:t>
        <a:bodyPr/>
        <a:lstStyle/>
        <a:p>
          <a:r>
            <a:rPr lang="en-US"/>
            <a:t>Action Property: </a:t>
          </a:r>
          <a:r>
            <a:rPr lang="en-US" b="1"/>
            <a:t>StartValue</a:t>
          </a:r>
        </a:p>
      </dgm:t>
    </dgm:pt>
    <dgm:pt modelId="{F3894973-77BF-4A06-B10E-A55F6A07D313}" type="parTrans" cxnId="{305FEE9F-2AE5-477D-A367-CB097BBCA219}">
      <dgm:prSet/>
      <dgm:spPr/>
      <dgm:t>
        <a:bodyPr/>
        <a:lstStyle/>
        <a:p>
          <a:endParaRPr lang="en-US"/>
        </a:p>
      </dgm:t>
    </dgm:pt>
    <dgm:pt modelId="{4EDB87D1-96B2-42BB-80F6-A32A2450C270}" type="sibTrans" cxnId="{305FEE9F-2AE5-477D-A367-CB097BBCA219}">
      <dgm:prSet/>
      <dgm:spPr/>
      <dgm:t>
        <a:bodyPr/>
        <a:lstStyle/>
        <a:p>
          <a:endParaRPr lang="en-US"/>
        </a:p>
      </dgm:t>
    </dgm:pt>
    <dgm:pt modelId="{BB25B4B9-2082-4493-8208-F3DAF59152EF}">
      <dgm:prSet/>
      <dgm:spPr/>
      <dgm:t>
        <a:bodyPr/>
        <a:lstStyle/>
        <a:p>
          <a:r>
            <a:rPr lang="en-US"/>
            <a:t>Action Value:</a:t>
          </a:r>
          <a:r>
            <a:rPr lang="en-US" b="1"/>
            <a:t>7</a:t>
          </a:r>
        </a:p>
      </dgm:t>
    </dgm:pt>
    <dgm:pt modelId="{8B5FAD08-1F8E-493A-A3ED-A2CE33044731}" type="parTrans" cxnId="{EE46BBD2-8E1F-41FE-9CDC-9CAC05A76C3F}">
      <dgm:prSet/>
      <dgm:spPr/>
      <dgm:t>
        <a:bodyPr/>
        <a:lstStyle/>
        <a:p>
          <a:endParaRPr lang="en-US"/>
        </a:p>
      </dgm:t>
    </dgm:pt>
    <dgm:pt modelId="{87AA3CB9-014B-4E31-A449-02877E874922}" type="sibTrans" cxnId="{EE46BBD2-8E1F-41FE-9CDC-9CAC05A76C3F}">
      <dgm:prSet/>
      <dgm:spPr/>
      <dgm:t>
        <a:bodyPr/>
        <a:lstStyle/>
        <a:p>
          <a:endParaRPr lang="en-US"/>
        </a:p>
      </dgm:t>
    </dgm:pt>
    <dgm:pt modelId="{980B26CE-3158-4D87-8C40-60F5F6326FF4}">
      <dgm:prSet/>
      <dgm:spPr/>
      <dgm:t>
        <a:bodyPr/>
        <a:lstStyle/>
        <a:p>
          <a:r>
            <a:rPr lang="en-US"/>
            <a:t>Delay:</a:t>
          </a:r>
          <a:r>
            <a:rPr lang="en-US" b="1"/>
            <a:t>0</a:t>
          </a:r>
        </a:p>
      </dgm:t>
    </dgm:pt>
    <dgm:pt modelId="{FB61972F-223F-4973-982C-1F46088D0F96}" type="parTrans" cxnId="{06649257-1871-4221-ABC3-CF78F8B81296}">
      <dgm:prSet/>
      <dgm:spPr/>
      <dgm:t>
        <a:bodyPr/>
        <a:lstStyle/>
        <a:p>
          <a:endParaRPr lang="en-US"/>
        </a:p>
      </dgm:t>
    </dgm:pt>
    <dgm:pt modelId="{C70325BE-BB9D-431B-B99D-841A8A008B22}" type="sibTrans" cxnId="{06649257-1871-4221-ABC3-CF78F8B81296}">
      <dgm:prSet/>
      <dgm:spPr/>
      <dgm:t>
        <a:bodyPr/>
        <a:lstStyle/>
        <a:p>
          <a:endParaRPr lang="en-US"/>
        </a:p>
      </dgm:t>
    </dgm:pt>
    <dgm:pt modelId="{1E6B4579-ED3F-46D4-8F1C-9B39CD533E26}">
      <dgm:prSet phldrT="[Text]"/>
      <dgm:spPr/>
      <dgm:t>
        <a:bodyPr/>
        <a:lstStyle/>
        <a:p>
          <a:r>
            <a:rPr lang="en-US"/>
            <a:t>Rule Name: “</a:t>
          </a:r>
          <a:r>
            <a:rPr lang="en-US" b="1"/>
            <a:t>Rule2</a:t>
          </a:r>
          <a:r>
            <a:rPr lang="en-US"/>
            <a:t>”</a:t>
          </a:r>
        </a:p>
      </dgm:t>
    </dgm:pt>
    <dgm:pt modelId="{80596124-D6DC-4125-AE6C-EF4CD31943A2}" type="sibTrans" cxnId="{FCFB4C3F-D858-4260-B8A2-1D57B5C28199}">
      <dgm:prSet/>
      <dgm:spPr/>
      <dgm:t>
        <a:bodyPr/>
        <a:lstStyle/>
        <a:p>
          <a:endParaRPr lang="en-US"/>
        </a:p>
      </dgm:t>
    </dgm:pt>
    <dgm:pt modelId="{B528F423-4E56-4578-9E3F-4094FDE83D8C}" type="parTrans" cxnId="{FCFB4C3F-D858-4260-B8A2-1D57B5C28199}">
      <dgm:prSet/>
      <dgm:spPr/>
      <dgm:t>
        <a:bodyPr/>
        <a:lstStyle/>
        <a:p>
          <a:endParaRPr lang="en-US"/>
        </a:p>
      </dgm:t>
    </dgm:pt>
    <dgm:pt modelId="{4F679A18-3D86-4D49-BFC0-1A4F7B2BD58C}" type="pres">
      <dgm:prSet presAssocID="{ADF40E79-4FA0-433B-9525-98BF11D7DAD9}" presName="rootnode" presStyleCnt="0">
        <dgm:presLayoutVars>
          <dgm:chMax/>
          <dgm:chPref/>
          <dgm:dir/>
          <dgm:animLvl val="lvl"/>
        </dgm:presLayoutVars>
      </dgm:prSet>
      <dgm:spPr/>
    </dgm:pt>
    <dgm:pt modelId="{9265BC5A-775F-40AE-8A6D-4915C6971D04}" type="pres">
      <dgm:prSet presAssocID="{F4F9E76E-BC8C-4598-B404-0FB845B2C317}" presName="composite" presStyleCnt="0"/>
      <dgm:spPr/>
    </dgm:pt>
    <dgm:pt modelId="{EF61D887-F980-4F45-B551-89BA629C9376}" type="pres">
      <dgm:prSet presAssocID="{F4F9E76E-BC8C-4598-B404-0FB845B2C317}" presName="LShape" presStyleLbl="alignNode1" presStyleIdx="0" presStyleCnt="5"/>
      <dgm:spPr/>
    </dgm:pt>
    <dgm:pt modelId="{CFCAD8D5-578D-4CC4-833D-0EB895D415C1}" type="pres">
      <dgm:prSet presAssocID="{F4F9E76E-BC8C-4598-B404-0FB845B2C317}" presName="ParentText" presStyleLbl="revTx" presStyleIdx="0" presStyleCnt="3">
        <dgm:presLayoutVars>
          <dgm:chMax val="0"/>
          <dgm:chPref val="0"/>
          <dgm:bulletEnabled val="1"/>
        </dgm:presLayoutVars>
      </dgm:prSet>
      <dgm:spPr/>
    </dgm:pt>
    <dgm:pt modelId="{B98EDFFB-70A7-43A5-AE64-C4EEE0EFFED5}" type="pres">
      <dgm:prSet presAssocID="{F4F9E76E-BC8C-4598-B404-0FB845B2C317}" presName="Triangle" presStyleLbl="alignNode1" presStyleIdx="1" presStyleCnt="5"/>
      <dgm:spPr/>
    </dgm:pt>
    <dgm:pt modelId="{E6FB05D9-C2F9-446C-9E0D-601B5ED232E5}" type="pres">
      <dgm:prSet presAssocID="{D4712578-5EAC-447B-A03D-84AE1FDF193B}" presName="sibTrans" presStyleCnt="0"/>
      <dgm:spPr/>
    </dgm:pt>
    <dgm:pt modelId="{3DFD04B0-2130-4F81-935C-789286797FC5}" type="pres">
      <dgm:prSet presAssocID="{D4712578-5EAC-447B-A03D-84AE1FDF193B}" presName="space" presStyleCnt="0"/>
      <dgm:spPr/>
    </dgm:pt>
    <dgm:pt modelId="{2036CC66-AD58-4046-B4F2-EE684DC1E40D}" type="pres">
      <dgm:prSet presAssocID="{74BF6159-E473-4618-8DA3-B9CC5414D60A}" presName="composite" presStyleCnt="0"/>
      <dgm:spPr/>
    </dgm:pt>
    <dgm:pt modelId="{FFCEC277-1077-484C-BBD6-C01D0637DA57}" type="pres">
      <dgm:prSet presAssocID="{74BF6159-E473-4618-8DA3-B9CC5414D60A}" presName="LShape" presStyleLbl="alignNode1" presStyleIdx="2" presStyleCnt="5"/>
      <dgm:spPr/>
    </dgm:pt>
    <dgm:pt modelId="{93A63713-9CE3-418B-BC72-25899FD3F790}" type="pres">
      <dgm:prSet presAssocID="{74BF6159-E473-4618-8DA3-B9CC5414D60A}" presName="ParentText" presStyleLbl="revTx" presStyleIdx="1" presStyleCnt="3">
        <dgm:presLayoutVars>
          <dgm:chMax val="0"/>
          <dgm:chPref val="0"/>
          <dgm:bulletEnabled val="1"/>
        </dgm:presLayoutVars>
      </dgm:prSet>
      <dgm:spPr/>
    </dgm:pt>
    <dgm:pt modelId="{DBC8E80B-BD7B-4061-A786-747D672A06F6}" type="pres">
      <dgm:prSet presAssocID="{74BF6159-E473-4618-8DA3-B9CC5414D60A}" presName="Triangle" presStyleLbl="alignNode1" presStyleIdx="3" presStyleCnt="5"/>
      <dgm:spPr/>
    </dgm:pt>
    <dgm:pt modelId="{C9290560-2F45-4064-81FF-6410AC558CD8}" type="pres">
      <dgm:prSet presAssocID="{D788C2DE-9129-47A7-AF2F-5B67CB453D00}" presName="sibTrans" presStyleCnt="0"/>
      <dgm:spPr/>
    </dgm:pt>
    <dgm:pt modelId="{99F837A3-F0EB-40CE-B9D8-EFF926A74A36}" type="pres">
      <dgm:prSet presAssocID="{D788C2DE-9129-47A7-AF2F-5B67CB453D00}" presName="space" presStyleCnt="0"/>
      <dgm:spPr/>
    </dgm:pt>
    <dgm:pt modelId="{1AC45745-DF91-4692-BEE0-769A9F94E035}" type="pres">
      <dgm:prSet presAssocID="{12B1611F-689B-49D5-AC53-916C1E7FF911}" presName="composite" presStyleCnt="0"/>
      <dgm:spPr/>
    </dgm:pt>
    <dgm:pt modelId="{B0932339-859D-42C1-97C6-109027791175}" type="pres">
      <dgm:prSet presAssocID="{12B1611F-689B-49D5-AC53-916C1E7FF911}" presName="LShape" presStyleLbl="alignNode1" presStyleIdx="4" presStyleCnt="5"/>
      <dgm:spPr/>
    </dgm:pt>
    <dgm:pt modelId="{34A2BFB1-CDCA-4809-9C01-051CFBA3CFC2}" type="pres">
      <dgm:prSet presAssocID="{12B1611F-689B-49D5-AC53-916C1E7FF911}" presName="ParentText" presStyleLbl="revTx" presStyleIdx="2" presStyleCnt="3">
        <dgm:presLayoutVars>
          <dgm:chMax val="0"/>
          <dgm:chPref val="0"/>
          <dgm:bulletEnabled val="1"/>
        </dgm:presLayoutVars>
      </dgm:prSet>
      <dgm:spPr/>
    </dgm:pt>
  </dgm:ptLst>
  <dgm:cxnLst>
    <dgm:cxn modelId="{96F35100-0863-4AB5-868F-4DD0244DA0DB}" type="presOf" srcId="{6CF52A6E-C3B1-4010-9517-2CE0B0338977}" destId="{34A2BFB1-CDCA-4809-9C01-051CFBA3CFC2}" srcOrd="0" destOrd="1" presId="urn:microsoft.com/office/officeart/2009/3/layout/StepUpProcess"/>
    <dgm:cxn modelId="{BFA90202-3716-4B4F-9898-CA773DE838EA}" type="presOf" srcId="{F53DCC2E-A902-4851-BA6E-B8BE6A90BB03}" destId="{93A63713-9CE3-418B-BC72-25899FD3F790}" srcOrd="0" destOrd="3" presId="urn:microsoft.com/office/officeart/2009/3/layout/StepUpProcess"/>
    <dgm:cxn modelId="{3C6DE611-CB4E-47C6-9034-482C49652F46}" type="presOf" srcId="{74BF6159-E473-4618-8DA3-B9CC5414D60A}" destId="{93A63713-9CE3-418B-BC72-25899FD3F790}" srcOrd="0" destOrd="0" presId="urn:microsoft.com/office/officeart/2009/3/layout/StepUpProcess"/>
    <dgm:cxn modelId="{03684E12-4F3A-47B4-9DEF-1BF3D66A73D7}" srcId="{74BF6159-E473-4618-8DA3-B9CC5414D60A}" destId="{1BE363FB-D65B-4BA3-B91E-0E4A6D90039F}" srcOrd="3" destOrd="0" parTransId="{5C5CDC0D-A8A7-45A0-9F97-77D3E71C84C6}" sibTransId="{8B2580FA-C863-4A57-AA44-4C51AE3F6086}"/>
    <dgm:cxn modelId="{03B89838-38CA-4ABD-82E5-B9AC9E817FAC}" srcId="{ADF40E79-4FA0-433B-9525-98BF11D7DAD9}" destId="{F4F9E76E-BC8C-4598-B404-0FB845B2C317}" srcOrd="0" destOrd="0" parTransId="{FC2F2DA3-14C6-46B9-AF7D-B8D6AD31222C}" sibTransId="{D4712578-5EAC-447B-A03D-84AE1FDF193B}"/>
    <dgm:cxn modelId="{9CDB573A-DA12-4038-BC1B-51932E40FE39}" srcId="{ADF40E79-4FA0-433B-9525-98BF11D7DAD9}" destId="{74BF6159-E473-4618-8DA3-B9CC5414D60A}" srcOrd="1" destOrd="0" parTransId="{619B30E4-0100-4503-9B32-955ECCF02C5A}" sibTransId="{D788C2DE-9129-47A7-AF2F-5B67CB453D00}"/>
    <dgm:cxn modelId="{FCFB4C3F-D858-4260-B8A2-1D57B5C28199}" srcId="{F4F9E76E-BC8C-4598-B404-0FB845B2C317}" destId="{1E6B4579-ED3F-46D4-8F1C-9B39CD533E26}" srcOrd="0" destOrd="0" parTransId="{B528F423-4E56-4578-9E3F-4094FDE83D8C}" sibTransId="{80596124-D6DC-4125-AE6C-EF4CD31943A2}"/>
    <dgm:cxn modelId="{9A755E42-58C2-41DE-9FB9-DBB829422B87}" srcId="{12B1611F-689B-49D5-AC53-916C1E7FF911}" destId="{6CF52A6E-C3B1-4010-9517-2CE0B0338977}" srcOrd="0" destOrd="0" parTransId="{BAE7CFA0-4DDD-496C-A430-B4CD89FF682F}" sibTransId="{A96938AF-3286-4DC9-AEA8-F29F7C07CB40}"/>
    <dgm:cxn modelId="{AF7D3D44-8BEE-483F-A4E2-6071C546C6F8}" type="presOf" srcId="{481312F3-BB33-4AA5-AE0B-947C6EB4F97C}" destId="{93A63713-9CE3-418B-BC72-25899FD3F790}" srcOrd="0" destOrd="1" presId="urn:microsoft.com/office/officeart/2009/3/layout/StepUpProcess"/>
    <dgm:cxn modelId="{DC330866-784B-4F1A-832F-1E164369D6A2}" type="presOf" srcId="{BB25B4B9-2082-4493-8208-F3DAF59152EF}" destId="{34A2BFB1-CDCA-4809-9C01-051CFBA3CFC2}" srcOrd="0" destOrd="5" presId="urn:microsoft.com/office/officeart/2009/3/layout/StepUpProcess"/>
    <dgm:cxn modelId="{B9FBBE4C-14BD-4191-A5DE-D9F6C63F5E8B}" type="presOf" srcId="{12B1611F-689B-49D5-AC53-916C1E7FF911}" destId="{34A2BFB1-CDCA-4809-9C01-051CFBA3CFC2}" srcOrd="0" destOrd="0" presId="urn:microsoft.com/office/officeart/2009/3/layout/StepUpProcess"/>
    <dgm:cxn modelId="{795A2B76-D116-46FA-894B-E2FEC5E9BCCD}" srcId="{74BF6159-E473-4618-8DA3-B9CC5414D60A}" destId="{BF07259B-7E97-446B-B816-89407611A930}" srcOrd="1" destOrd="0" parTransId="{57873821-E03B-4875-A7B4-D1DF3F04C6DA}" sibTransId="{6DB587BE-721F-4785-830E-6B4DAFF1CFE8}"/>
    <dgm:cxn modelId="{06649257-1871-4221-ABC3-CF78F8B81296}" srcId="{12B1611F-689B-49D5-AC53-916C1E7FF911}" destId="{980B26CE-3158-4D87-8C40-60F5F6326FF4}" srcOrd="1" destOrd="0" parTransId="{FB61972F-223F-4973-982C-1F46088D0F96}" sibTransId="{C70325BE-BB9D-431B-B99D-841A8A008B22}"/>
    <dgm:cxn modelId="{B615F78B-B7E4-4D52-A68D-8A61C52AA630}" srcId="{ADF40E79-4FA0-433B-9525-98BF11D7DAD9}" destId="{12B1611F-689B-49D5-AC53-916C1E7FF911}" srcOrd="2" destOrd="0" parTransId="{C3ABAE67-FE49-4DEA-9A12-3D56916EB8C5}" sibTransId="{DAF85280-0713-423D-81B2-B24C9F00002E}"/>
    <dgm:cxn modelId="{9DC24F90-8C59-4458-BA26-5ADE68976539}" srcId="{12B1611F-689B-49D5-AC53-916C1E7FF911}" destId="{9B83524F-0024-4898-A4E2-D256D4B205C1}" srcOrd="2" destOrd="0" parTransId="{7452D2F3-D4D7-46B1-B6DA-87BFDE2BE151}" sibTransId="{590C16BB-72D1-41F5-BF8C-02965C0F7BE2}"/>
    <dgm:cxn modelId="{99601C99-FA75-4F68-AE1B-F536486551EC}" type="presOf" srcId="{9B83524F-0024-4898-A4E2-D256D4B205C1}" destId="{34A2BFB1-CDCA-4809-9C01-051CFBA3CFC2}" srcOrd="0" destOrd="3" presId="urn:microsoft.com/office/officeart/2009/3/layout/StepUpProcess"/>
    <dgm:cxn modelId="{305FEE9F-2AE5-477D-A367-CB097BBCA219}" srcId="{12B1611F-689B-49D5-AC53-916C1E7FF911}" destId="{D7A780B9-6D54-4C7B-BC87-0625CDAD7926}" srcOrd="3" destOrd="0" parTransId="{F3894973-77BF-4A06-B10E-A55F6A07D313}" sibTransId="{4EDB87D1-96B2-42BB-80F6-A32A2450C270}"/>
    <dgm:cxn modelId="{F51053A8-1978-4664-9CAA-43E34C6707B5}" type="presOf" srcId="{ADF40E79-4FA0-433B-9525-98BF11D7DAD9}" destId="{4F679A18-3D86-4D49-BFC0-1A4F7B2BD58C}" srcOrd="0" destOrd="0" presId="urn:microsoft.com/office/officeart/2009/3/layout/StepUpProcess"/>
    <dgm:cxn modelId="{7A70B8AB-0610-4226-B090-FEAE84AD0018}" type="presOf" srcId="{7F4F466C-D084-4C03-A559-7A01E3BE75BE}" destId="{CFCAD8D5-578D-4CC4-833D-0EB895D415C1}" srcOrd="0" destOrd="2" presId="urn:microsoft.com/office/officeart/2009/3/layout/StepUpProcess"/>
    <dgm:cxn modelId="{A566ABB4-C561-403B-B294-21B2CC9E1C0B}" type="presOf" srcId="{79717894-7E1F-4E0E-86BD-37C7BF61CD24}" destId="{CFCAD8D5-578D-4CC4-833D-0EB895D415C1}" srcOrd="0" destOrd="3" presId="urn:microsoft.com/office/officeart/2009/3/layout/StepUpProcess"/>
    <dgm:cxn modelId="{A0B8C4B9-3AC0-4CE0-9F06-67C41B96EC52}" type="presOf" srcId="{980B26CE-3158-4D87-8C40-60F5F6326FF4}" destId="{34A2BFB1-CDCA-4809-9C01-051CFBA3CFC2}" srcOrd="0" destOrd="2" presId="urn:microsoft.com/office/officeart/2009/3/layout/StepUpProcess"/>
    <dgm:cxn modelId="{576BD1BB-7AC3-490B-AF7D-A57CEC6A23CE}" type="presOf" srcId="{1BE363FB-D65B-4BA3-B91E-0E4A6D90039F}" destId="{93A63713-9CE3-418B-BC72-25899FD3F790}" srcOrd="0" destOrd="4" presId="urn:microsoft.com/office/officeart/2009/3/layout/StepUpProcess"/>
    <dgm:cxn modelId="{14CB4BBC-B092-4584-BF4E-E85EF8621C0B}" type="presOf" srcId="{BF07259B-7E97-446B-B816-89407611A930}" destId="{93A63713-9CE3-418B-BC72-25899FD3F790}" srcOrd="0" destOrd="2" presId="urn:microsoft.com/office/officeart/2009/3/layout/StepUpProcess"/>
    <dgm:cxn modelId="{17BDBCBD-2255-4B38-9A4B-05F2376838FC}" srcId="{F4F9E76E-BC8C-4598-B404-0FB845B2C317}" destId="{79717894-7E1F-4E0E-86BD-37C7BF61CD24}" srcOrd="2" destOrd="0" parTransId="{80BE69F5-166F-45D2-9735-B4525F1AE5FE}" sibTransId="{76AF0235-95ED-4BF5-BC9A-ED404EC61F3D}"/>
    <dgm:cxn modelId="{53DF45CD-9269-49DA-ABC6-F9D0320147F6}" type="presOf" srcId="{F4F9E76E-BC8C-4598-B404-0FB845B2C317}" destId="{CFCAD8D5-578D-4CC4-833D-0EB895D415C1}" srcOrd="0" destOrd="0" presId="urn:microsoft.com/office/officeart/2009/3/layout/StepUpProcess"/>
    <dgm:cxn modelId="{8D1611D2-2A05-4DA8-9A7E-1BF2F83446E7}" type="presOf" srcId="{D7A780B9-6D54-4C7B-BC87-0625CDAD7926}" destId="{34A2BFB1-CDCA-4809-9C01-051CFBA3CFC2}" srcOrd="0" destOrd="4" presId="urn:microsoft.com/office/officeart/2009/3/layout/StepUpProcess"/>
    <dgm:cxn modelId="{EE46BBD2-8E1F-41FE-9CDC-9CAC05A76C3F}" srcId="{12B1611F-689B-49D5-AC53-916C1E7FF911}" destId="{BB25B4B9-2082-4493-8208-F3DAF59152EF}" srcOrd="4" destOrd="0" parTransId="{8B5FAD08-1F8E-493A-A3ED-A2CE33044731}" sibTransId="{87AA3CB9-014B-4E31-A449-02877E874922}"/>
    <dgm:cxn modelId="{2E1771D7-EB0A-4FF3-939F-EB0D428A6831}" srcId="{74BF6159-E473-4618-8DA3-B9CC5414D60A}" destId="{F53DCC2E-A902-4851-BA6E-B8BE6A90BB03}" srcOrd="2" destOrd="0" parTransId="{A8EFA607-5D56-4C03-97C4-EBDBC298B77E}" sibTransId="{3EE88AB1-D551-47D2-AE19-AF5475CEE882}"/>
    <dgm:cxn modelId="{19C705E3-1297-4E78-B09F-9774E20EEE1E}" srcId="{74BF6159-E473-4618-8DA3-B9CC5414D60A}" destId="{481312F3-BB33-4AA5-AE0B-947C6EB4F97C}" srcOrd="0" destOrd="0" parTransId="{C0891E77-E624-41FD-A47D-C8276429BA42}" sibTransId="{40E69C3E-F7B9-4263-8736-BD0C778605C4}"/>
    <dgm:cxn modelId="{F0D93EE8-9F7C-4A26-9CD1-0826C16C5B5D}" srcId="{F4F9E76E-BC8C-4598-B404-0FB845B2C317}" destId="{7F4F466C-D084-4C03-A559-7A01E3BE75BE}" srcOrd="1" destOrd="0" parTransId="{6F08BA86-4103-438C-A62E-2F5AA37771BB}" sibTransId="{7D66CB09-380D-4049-AFE9-CD8F359D9921}"/>
    <dgm:cxn modelId="{2D70ACE9-4767-419C-B610-CEE59229535B}" type="presOf" srcId="{1E6B4579-ED3F-46D4-8F1C-9B39CD533E26}" destId="{CFCAD8D5-578D-4CC4-833D-0EB895D415C1}" srcOrd="0" destOrd="1" presId="urn:microsoft.com/office/officeart/2009/3/layout/StepUpProcess"/>
    <dgm:cxn modelId="{41382C24-32BB-411E-994B-D840196619E5}" type="presParOf" srcId="{4F679A18-3D86-4D49-BFC0-1A4F7B2BD58C}" destId="{9265BC5A-775F-40AE-8A6D-4915C6971D04}" srcOrd="0" destOrd="0" presId="urn:microsoft.com/office/officeart/2009/3/layout/StepUpProcess"/>
    <dgm:cxn modelId="{5F7A87F3-BA0B-4525-8C59-4C1BE6562AF8}" type="presParOf" srcId="{9265BC5A-775F-40AE-8A6D-4915C6971D04}" destId="{EF61D887-F980-4F45-B551-89BA629C9376}" srcOrd="0" destOrd="0" presId="urn:microsoft.com/office/officeart/2009/3/layout/StepUpProcess"/>
    <dgm:cxn modelId="{A7274FE9-2AB1-4C2D-BBF1-879BCE4F7D0B}" type="presParOf" srcId="{9265BC5A-775F-40AE-8A6D-4915C6971D04}" destId="{CFCAD8D5-578D-4CC4-833D-0EB895D415C1}" srcOrd="1" destOrd="0" presId="urn:microsoft.com/office/officeart/2009/3/layout/StepUpProcess"/>
    <dgm:cxn modelId="{95C0DD36-4416-4C2F-B449-B9FE7F841362}" type="presParOf" srcId="{9265BC5A-775F-40AE-8A6D-4915C6971D04}" destId="{B98EDFFB-70A7-43A5-AE64-C4EEE0EFFED5}" srcOrd="2" destOrd="0" presId="urn:microsoft.com/office/officeart/2009/3/layout/StepUpProcess"/>
    <dgm:cxn modelId="{B664523C-C20C-4F03-9AB9-4D63429F4948}" type="presParOf" srcId="{4F679A18-3D86-4D49-BFC0-1A4F7B2BD58C}" destId="{E6FB05D9-C2F9-446C-9E0D-601B5ED232E5}" srcOrd="1" destOrd="0" presId="urn:microsoft.com/office/officeart/2009/3/layout/StepUpProcess"/>
    <dgm:cxn modelId="{B9E015AC-2700-4FA5-B564-B0D0B1A874FE}" type="presParOf" srcId="{E6FB05D9-C2F9-446C-9E0D-601B5ED232E5}" destId="{3DFD04B0-2130-4F81-935C-789286797FC5}" srcOrd="0" destOrd="0" presId="urn:microsoft.com/office/officeart/2009/3/layout/StepUpProcess"/>
    <dgm:cxn modelId="{4C8D8B9C-4C03-4F37-A843-CC61EE37CDBC}" type="presParOf" srcId="{4F679A18-3D86-4D49-BFC0-1A4F7B2BD58C}" destId="{2036CC66-AD58-4046-B4F2-EE684DC1E40D}" srcOrd="2" destOrd="0" presId="urn:microsoft.com/office/officeart/2009/3/layout/StepUpProcess"/>
    <dgm:cxn modelId="{75A41790-D6AD-4D05-BD18-EF1C275CC63B}" type="presParOf" srcId="{2036CC66-AD58-4046-B4F2-EE684DC1E40D}" destId="{FFCEC277-1077-484C-BBD6-C01D0637DA57}" srcOrd="0" destOrd="0" presId="urn:microsoft.com/office/officeart/2009/3/layout/StepUpProcess"/>
    <dgm:cxn modelId="{AF0E5007-E6D0-4D19-9599-24562A9F5386}" type="presParOf" srcId="{2036CC66-AD58-4046-B4F2-EE684DC1E40D}" destId="{93A63713-9CE3-418B-BC72-25899FD3F790}" srcOrd="1" destOrd="0" presId="urn:microsoft.com/office/officeart/2009/3/layout/StepUpProcess"/>
    <dgm:cxn modelId="{22B302F2-7634-48F4-A45F-E8ED7FD1EA36}" type="presParOf" srcId="{2036CC66-AD58-4046-B4F2-EE684DC1E40D}" destId="{DBC8E80B-BD7B-4061-A786-747D672A06F6}" srcOrd="2" destOrd="0" presId="urn:microsoft.com/office/officeart/2009/3/layout/StepUpProcess"/>
    <dgm:cxn modelId="{90495BC0-AC32-4196-B06F-1D9A62E01E8D}" type="presParOf" srcId="{4F679A18-3D86-4D49-BFC0-1A4F7B2BD58C}" destId="{C9290560-2F45-4064-81FF-6410AC558CD8}" srcOrd="3" destOrd="0" presId="urn:microsoft.com/office/officeart/2009/3/layout/StepUpProcess"/>
    <dgm:cxn modelId="{12707D48-C80E-4D21-A943-76DCB410BBF4}" type="presParOf" srcId="{C9290560-2F45-4064-81FF-6410AC558CD8}" destId="{99F837A3-F0EB-40CE-B9D8-EFF926A74A36}" srcOrd="0" destOrd="0" presId="urn:microsoft.com/office/officeart/2009/3/layout/StepUpProcess"/>
    <dgm:cxn modelId="{A91223B3-8183-4C9A-83F1-0092F37AD78C}" type="presParOf" srcId="{4F679A18-3D86-4D49-BFC0-1A4F7B2BD58C}" destId="{1AC45745-DF91-4692-BEE0-769A9F94E035}" srcOrd="4" destOrd="0" presId="urn:microsoft.com/office/officeart/2009/3/layout/StepUpProcess"/>
    <dgm:cxn modelId="{5693D327-7B27-4621-AE7E-CA0AE9F8D119}" type="presParOf" srcId="{1AC45745-DF91-4692-BEE0-769A9F94E035}" destId="{B0932339-859D-42C1-97C6-109027791175}" srcOrd="0" destOrd="0" presId="urn:microsoft.com/office/officeart/2009/3/layout/StepUpProcess"/>
    <dgm:cxn modelId="{ECE3DB40-368A-4BA3-96A5-8037224E21D5}" type="presParOf" srcId="{1AC45745-DF91-4692-BEE0-769A9F94E035}" destId="{34A2BFB1-CDCA-4809-9C01-051CFBA3CFC2}" srcOrd="1" destOrd="0" presId="urn:microsoft.com/office/officeart/2009/3/layout/StepUpProcess"/>
  </dgm:cxnLst>
  <dgm:bg>
    <a:solidFill>
      <a:schemeClr val="bg1">
        <a:lumMod val="95000"/>
      </a:schemeClr>
    </a:solidFill>
    <a:effectLst>
      <a:outerShdw blurRad="50800" dist="38100" dir="2700000" algn="tl" rotWithShape="0">
        <a:prstClr val="black">
          <a:alpha val="40000"/>
        </a:prstClr>
      </a:outerShdw>
    </a:effectLst>
  </dgm:bg>
  <dgm:whole>
    <a:ln>
      <a:solidFill>
        <a:schemeClr val="tx1"/>
      </a:solidFill>
    </a:ln>
  </dgm:whole>
  <dgm:extLst>
    <a:ext uri="http://schemas.microsoft.com/office/drawing/2008/diagram">
      <dsp:dataModelExt xmlns:dsp="http://schemas.microsoft.com/office/drawing/2008/diagram" relId="rId7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DF40E79-4FA0-433B-9525-98BF11D7DAD9}" type="doc">
      <dgm:prSet loTypeId="urn:microsoft.com/office/officeart/2009/3/layout/StepUpProcess" loCatId="process" qsTypeId="urn:microsoft.com/office/officeart/2005/8/quickstyle/simple1" qsCatId="simple" csTypeId="urn:microsoft.com/office/officeart/2005/8/colors/accent1_4" csCatId="accent1" phldr="1"/>
      <dgm:spPr/>
      <dgm:t>
        <a:bodyPr/>
        <a:lstStyle/>
        <a:p>
          <a:endParaRPr lang="en-US"/>
        </a:p>
      </dgm:t>
    </dgm:pt>
    <dgm:pt modelId="{F4F9E76E-BC8C-4598-B404-0FB845B2C317}">
      <dgm:prSet phldrT="[Text]"/>
      <dgm:spPr/>
      <dgm:t>
        <a:bodyPr/>
        <a:lstStyle/>
        <a:p>
          <a:r>
            <a:rPr lang="en-US"/>
            <a:t>1: Configure rule</a:t>
          </a:r>
        </a:p>
      </dgm:t>
    </dgm:pt>
    <dgm:pt modelId="{FC2F2DA3-14C6-46B9-AF7D-B8D6AD31222C}" type="parTrans" cxnId="{03B89838-38CA-4ABD-82E5-B9AC9E817FAC}">
      <dgm:prSet/>
      <dgm:spPr/>
      <dgm:t>
        <a:bodyPr/>
        <a:lstStyle/>
        <a:p>
          <a:endParaRPr lang="en-US"/>
        </a:p>
      </dgm:t>
    </dgm:pt>
    <dgm:pt modelId="{D4712578-5EAC-447B-A03D-84AE1FDF193B}" type="sibTrans" cxnId="{03B89838-38CA-4ABD-82E5-B9AC9E817FAC}">
      <dgm:prSet/>
      <dgm:spPr/>
      <dgm:t>
        <a:bodyPr/>
        <a:lstStyle/>
        <a:p>
          <a:endParaRPr lang="en-US"/>
        </a:p>
      </dgm:t>
    </dgm:pt>
    <dgm:pt modelId="{74BF6159-E473-4618-8DA3-B9CC5414D60A}">
      <dgm:prSet phldrT="[Text]"/>
      <dgm:spPr/>
      <dgm:t>
        <a:bodyPr/>
        <a:lstStyle/>
        <a:p>
          <a:r>
            <a:rPr lang="en-US"/>
            <a:t>2: Define Trigger Object</a:t>
          </a:r>
        </a:p>
      </dgm:t>
    </dgm:pt>
    <dgm:pt modelId="{619B30E4-0100-4503-9B32-955ECCF02C5A}" type="parTrans" cxnId="{9CDB573A-DA12-4038-BC1B-51932E40FE39}">
      <dgm:prSet/>
      <dgm:spPr/>
      <dgm:t>
        <a:bodyPr/>
        <a:lstStyle/>
        <a:p>
          <a:endParaRPr lang="en-US"/>
        </a:p>
      </dgm:t>
    </dgm:pt>
    <dgm:pt modelId="{D788C2DE-9129-47A7-AF2F-5B67CB453D00}" type="sibTrans" cxnId="{9CDB573A-DA12-4038-BC1B-51932E40FE39}">
      <dgm:prSet/>
      <dgm:spPr/>
      <dgm:t>
        <a:bodyPr/>
        <a:lstStyle/>
        <a:p>
          <a:endParaRPr lang="en-US"/>
        </a:p>
      </dgm:t>
    </dgm:pt>
    <dgm:pt modelId="{481312F3-BB33-4AA5-AE0B-947C6EB4F97C}">
      <dgm:prSet phldrT="[Text]"/>
      <dgm:spPr/>
      <dgm:t>
        <a:bodyPr/>
        <a:lstStyle/>
        <a:p>
          <a:r>
            <a:rPr lang="en-US"/>
            <a:t>Trigger Object: “</a:t>
          </a:r>
          <a:r>
            <a:rPr lang="en-US" b="1"/>
            <a:t>M3</a:t>
          </a:r>
          <a:r>
            <a:rPr lang="en-US"/>
            <a:t>”</a:t>
          </a:r>
        </a:p>
      </dgm:t>
    </dgm:pt>
    <dgm:pt modelId="{C0891E77-E624-41FD-A47D-C8276429BA42}" type="parTrans" cxnId="{19C705E3-1297-4E78-B09F-9774E20EEE1E}">
      <dgm:prSet/>
      <dgm:spPr/>
      <dgm:t>
        <a:bodyPr/>
        <a:lstStyle/>
        <a:p>
          <a:endParaRPr lang="en-US"/>
        </a:p>
      </dgm:t>
    </dgm:pt>
    <dgm:pt modelId="{40E69C3E-F7B9-4263-8736-BD0C778605C4}" type="sibTrans" cxnId="{19C705E3-1297-4E78-B09F-9774E20EEE1E}">
      <dgm:prSet/>
      <dgm:spPr/>
      <dgm:t>
        <a:bodyPr/>
        <a:lstStyle/>
        <a:p>
          <a:endParaRPr lang="en-US"/>
        </a:p>
      </dgm:t>
    </dgm:pt>
    <dgm:pt modelId="{12B1611F-689B-49D5-AC53-916C1E7FF911}">
      <dgm:prSet phldrT="[Text]"/>
      <dgm:spPr/>
      <dgm:t>
        <a:bodyPr/>
        <a:lstStyle/>
        <a:p>
          <a:r>
            <a:rPr lang="en-US"/>
            <a:t>3: Define Action Object</a:t>
          </a:r>
        </a:p>
      </dgm:t>
    </dgm:pt>
    <dgm:pt modelId="{C3ABAE67-FE49-4DEA-9A12-3D56916EB8C5}" type="parTrans" cxnId="{B615F78B-B7E4-4D52-A68D-8A61C52AA630}">
      <dgm:prSet/>
      <dgm:spPr/>
      <dgm:t>
        <a:bodyPr/>
        <a:lstStyle/>
        <a:p>
          <a:endParaRPr lang="en-US"/>
        </a:p>
      </dgm:t>
    </dgm:pt>
    <dgm:pt modelId="{DAF85280-0713-423D-81B2-B24C9F00002E}" type="sibTrans" cxnId="{B615F78B-B7E4-4D52-A68D-8A61C52AA630}">
      <dgm:prSet/>
      <dgm:spPr/>
      <dgm:t>
        <a:bodyPr/>
        <a:lstStyle/>
        <a:p>
          <a:endParaRPr lang="en-US"/>
        </a:p>
      </dgm:t>
    </dgm:pt>
    <dgm:pt modelId="{9B83524F-0024-4898-A4E2-D256D4B205C1}">
      <dgm:prSet phldrT="[Text]"/>
      <dgm:spPr/>
      <dgm:t>
        <a:bodyPr/>
        <a:lstStyle/>
        <a:p>
          <a:r>
            <a:rPr lang="en-US"/>
            <a:t>Action Object Type: </a:t>
          </a:r>
          <a:r>
            <a:rPr lang="en-US" b="1"/>
            <a:t>Set Property on Thing</a:t>
          </a:r>
          <a:endParaRPr lang="en-US"/>
        </a:p>
      </dgm:t>
    </dgm:pt>
    <dgm:pt modelId="{7452D2F3-D4D7-46B1-B6DA-87BFDE2BE151}" type="parTrans" cxnId="{9DC24F90-8C59-4458-BA26-5ADE68976539}">
      <dgm:prSet/>
      <dgm:spPr/>
      <dgm:t>
        <a:bodyPr/>
        <a:lstStyle/>
        <a:p>
          <a:endParaRPr lang="en-US"/>
        </a:p>
      </dgm:t>
    </dgm:pt>
    <dgm:pt modelId="{590C16BB-72D1-41F5-BF8C-02965C0F7BE2}" type="sibTrans" cxnId="{9DC24F90-8C59-4458-BA26-5ADE68976539}">
      <dgm:prSet/>
      <dgm:spPr/>
      <dgm:t>
        <a:bodyPr/>
        <a:lstStyle/>
        <a:p>
          <a:endParaRPr lang="en-US"/>
        </a:p>
      </dgm:t>
    </dgm:pt>
    <dgm:pt modelId="{7F4F466C-D084-4C03-A559-7A01E3BE75BE}">
      <dgm:prSet/>
      <dgm:spPr/>
      <dgm:t>
        <a:bodyPr/>
        <a:lstStyle/>
        <a:p>
          <a:r>
            <a:rPr lang="en-US"/>
            <a:t>Activate Rule:  </a:t>
          </a:r>
          <a:r>
            <a:rPr lang="en-US" b="1"/>
            <a:t>True</a:t>
          </a:r>
        </a:p>
      </dgm:t>
    </dgm:pt>
    <dgm:pt modelId="{6F08BA86-4103-438C-A62E-2F5AA37771BB}" type="parTrans" cxnId="{F0D93EE8-9F7C-4A26-9CD1-0826C16C5B5D}">
      <dgm:prSet/>
      <dgm:spPr/>
      <dgm:t>
        <a:bodyPr/>
        <a:lstStyle/>
        <a:p>
          <a:endParaRPr lang="en-US"/>
        </a:p>
      </dgm:t>
    </dgm:pt>
    <dgm:pt modelId="{7D66CB09-380D-4049-AFE9-CD8F359D9921}" type="sibTrans" cxnId="{F0D93EE8-9F7C-4A26-9CD1-0826C16C5B5D}">
      <dgm:prSet/>
      <dgm:spPr/>
      <dgm:t>
        <a:bodyPr/>
        <a:lstStyle/>
        <a:p>
          <a:endParaRPr lang="en-US"/>
        </a:p>
      </dgm:t>
    </dgm:pt>
    <dgm:pt modelId="{79717894-7E1F-4E0E-86BD-37C7BF61CD24}">
      <dgm:prSet/>
      <dgm:spPr/>
      <dgm:t>
        <a:bodyPr/>
        <a:lstStyle/>
        <a:p>
          <a:r>
            <a:rPr lang="en-US"/>
            <a:t>Log Rule: </a:t>
          </a:r>
          <a:r>
            <a:rPr lang="en-US" b="1"/>
            <a:t>False</a:t>
          </a:r>
        </a:p>
      </dgm:t>
    </dgm:pt>
    <dgm:pt modelId="{76AF0235-95ED-4BF5-BC9A-ED404EC61F3D}" type="sibTrans" cxnId="{17BDBCBD-2255-4B38-9A4B-05F2376838FC}">
      <dgm:prSet/>
      <dgm:spPr/>
      <dgm:t>
        <a:bodyPr/>
        <a:lstStyle/>
        <a:p>
          <a:endParaRPr lang="en-US"/>
        </a:p>
      </dgm:t>
    </dgm:pt>
    <dgm:pt modelId="{80BE69F5-166F-45D2-9735-B4525F1AE5FE}" type="parTrans" cxnId="{17BDBCBD-2255-4B38-9A4B-05F2376838FC}">
      <dgm:prSet/>
      <dgm:spPr/>
      <dgm:t>
        <a:bodyPr/>
        <a:lstStyle/>
        <a:p>
          <a:endParaRPr lang="en-US"/>
        </a:p>
      </dgm:t>
    </dgm:pt>
    <dgm:pt modelId="{BF07259B-7E97-446B-B816-89407611A930}">
      <dgm:prSet/>
      <dgm:spPr/>
      <dgm:t>
        <a:bodyPr/>
        <a:lstStyle/>
        <a:p>
          <a:r>
            <a:rPr lang="en-US"/>
            <a:t>Trigger Property: </a:t>
          </a:r>
          <a:r>
            <a:rPr lang="en-US" b="1"/>
            <a:t>Value</a:t>
          </a:r>
        </a:p>
      </dgm:t>
    </dgm:pt>
    <dgm:pt modelId="{57873821-E03B-4875-A7B4-D1DF3F04C6DA}" type="parTrans" cxnId="{795A2B76-D116-46FA-894B-E2FEC5E9BCCD}">
      <dgm:prSet/>
      <dgm:spPr/>
      <dgm:t>
        <a:bodyPr/>
        <a:lstStyle/>
        <a:p>
          <a:endParaRPr lang="en-US"/>
        </a:p>
      </dgm:t>
    </dgm:pt>
    <dgm:pt modelId="{6DB587BE-721F-4785-830E-6B4DAFF1CFE8}" type="sibTrans" cxnId="{795A2B76-D116-46FA-894B-E2FEC5E9BCCD}">
      <dgm:prSet/>
      <dgm:spPr/>
      <dgm:t>
        <a:bodyPr/>
        <a:lstStyle/>
        <a:p>
          <a:endParaRPr lang="en-US"/>
        </a:p>
      </dgm:t>
    </dgm:pt>
    <dgm:pt modelId="{F53DCC2E-A902-4851-BA6E-B8BE6A90BB03}">
      <dgm:prSet/>
      <dgm:spPr/>
      <dgm:t>
        <a:bodyPr/>
        <a:lstStyle/>
        <a:p>
          <a:r>
            <a:rPr lang="en-US"/>
            <a:t>Trigger Condition: </a:t>
          </a:r>
          <a:r>
            <a:rPr lang="en-US" b="1"/>
            <a:t>Equals</a:t>
          </a:r>
        </a:p>
      </dgm:t>
    </dgm:pt>
    <dgm:pt modelId="{A8EFA607-5D56-4C03-97C4-EBDBC298B77E}" type="parTrans" cxnId="{2E1771D7-EB0A-4FF3-939F-EB0D428A6831}">
      <dgm:prSet/>
      <dgm:spPr/>
      <dgm:t>
        <a:bodyPr/>
        <a:lstStyle/>
        <a:p>
          <a:endParaRPr lang="en-US"/>
        </a:p>
      </dgm:t>
    </dgm:pt>
    <dgm:pt modelId="{3EE88AB1-D551-47D2-AE19-AF5475CEE882}" type="sibTrans" cxnId="{2E1771D7-EB0A-4FF3-939F-EB0D428A6831}">
      <dgm:prSet/>
      <dgm:spPr/>
      <dgm:t>
        <a:bodyPr/>
        <a:lstStyle/>
        <a:p>
          <a:endParaRPr lang="en-US"/>
        </a:p>
      </dgm:t>
    </dgm:pt>
    <dgm:pt modelId="{1BE363FB-D65B-4BA3-B91E-0E4A6D90039F}">
      <dgm:prSet/>
      <dgm:spPr/>
      <dgm:t>
        <a:bodyPr/>
        <a:lstStyle/>
        <a:p>
          <a:r>
            <a:rPr lang="en-US"/>
            <a:t>Trigger Value: </a:t>
          </a:r>
          <a:r>
            <a:rPr lang="en-US" b="1"/>
            <a:t>2</a:t>
          </a:r>
        </a:p>
      </dgm:t>
    </dgm:pt>
    <dgm:pt modelId="{5C5CDC0D-A8A7-45A0-9F97-77D3E71C84C6}" type="parTrans" cxnId="{03684E12-4F3A-47B4-9DEF-1BF3D66A73D7}">
      <dgm:prSet/>
      <dgm:spPr/>
      <dgm:t>
        <a:bodyPr/>
        <a:lstStyle/>
        <a:p>
          <a:endParaRPr lang="en-US"/>
        </a:p>
      </dgm:t>
    </dgm:pt>
    <dgm:pt modelId="{8B2580FA-C863-4A57-AA44-4C51AE3F6086}" type="sibTrans" cxnId="{03684E12-4F3A-47B4-9DEF-1BF3D66A73D7}">
      <dgm:prSet/>
      <dgm:spPr/>
      <dgm:t>
        <a:bodyPr/>
        <a:lstStyle/>
        <a:p>
          <a:endParaRPr lang="en-US"/>
        </a:p>
      </dgm:t>
    </dgm:pt>
    <dgm:pt modelId="{1E6B4579-ED3F-46D4-8F1C-9B39CD533E26}">
      <dgm:prSet phldrT="[Text]"/>
      <dgm:spPr/>
      <dgm:t>
        <a:bodyPr/>
        <a:lstStyle/>
        <a:p>
          <a:r>
            <a:rPr lang="en-US"/>
            <a:t>Rule Name: “</a:t>
          </a:r>
          <a:r>
            <a:rPr lang="en-US" b="1"/>
            <a:t>Rule3</a:t>
          </a:r>
          <a:r>
            <a:rPr lang="en-US"/>
            <a:t>”</a:t>
          </a:r>
        </a:p>
      </dgm:t>
    </dgm:pt>
    <dgm:pt modelId="{80596124-D6DC-4125-AE6C-EF4CD31943A2}" type="sibTrans" cxnId="{FCFB4C3F-D858-4260-B8A2-1D57B5C28199}">
      <dgm:prSet/>
      <dgm:spPr/>
      <dgm:t>
        <a:bodyPr/>
        <a:lstStyle/>
        <a:p>
          <a:endParaRPr lang="en-US"/>
        </a:p>
      </dgm:t>
    </dgm:pt>
    <dgm:pt modelId="{B528F423-4E56-4578-9E3F-4094FDE83D8C}" type="parTrans" cxnId="{FCFB4C3F-D858-4260-B8A2-1D57B5C28199}">
      <dgm:prSet/>
      <dgm:spPr/>
      <dgm:t>
        <a:bodyPr/>
        <a:lstStyle/>
        <a:p>
          <a:endParaRPr lang="en-US"/>
        </a:p>
      </dgm:t>
    </dgm:pt>
    <dgm:pt modelId="{2546EC26-D336-4C1C-9C22-567C722BB1D7}">
      <dgm:prSet/>
      <dgm:spPr/>
      <dgm:t>
        <a:bodyPr/>
        <a:lstStyle/>
        <a:p>
          <a:r>
            <a:rPr lang="en-US"/>
            <a:t>Action Property: </a:t>
          </a:r>
          <a:r>
            <a:rPr lang="en-US" b="1"/>
            <a:t>sendmail</a:t>
          </a:r>
        </a:p>
      </dgm:t>
    </dgm:pt>
    <dgm:pt modelId="{59359DA0-F406-41AA-8C9C-8F3A36A5A773}" type="parTrans" cxnId="{1D85A7D5-D6AC-4059-AEDF-1D78D84AA792}">
      <dgm:prSet/>
      <dgm:spPr/>
      <dgm:t>
        <a:bodyPr/>
        <a:lstStyle/>
        <a:p>
          <a:endParaRPr lang="en-US"/>
        </a:p>
      </dgm:t>
    </dgm:pt>
    <dgm:pt modelId="{487F902B-7995-4AC0-B9EA-0F74E6E7CBA6}" type="sibTrans" cxnId="{1D85A7D5-D6AC-4059-AEDF-1D78D84AA792}">
      <dgm:prSet/>
      <dgm:spPr/>
      <dgm:t>
        <a:bodyPr/>
        <a:lstStyle/>
        <a:p>
          <a:endParaRPr lang="en-US"/>
        </a:p>
      </dgm:t>
    </dgm:pt>
    <dgm:pt modelId="{977EA289-3D7B-46D9-8B1C-DE63C74A56E8}">
      <dgm:prSet/>
      <dgm:spPr/>
      <dgm:t>
        <a:bodyPr/>
        <a:lstStyle/>
        <a:p>
          <a:r>
            <a:rPr lang="en-US"/>
            <a:t>Action Value: </a:t>
          </a:r>
          <a:r>
            <a:rPr lang="en-US" b="1"/>
            <a:t>Process M1, M2 and M3 complete.</a:t>
          </a:r>
        </a:p>
      </dgm:t>
    </dgm:pt>
    <dgm:pt modelId="{0D191FC2-E80A-4929-917C-6B2358E564E9}" type="parTrans" cxnId="{386B975C-9DDE-4DC9-8403-DABAD5AB3D93}">
      <dgm:prSet/>
      <dgm:spPr/>
      <dgm:t>
        <a:bodyPr/>
        <a:lstStyle/>
        <a:p>
          <a:endParaRPr lang="en-US"/>
        </a:p>
      </dgm:t>
    </dgm:pt>
    <dgm:pt modelId="{20BF275A-B25F-4A83-965C-D40961F81F58}" type="sibTrans" cxnId="{386B975C-9DDE-4DC9-8403-DABAD5AB3D93}">
      <dgm:prSet/>
      <dgm:spPr/>
      <dgm:t>
        <a:bodyPr/>
        <a:lstStyle/>
        <a:p>
          <a:endParaRPr lang="en-US"/>
        </a:p>
      </dgm:t>
    </dgm:pt>
    <dgm:pt modelId="{6122E1A4-8F79-4B82-ACF1-A1EBE6C28647}">
      <dgm:prSet phldrT="[Text]"/>
      <dgm:spPr/>
      <dgm:t>
        <a:bodyPr/>
        <a:lstStyle/>
        <a:p>
          <a:r>
            <a:rPr lang="en-US"/>
            <a:t>Action Object:  Messaging </a:t>
          </a:r>
          <a:br>
            <a:rPr lang="en-US"/>
          </a:br>
          <a:r>
            <a:rPr lang="en-US"/>
            <a:t>plugin object</a:t>
          </a:r>
        </a:p>
      </dgm:t>
    </dgm:pt>
    <dgm:pt modelId="{9B5F40EC-4495-4AB1-8B38-5C5E12FD0372}" type="parTrans" cxnId="{7CB12D98-0B0A-4F1E-9125-0F9F600ADC35}">
      <dgm:prSet/>
      <dgm:spPr/>
      <dgm:t>
        <a:bodyPr/>
        <a:lstStyle/>
        <a:p>
          <a:endParaRPr lang="en-US"/>
        </a:p>
      </dgm:t>
    </dgm:pt>
    <dgm:pt modelId="{2848719F-A8E4-49AC-B20D-7CCA0BABAD90}" type="sibTrans" cxnId="{7CB12D98-0B0A-4F1E-9125-0F9F600ADC35}">
      <dgm:prSet/>
      <dgm:spPr/>
      <dgm:t>
        <a:bodyPr/>
        <a:lstStyle/>
        <a:p>
          <a:endParaRPr lang="en-US"/>
        </a:p>
      </dgm:t>
    </dgm:pt>
    <dgm:pt modelId="{7560C25E-D0C3-40A1-8A6A-75A1B12D69A7}">
      <dgm:prSet phldrT="[Text]"/>
      <dgm:spPr/>
      <dgm:t>
        <a:bodyPr/>
        <a:lstStyle/>
        <a:p>
          <a:r>
            <a:rPr lang="en-US"/>
            <a:t>Delay:</a:t>
          </a:r>
          <a:r>
            <a:rPr lang="en-US" b="1"/>
            <a:t>0</a:t>
          </a:r>
          <a:endParaRPr lang="en-US"/>
        </a:p>
      </dgm:t>
    </dgm:pt>
    <dgm:pt modelId="{14D4C7B0-44F4-4584-BD5F-0DBD760B4627}" type="parTrans" cxnId="{BAEED932-4A5B-43FD-B0D0-F5B4838926F8}">
      <dgm:prSet/>
      <dgm:spPr/>
      <dgm:t>
        <a:bodyPr/>
        <a:lstStyle/>
        <a:p>
          <a:endParaRPr lang="en-US"/>
        </a:p>
      </dgm:t>
    </dgm:pt>
    <dgm:pt modelId="{108BFA75-5A92-4BD9-8085-6470943BD06D}" type="sibTrans" cxnId="{BAEED932-4A5B-43FD-B0D0-F5B4838926F8}">
      <dgm:prSet/>
      <dgm:spPr/>
      <dgm:t>
        <a:bodyPr/>
        <a:lstStyle/>
        <a:p>
          <a:endParaRPr lang="en-US"/>
        </a:p>
      </dgm:t>
    </dgm:pt>
    <dgm:pt modelId="{4F679A18-3D86-4D49-BFC0-1A4F7B2BD58C}" type="pres">
      <dgm:prSet presAssocID="{ADF40E79-4FA0-433B-9525-98BF11D7DAD9}" presName="rootnode" presStyleCnt="0">
        <dgm:presLayoutVars>
          <dgm:chMax/>
          <dgm:chPref/>
          <dgm:dir/>
          <dgm:animLvl val="lvl"/>
        </dgm:presLayoutVars>
      </dgm:prSet>
      <dgm:spPr/>
    </dgm:pt>
    <dgm:pt modelId="{9265BC5A-775F-40AE-8A6D-4915C6971D04}" type="pres">
      <dgm:prSet presAssocID="{F4F9E76E-BC8C-4598-B404-0FB845B2C317}" presName="composite" presStyleCnt="0"/>
      <dgm:spPr/>
    </dgm:pt>
    <dgm:pt modelId="{EF61D887-F980-4F45-B551-89BA629C9376}" type="pres">
      <dgm:prSet presAssocID="{F4F9E76E-BC8C-4598-B404-0FB845B2C317}" presName="LShape" presStyleLbl="alignNode1" presStyleIdx="0" presStyleCnt="5"/>
      <dgm:spPr/>
    </dgm:pt>
    <dgm:pt modelId="{CFCAD8D5-578D-4CC4-833D-0EB895D415C1}" type="pres">
      <dgm:prSet presAssocID="{F4F9E76E-BC8C-4598-B404-0FB845B2C317}" presName="ParentText" presStyleLbl="revTx" presStyleIdx="0" presStyleCnt="3">
        <dgm:presLayoutVars>
          <dgm:chMax val="0"/>
          <dgm:chPref val="0"/>
          <dgm:bulletEnabled val="1"/>
        </dgm:presLayoutVars>
      </dgm:prSet>
      <dgm:spPr/>
    </dgm:pt>
    <dgm:pt modelId="{B98EDFFB-70A7-43A5-AE64-C4EEE0EFFED5}" type="pres">
      <dgm:prSet presAssocID="{F4F9E76E-BC8C-4598-B404-0FB845B2C317}" presName="Triangle" presStyleLbl="alignNode1" presStyleIdx="1" presStyleCnt="5"/>
      <dgm:spPr/>
    </dgm:pt>
    <dgm:pt modelId="{E6FB05D9-C2F9-446C-9E0D-601B5ED232E5}" type="pres">
      <dgm:prSet presAssocID="{D4712578-5EAC-447B-A03D-84AE1FDF193B}" presName="sibTrans" presStyleCnt="0"/>
      <dgm:spPr/>
    </dgm:pt>
    <dgm:pt modelId="{3DFD04B0-2130-4F81-935C-789286797FC5}" type="pres">
      <dgm:prSet presAssocID="{D4712578-5EAC-447B-A03D-84AE1FDF193B}" presName="space" presStyleCnt="0"/>
      <dgm:spPr/>
    </dgm:pt>
    <dgm:pt modelId="{2036CC66-AD58-4046-B4F2-EE684DC1E40D}" type="pres">
      <dgm:prSet presAssocID="{74BF6159-E473-4618-8DA3-B9CC5414D60A}" presName="composite" presStyleCnt="0"/>
      <dgm:spPr/>
    </dgm:pt>
    <dgm:pt modelId="{FFCEC277-1077-484C-BBD6-C01D0637DA57}" type="pres">
      <dgm:prSet presAssocID="{74BF6159-E473-4618-8DA3-B9CC5414D60A}" presName="LShape" presStyleLbl="alignNode1" presStyleIdx="2" presStyleCnt="5"/>
      <dgm:spPr/>
    </dgm:pt>
    <dgm:pt modelId="{93A63713-9CE3-418B-BC72-25899FD3F790}" type="pres">
      <dgm:prSet presAssocID="{74BF6159-E473-4618-8DA3-B9CC5414D60A}" presName="ParentText" presStyleLbl="revTx" presStyleIdx="1" presStyleCnt="3">
        <dgm:presLayoutVars>
          <dgm:chMax val="0"/>
          <dgm:chPref val="0"/>
          <dgm:bulletEnabled val="1"/>
        </dgm:presLayoutVars>
      </dgm:prSet>
      <dgm:spPr/>
    </dgm:pt>
    <dgm:pt modelId="{DBC8E80B-BD7B-4061-A786-747D672A06F6}" type="pres">
      <dgm:prSet presAssocID="{74BF6159-E473-4618-8DA3-B9CC5414D60A}" presName="Triangle" presStyleLbl="alignNode1" presStyleIdx="3" presStyleCnt="5"/>
      <dgm:spPr/>
    </dgm:pt>
    <dgm:pt modelId="{C9290560-2F45-4064-81FF-6410AC558CD8}" type="pres">
      <dgm:prSet presAssocID="{D788C2DE-9129-47A7-AF2F-5B67CB453D00}" presName="sibTrans" presStyleCnt="0"/>
      <dgm:spPr/>
    </dgm:pt>
    <dgm:pt modelId="{99F837A3-F0EB-40CE-B9D8-EFF926A74A36}" type="pres">
      <dgm:prSet presAssocID="{D788C2DE-9129-47A7-AF2F-5B67CB453D00}" presName="space" presStyleCnt="0"/>
      <dgm:spPr/>
    </dgm:pt>
    <dgm:pt modelId="{1AC45745-DF91-4692-BEE0-769A9F94E035}" type="pres">
      <dgm:prSet presAssocID="{12B1611F-689B-49D5-AC53-916C1E7FF911}" presName="composite" presStyleCnt="0"/>
      <dgm:spPr/>
    </dgm:pt>
    <dgm:pt modelId="{B0932339-859D-42C1-97C6-109027791175}" type="pres">
      <dgm:prSet presAssocID="{12B1611F-689B-49D5-AC53-916C1E7FF911}" presName="LShape" presStyleLbl="alignNode1" presStyleIdx="4" presStyleCnt="5"/>
      <dgm:spPr/>
    </dgm:pt>
    <dgm:pt modelId="{34A2BFB1-CDCA-4809-9C01-051CFBA3CFC2}" type="pres">
      <dgm:prSet presAssocID="{12B1611F-689B-49D5-AC53-916C1E7FF911}" presName="ParentText" presStyleLbl="revTx" presStyleIdx="2" presStyleCnt="3" custScaleY="118525" custLinFactNeighborX="88" custLinFactNeighborY="13016">
        <dgm:presLayoutVars>
          <dgm:chMax val="0"/>
          <dgm:chPref val="0"/>
          <dgm:bulletEnabled val="1"/>
        </dgm:presLayoutVars>
      </dgm:prSet>
      <dgm:spPr/>
    </dgm:pt>
  </dgm:ptLst>
  <dgm:cxnLst>
    <dgm:cxn modelId="{7A61240D-E1B5-43B4-8BE5-9DCDDE0E1840}" type="presOf" srcId="{9B83524F-0024-4898-A4E2-D256D4B205C1}" destId="{34A2BFB1-CDCA-4809-9C01-051CFBA3CFC2}" srcOrd="0" destOrd="1" presId="urn:microsoft.com/office/officeart/2009/3/layout/StepUpProcess"/>
    <dgm:cxn modelId="{A35EF10D-6BFC-40F0-90B1-638B8A63272D}" type="presOf" srcId="{74BF6159-E473-4618-8DA3-B9CC5414D60A}" destId="{93A63713-9CE3-418B-BC72-25899FD3F790}" srcOrd="0" destOrd="0" presId="urn:microsoft.com/office/officeart/2009/3/layout/StepUpProcess"/>
    <dgm:cxn modelId="{03684E12-4F3A-47B4-9DEF-1BF3D66A73D7}" srcId="{74BF6159-E473-4618-8DA3-B9CC5414D60A}" destId="{1BE363FB-D65B-4BA3-B91E-0E4A6D90039F}" srcOrd="3" destOrd="0" parTransId="{5C5CDC0D-A8A7-45A0-9F97-77D3E71C84C6}" sibTransId="{8B2580FA-C863-4A57-AA44-4C51AE3F6086}"/>
    <dgm:cxn modelId="{97CE9F1A-A306-4FC8-9248-F034FCA19289}" type="presOf" srcId="{7F4F466C-D084-4C03-A559-7A01E3BE75BE}" destId="{CFCAD8D5-578D-4CC4-833D-0EB895D415C1}" srcOrd="0" destOrd="2" presId="urn:microsoft.com/office/officeart/2009/3/layout/StepUpProcess"/>
    <dgm:cxn modelId="{4930FD21-72F2-4A3D-A4B3-D27A16FC9156}" type="presOf" srcId="{F4F9E76E-BC8C-4598-B404-0FB845B2C317}" destId="{CFCAD8D5-578D-4CC4-833D-0EB895D415C1}" srcOrd="0" destOrd="0" presId="urn:microsoft.com/office/officeart/2009/3/layout/StepUpProcess"/>
    <dgm:cxn modelId="{8517A122-2AF4-4046-9061-FEAB06424B9E}" type="presOf" srcId="{79717894-7E1F-4E0E-86BD-37C7BF61CD24}" destId="{CFCAD8D5-578D-4CC4-833D-0EB895D415C1}" srcOrd="0" destOrd="3" presId="urn:microsoft.com/office/officeart/2009/3/layout/StepUpProcess"/>
    <dgm:cxn modelId="{BAEED932-4A5B-43FD-B0D0-F5B4838926F8}" srcId="{12B1611F-689B-49D5-AC53-916C1E7FF911}" destId="{7560C25E-D0C3-40A1-8A6A-75A1B12D69A7}" srcOrd="1" destOrd="0" parTransId="{14D4C7B0-44F4-4584-BD5F-0DBD760B4627}" sibTransId="{108BFA75-5A92-4BD9-8085-6470943BD06D}"/>
    <dgm:cxn modelId="{03B89838-38CA-4ABD-82E5-B9AC9E817FAC}" srcId="{ADF40E79-4FA0-433B-9525-98BF11D7DAD9}" destId="{F4F9E76E-BC8C-4598-B404-0FB845B2C317}" srcOrd="0" destOrd="0" parTransId="{FC2F2DA3-14C6-46B9-AF7D-B8D6AD31222C}" sibTransId="{D4712578-5EAC-447B-A03D-84AE1FDF193B}"/>
    <dgm:cxn modelId="{9CDB573A-DA12-4038-BC1B-51932E40FE39}" srcId="{ADF40E79-4FA0-433B-9525-98BF11D7DAD9}" destId="{74BF6159-E473-4618-8DA3-B9CC5414D60A}" srcOrd="1" destOrd="0" parTransId="{619B30E4-0100-4503-9B32-955ECCF02C5A}" sibTransId="{D788C2DE-9129-47A7-AF2F-5B67CB453D00}"/>
    <dgm:cxn modelId="{FCFB4C3F-D858-4260-B8A2-1D57B5C28199}" srcId="{F4F9E76E-BC8C-4598-B404-0FB845B2C317}" destId="{1E6B4579-ED3F-46D4-8F1C-9B39CD533E26}" srcOrd="0" destOrd="0" parTransId="{B528F423-4E56-4578-9E3F-4094FDE83D8C}" sibTransId="{80596124-D6DC-4125-AE6C-EF4CD31943A2}"/>
    <dgm:cxn modelId="{386B975C-9DDE-4DC9-8403-DABAD5AB3D93}" srcId="{12B1611F-689B-49D5-AC53-916C1E7FF911}" destId="{977EA289-3D7B-46D9-8B1C-DE63C74A56E8}" srcOrd="4" destOrd="0" parTransId="{0D191FC2-E80A-4929-917C-6B2358E564E9}" sibTransId="{20BF275A-B25F-4A83-965C-D40961F81F58}"/>
    <dgm:cxn modelId="{795A2B76-D116-46FA-894B-E2FEC5E9BCCD}" srcId="{74BF6159-E473-4618-8DA3-B9CC5414D60A}" destId="{BF07259B-7E97-446B-B816-89407611A930}" srcOrd="1" destOrd="0" parTransId="{57873821-E03B-4875-A7B4-D1DF3F04C6DA}" sibTransId="{6DB587BE-721F-4785-830E-6B4DAFF1CFE8}"/>
    <dgm:cxn modelId="{B615F78B-B7E4-4D52-A68D-8A61C52AA630}" srcId="{ADF40E79-4FA0-433B-9525-98BF11D7DAD9}" destId="{12B1611F-689B-49D5-AC53-916C1E7FF911}" srcOrd="2" destOrd="0" parTransId="{C3ABAE67-FE49-4DEA-9A12-3D56916EB8C5}" sibTransId="{DAF85280-0713-423D-81B2-B24C9F00002E}"/>
    <dgm:cxn modelId="{9DC24F90-8C59-4458-BA26-5ADE68976539}" srcId="{12B1611F-689B-49D5-AC53-916C1E7FF911}" destId="{9B83524F-0024-4898-A4E2-D256D4B205C1}" srcOrd="0" destOrd="0" parTransId="{7452D2F3-D4D7-46B1-B6DA-87BFDE2BE151}" sibTransId="{590C16BB-72D1-41F5-BF8C-02965C0F7BE2}"/>
    <dgm:cxn modelId="{5AD76196-3973-4655-A47D-1BE1BD34E9EC}" type="presOf" srcId="{12B1611F-689B-49D5-AC53-916C1E7FF911}" destId="{34A2BFB1-CDCA-4809-9C01-051CFBA3CFC2}" srcOrd="0" destOrd="0" presId="urn:microsoft.com/office/officeart/2009/3/layout/StepUpProcess"/>
    <dgm:cxn modelId="{7CB12D98-0B0A-4F1E-9125-0F9F600ADC35}" srcId="{12B1611F-689B-49D5-AC53-916C1E7FF911}" destId="{6122E1A4-8F79-4B82-ACF1-A1EBE6C28647}" srcOrd="2" destOrd="0" parTransId="{9B5F40EC-4495-4AB1-8B38-5C5E12FD0372}" sibTransId="{2848719F-A8E4-49AC-B20D-7CCA0BABAD90}"/>
    <dgm:cxn modelId="{4738C79A-4072-40D1-BB3C-04F294CFFD07}" type="presOf" srcId="{977EA289-3D7B-46D9-8B1C-DE63C74A56E8}" destId="{34A2BFB1-CDCA-4809-9C01-051CFBA3CFC2}" srcOrd="0" destOrd="5" presId="urn:microsoft.com/office/officeart/2009/3/layout/StepUpProcess"/>
    <dgm:cxn modelId="{47B93C9B-694D-4EE4-BC55-B1AB70D74ACC}" type="presOf" srcId="{BF07259B-7E97-446B-B816-89407611A930}" destId="{93A63713-9CE3-418B-BC72-25899FD3F790}" srcOrd="0" destOrd="2" presId="urn:microsoft.com/office/officeart/2009/3/layout/StepUpProcess"/>
    <dgm:cxn modelId="{70354D9E-867C-4D40-A70F-476B54FEE13E}" type="presOf" srcId="{481312F3-BB33-4AA5-AE0B-947C6EB4F97C}" destId="{93A63713-9CE3-418B-BC72-25899FD3F790}" srcOrd="0" destOrd="1" presId="urn:microsoft.com/office/officeart/2009/3/layout/StepUpProcess"/>
    <dgm:cxn modelId="{6579C1A2-527A-4256-8C12-8C18F35F11F1}" type="presOf" srcId="{1BE363FB-D65B-4BA3-B91E-0E4A6D90039F}" destId="{93A63713-9CE3-418B-BC72-25899FD3F790}" srcOrd="0" destOrd="4" presId="urn:microsoft.com/office/officeart/2009/3/layout/StepUpProcess"/>
    <dgm:cxn modelId="{F51053A8-1978-4664-9CAA-43E34C6707B5}" type="presOf" srcId="{ADF40E79-4FA0-433B-9525-98BF11D7DAD9}" destId="{4F679A18-3D86-4D49-BFC0-1A4F7B2BD58C}" srcOrd="0" destOrd="0" presId="urn:microsoft.com/office/officeart/2009/3/layout/StepUpProcess"/>
    <dgm:cxn modelId="{E4DC39AD-A27A-4406-BCB6-C511B9C1A786}" type="presOf" srcId="{1E6B4579-ED3F-46D4-8F1C-9B39CD533E26}" destId="{CFCAD8D5-578D-4CC4-833D-0EB895D415C1}" srcOrd="0" destOrd="1" presId="urn:microsoft.com/office/officeart/2009/3/layout/StepUpProcess"/>
    <dgm:cxn modelId="{E75EF6B1-D9A3-426B-878C-1207C1D78E7E}" type="presOf" srcId="{F53DCC2E-A902-4851-BA6E-B8BE6A90BB03}" destId="{93A63713-9CE3-418B-BC72-25899FD3F790}" srcOrd="0" destOrd="3" presId="urn:microsoft.com/office/officeart/2009/3/layout/StepUpProcess"/>
    <dgm:cxn modelId="{17BDBCBD-2255-4B38-9A4B-05F2376838FC}" srcId="{F4F9E76E-BC8C-4598-B404-0FB845B2C317}" destId="{79717894-7E1F-4E0E-86BD-37C7BF61CD24}" srcOrd="2" destOrd="0" parTransId="{80BE69F5-166F-45D2-9735-B4525F1AE5FE}" sibTransId="{76AF0235-95ED-4BF5-BC9A-ED404EC61F3D}"/>
    <dgm:cxn modelId="{1D85A7D5-D6AC-4059-AEDF-1D78D84AA792}" srcId="{12B1611F-689B-49D5-AC53-916C1E7FF911}" destId="{2546EC26-D336-4C1C-9C22-567C722BB1D7}" srcOrd="3" destOrd="0" parTransId="{59359DA0-F406-41AA-8C9C-8F3A36A5A773}" sibTransId="{487F902B-7995-4AC0-B9EA-0F74E6E7CBA6}"/>
    <dgm:cxn modelId="{2E1771D7-EB0A-4FF3-939F-EB0D428A6831}" srcId="{74BF6159-E473-4618-8DA3-B9CC5414D60A}" destId="{F53DCC2E-A902-4851-BA6E-B8BE6A90BB03}" srcOrd="2" destOrd="0" parTransId="{A8EFA607-5D56-4C03-97C4-EBDBC298B77E}" sibTransId="{3EE88AB1-D551-47D2-AE19-AF5475CEE882}"/>
    <dgm:cxn modelId="{19C705E3-1297-4E78-B09F-9774E20EEE1E}" srcId="{74BF6159-E473-4618-8DA3-B9CC5414D60A}" destId="{481312F3-BB33-4AA5-AE0B-947C6EB4F97C}" srcOrd="0" destOrd="0" parTransId="{C0891E77-E624-41FD-A47D-C8276429BA42}" sibTransId="{40E69C3E-F7B9-4263-8736-BD0C778605C4}"/>
    <dgm:cxn modelId="{F0D93EE8-9F7C-4A26-9CD1-0826C16C5B5D}" srcId="{F4F9E76E-BC8C-4598-B404-0FB845B2C317}" destId="{7F4F466C-D084-4C03-A559-7A01E3BE75BE}" srcOrd="1" destOrd="0" parTransId="{6F08BA86-4103-438C-A62E-2F5AA37771BB}" sibTransId="{7D66CB09-380D-4049-AFE9-CD8F359D9921}"/>
    <dgm:cxn modelId="{DEC0A4E9-B0AF-46DE-8554-412F7E90F99C}" type="presOf" srcId="{7560C25E-D0C3-40A1-8A6A-75A1B12D69A7}" destId="{34A2BFB1-CDCA-4809-9C01-051CFBA3CFC2}" srcOrd="0" destOrd="2" presId="urn:microsoft.com/office/officeart/2009/3/layout/StepUpProcess"/>
    <dgm:cxn modelId="{EE0108F0-5F5A-441A-AFBC-671A61B89E4B}" type="presOf" srcId="{6122E1A4-8F79-4B82-ACF1-A1EBE6C28647}" destId="{34A2BFB1-CDCA-4809-9C01-051CFBA3CFC2}" srcOrd="0" destOrd="3" presId="urn:microsoft.com/office/officeart/2009/3/layout/StepUpProcess"/>
    <dgm:cxn modelId="{205563F0-0EF4-4F96-B4DF-F778A6AB65E0}" type="presOf" srcId="{2546EC26-D336-4C1C-9C22-567C722BB1D7}" destId="{34A2BFB1-CDCA-4809-9C01-051CFBA3CFC2}" srcOrd="0" destOrd="4" presId="urn:microsoft.com/office/officeart/2009/3/layout/StepUpProcess"/>
    <dgm:cxn modelId="{A40935C2-113A-4A43-97C1-D588966841FF}" type="presParOf" srcId="{4F679A18-3D86-4D49-BFC0-1A4F7B2BD58C}" destId="{9265BC5A-775F-40AE-8A6D-4915C6971D04}" srcOrd="0" destOrd="0" presId="urn:microsoft.com/office/officeart/2009/3/layout/StepUpProcess"/>
    <dgm:cxn modelId="{BB00BAF0-7A77-458A-BE4F-92B5CD1D88D6}" type="presParOf" srcId="{9265BC5A-775F-40AE-8A6D-4915C6971D04}" destId="{EF61D887-F980-4F45-B551-89BA629C9376}" srcOrd="0" destOrd="0" presId="urn:microsoft.com/office/officeart/2009/3/layout/StepUpProcess"/>
    <dgm:cxn modelId="{A0012B09-D67C-4A73-BE25-63A6DD19E69C}" type="presParOf" srcId="{9265BC5A-775F-40AE-8A6D-4915C6971D04}" destId="{CFCAD8D5-578D-4CC4-833D-0EB895D415C1}" srcOrd="1" destOrd="0" presId="urn:microsoft.com/office/officeart/2009/3/layout/StepUpProcess"/>
    <dgm:cxn modelId="{6FDB0A07-71D5-4954-BDBC-D52279A63065}" type="presParOf" srcId="{9265BC5A-775F-40AE-8A6D-4915C6971D04}" destId="{B98EDFFB-70A7-43A5-AE64-C4EEE0EFFED5}" srcOrd="2" destOrd="0" presId="urn:microsoft.com/office/officeart/2009/3/layout/StepUpProcess"/>
    <dgm:cxn modelId="{2557EB7E-4FA5-4067-849F-5739B9E49E4F}" type="presParOf" srcId="{4F679A18-3D86-4D49-BFC0-1A4F7B2BD58C}" destId="{E6FB05D9-C2F9-446C-9E0D-601B5ED232E5}" srcOrd="1" destOrd="0" presId="urn:microsoft.com/office/officeart/2009/3/layout/StepUpProcess"/>
    <dgm:cxn modelId="{9CA4130E-5ECA-485A-AF1B-4C7736484D99}" type="presParOf" srcId="{E6FB05D9-C2F9-446C-9E0D-601B5ED232E5}" destId="{3DFD04B0-2130-4F81-935C-789286797FC5}" srcOrd="0" destOrd="0" presId="urn:microsoft.com/office/officeart/2009/3/layout/StepUpProcess"/>
    <dgm:cxn modelId="{0B833267-97F2-4980-A563-A8475AA7203B}" type="presParOf" srcId="{4F679A18-3D86-4D49-BFC0-1A4F7B2BD58C}" destId="{2036CC66-AD58-4046-B4F2-EE684DC1E40D}" srcOrd="2" destOrd="0" presId="urn:microsoft.com/office/officeart/2009/3/layout/StepUpProcess"/>
    <dgm:cxn modelId="{19B93ED9-CE2B-474B-AFAC-A4B94327A75F}" type="presParOf" srcId="{2036CC66-AD58-4046-B4F2-EE684DC1E40D}" destId="{FFCEC277-1077-484C-BBD6-C01D0637DA57}" srcOrd="0" destOrd="0" presId="urn:microsoft.com/office/officeart/2009/3/layout/StepUpProcess"/>
    <dgm:cxn modelId="{9AE5150D-3907-41B6-96B3-480F8A87AF72}" type="presParOf" srcId="{2036CC66-AD58-4046-B4F2-EE684DC1E40D}" destId="{93A63713-9CE3-418B-BC72-25899FD3F790}" srcOrd="1" destOrd="0" presId="urn:microsoft.com/office/officeart/2009/3/layout/StepUpProcess"/>
    <dgm:cxn modelId="{0E83B419-27CF-4476-9F22-6EA51E8C7C31}" type="presParOf" srcId="{2036CC66-AD58-4046-B4F2-EE684DC1E40D}" destId="{DBC8E80B-BD7B-4061-A786-747D672A06F6}" srcOrd="2" destOrd="0" presId="urn:microsoft.com/office/officeart/2009/3/layout/StepUpProcess"/>
    <dgm:cxn modelId="{5868D8FD-BC66-4584-BA7C-BC90C18E0A11}" type="presParOf" srcId="{4F679A18-3D86-4D49-BFC0-1A4F7B2BD58C}" destId="{C9290560-2F45-4064-81FF-6410AC558CD8}" srcOrd="3" destOrd="0" presId="urn:microsoft.com/office/officeart/2009/3/layout/StepUpProcess"/>
    <dgm:cxn modelId="{8D6B7D34-A934-4548-92D7-B6A46921BCDE}" type="presParOf" srcId="{C9290560-2F45-4064-81FF-6410AC558CD8}" destId="{99F837A3-F0EB-40CE-B9D8-EFF926A74A36}" srcOrd="0" destOrd="0" presId="urn:microsoft.com/office/officeart/2009/3/layout/StepUpProcess"/>
    <dgm:cxn modelId="{4CC4D9C8-1873-4169-89A1-AF57E8007040}" type="presParOf" srcId="{4F679A18-3D86-4D49-BFC0-1A4F7B2BD58C}" destId="{1AC45745-DF91-4692-BEE0-769A9F94E035}" srcOrd="4" destOrd="0" presId="urn:microsoft.com/office/officeart/2009/3/layout/StepUpProcess"/>
    <dgm:cxn modelId="{B27BF19E-E89F-42AF-901D-833BA91B348A}" type="presParOf" srcId="{1AC45745-DF91-4692-BEE0-769A9F94E035}" destId="{B0932339-859D-42C1-97C6-109027791175}" srcOrd="0" destOrd="0" presId="urn:microsoft.com/office/officeart/2009/3/layout/StepUpProcess"/>
    <dgm:cxn modelId="{6C7483D0-C0B9-4437-B25D-B580B4E8302F}" type="presParOf" srcId="{1AC45745-DF91-4692-BEE0-769A9F94E035}" destId="{34A2BFB1-CDCA-4809-9C01-051CFBA3CFC2}" srcOrd="1" destOrd="0" presId="urn:microsoft.com/office/officeart/2009/3/layout/StepUpProcess"/>
  </dgm:cxnLst>
  <dgm:bg>
    <a:solidFill>
      <a:schemeClr val="bg1">
        <a:lumMod val="95000"/>
      </a:schemeClr>
    </a:solidFill>
    <a:effectLst>
      <a:outerShdw blurRad="50800" dist="38100" dir="2700000" algn="tl" rotWithShape="0">
        <a:prstClr val="black">
          <a:alpha val="40000"/>
        </a:prstClr>
      </a:outerShdw>
    </a:effectLst>
  </dgm:bg>
  <dgm:whole>
    <a:ln>
      <a:solidFill>
        <a:schemeClr val="tx1"/>
      </a:solidFill>
    </a:ln>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61D887-F980-4F45-B551-89BA629C9376}">
      <dsp:nvSpPr>
        <dsp:cNvPr id="0" name=""/>
        <dsp:cNvSpPr/>
      </dsp:nvSpPr>
      <dsp:spPr>
        <a:xfrm rot="5400000">
          <a:off x="370220" y="729648"/>
          <a:ext cx="1111447" cy="1849423"/>
        </a:xfrm>
        <a:prstGeom prst="corner">
          <a:avLst>
            <a:gd name="adj1" fmla="val 16120"/>
            <a:gd name="adj2" fmla="val 16110"/>
          </a:avLst>
        </a:prstGeom>
        <a:solidFill>
          <a:schemeClr val="accent1">
            <a:shade val="5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CAD8D5-578D-4CC4-833D-0EB895D415C1}">
      <dsp:nvSpPr>
        <dsp:cNvPr id="0" name=""/>
        <dsp:cNvSpPr/>
      </dsp:nvSpPr>
      <dsp:spPr>
        <a:xfrm>
          <a:off x="184692" y="1282227"/>
          <a:ext cx="1669670" cy="14635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1: Configure rule</a:t>
          </a:r>
        </a:p>
        <a:p>
          <a:pPr marL="57150" lvl="1" indent="-57150" algn="l" defTabSz="444500">
            <a:lnSpc>
              <a:spcPct val="90000"/>
            </a:lnSpc>
            <a:spcBef>
              <a:spcPct val="0"/>
            </a:spcBef>
            <a:spcAft>
              <a:spcPct val="15000"/>
            </a:spcAft>
            <a:buChar char="•"/>
          </a:pPr>
          <a:r>
            <a:rPr lang="en-US" sz="1000" kern="1200"/>
            <a:t>Rule Name: “</a:t>
          </a:r>
          <a:r>
            <a:rPr lang="en-US" sz="1000" b="1" kern="1200"/>
            <a:t>Rule1</a:t>
          </a:r>
          <a:r>
            <a:rPr lang="en-US" sz="1000" kern="1200"/>
            <a:t>”</a:t>
          </a:r>
        </a:p>
        <a:p>
          <a:pPr marL="57150" lvl="1" indent="-57150" algn="l" defTabSz="444500">
            <a:lnSpc>
              <a:spcPct val="90000"/>
            </a:lnSpc>
            <a:spcBef>
              <a:spcPct val="0"/>
            </a:spcBef>
            <a:spcAft>
              <a:spcPct val="15000"/>
            </a:spcAft>
            <a:buChar char="•"/>
          </a:pPr>
          <a:r>
            <a:rPr lang="en-US" sz="1000" kern="1200"/>
            <a:t>Activate Rule:  </a:t>
          </a:r>
          <a:r>
            <a:rPr lang="en-US" sz="1000" b="1" kern="1200"/>
            <a:t>True</a:t>
          </a:r>
        </a:p>
        <a:p>
          <a:pPr marL="57150" lvl="1" indent="-57150" algn="l" defTabSz="444500">
            <a:lnSpc>
              <a:spcPct val="90000"/>
            </a:lnSpc>
            <a:spcBef>
              <a:spcPct val="0"/>
            </a:spcBef>
            <a:spcAft>
              <a:spcPct val="15000"/>
            </a:spcAft>
            <a:buChar char="•"/>
          </a:pPr>
          <a:r>
            <a:rPr lang="en-US" sz="1000" kern="1200"/>
            <a:t>Log Rule: </a:t>
          </a:r>
          <a:r>
            <a:rPr lang="en-US" sz="1000" b="1" kern="1200"/>
            <a:t>False</a:t>
          </a:r>
        </a:p>
      </dsp:txBody>
      <dsp:txXfrm>
        <a:off x="184692" y="1282227"/>
        <a:ext cx="1669670" cy="1463563"/>
      </dsp:txXfrm>
    </dsp:sp>
    <dsp:sp modelId="{B98EDFFB-70A7-43A5-AE64-C4EEE0EFFED5}">
      <dsp:nvSpPr>
        <dsp:cNvPr id="0" name=""/>
        <dsp:cNvSpPr/>
      </dsp:nvSpPr>
      <dsp:spPr>
        <a:xfrm>
          <a:off x="1539330" y="593491"/>
          <a:ext cx="315032" cy="315032"/>
        </a:xfrm>
        <a:prstGeom prst="triangle">
          <a:avLst>
            <a:gd name="adj" fmla="val 100000"/>
          </a:avLst>
        </a:prstGeom>
        <a:solidFill>
          <a:schemeClr val="accent1">
            <a:shade val="50000"/>
            <a:hueOff val="133703"/>
            <a:satOff val="3582"/>
            <a:lumOff val="15781"/>
            <a:alphaOff val="0"/>
          </a:schemeClr>
        </a:solidFill>
        <a:ln w="12700" cap="flat" cmpd="sng" algn="ctr">
          <a:solidFill>
            <a:schemeClr val="accent1">
              <a:shade val="50000"/>
              <a:hueOff val="133703"/>
              <a:satOff val="3582"/>
              <a:lumOff val="1578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CEC277-1077-484C-BBD6-C01D0637DA57}">
      <dsp:nvSpPr>
        <dsp:cNvPr id="0" name=""/>
        <dsp:cNvSpPr/>
      </dsp:nvSpPr>
      <dsp:spPr>
        <a:xfrm rot="5400000">
          <a:off x="2414223" y="223857"/>
          <a:ext cx="1111447" cy="1849423"/>
        </a:xfrm>
        <a:prstGeom prst="corner">
          <a:avLst>
            <a:gd name="adj1" fmla="val 16120"/>
            <a:gd name="adj2" fmla="val 16110"/>
          </a:avLst>
        </a:prstGeom>
        <a:solidFill>
          <a:schemeClr val="accent1">
            <a:shade val="50000"/>
            <a:hueOff val="267407"/>
            <a:satOff val="7164"/>
            <a:lumOff val="31562"/>
            <a:alphaOff val="0"/>
          </a:schemeClr>
        </a:solidFill>
        <a:ln w="12700" cap="flat" cmpd="sng" algn="ctr">
          <a:solidFill>
            <a:schemeClr val="accent1">
              <a:shade val="50000"/>
              <a:hueOff val="267407"/>
              <a:satOff val="7164"/>
              <a:lumOff val="3156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A63713-9CE3-418B-BC72-25899FD3F790}">
      <dsp:nvSpPr>
        <dsp:cNvPr id="0" name=""/>
        <dsp:cNvSpPr/>
      </dsp:nvSpPr>
      <dsp:spPr>
        <a:xfrm>
          <a:off x="2228694" y="776437"/>
          <a:ext cx="1669670" cy="14635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2: Define Trigger Object</a:t>
          </a:r>
        </a:p>
        <a:p>
          <a:pPr marL="57150" lvl="1" indent="-57150" algn="l" defTabSz="444500">
            <a:lnSpc>
              <a:spcPct val="90000"/>
            </a:lnSpc>
            <a:spcBef>
              <a:spcPct val="0"/>
            </a:spcBef>
            <a:spcAft>
              <a:spcPct val="15000"/>
            </a:spcAft>
            <a:buChar char="•"/>
          </a:pPr>
          <a:r>
            <a:rPr lang="en-US" sz="1000" kern="1200"/>
            <a:t>Trigger Object: “</a:t>
          </a:r>
          <a:r>
            <a:rPr lang="en-US" sz="1000" b="1" kern="1200"/>
            <a:t>M1</a:t>
          </a:r>
          <a:r>
            <a:rPr lang="en-US" sz="1000" kern="1200"/>
            <a:t>”</a:t>
          </a:r>
        </a:p>
        <a:p>
          <a:pPr marL="57150" lvl="1" indent="-57150" algn="l" defTabSz="444500">
            <a:lnSpc>
              <a:spcPct val="90000"/>
            </a:lnSpc>
            <a:spcBef>
              <a:spcPct val="0"/>
            </a:spcBef>
            <a:spcAft>
              <a:spcPct val="15000"/>
            </a:spcAft>
            <a:buChar char="•"/>
          </a:pPr>
          <a:r>
            <a:rPr lang="en-US" sz="1000" kern="1200"/>
            <a:t>Trigger Property: </a:t>
          </a:r>
          <a:r>
            <a:rPr lang="en-US" sz="1000" b="1" kern="1200"/>
            <a:t>Value</a:t>
          </a:r>
        </a:p>
        <a:p>
          <a:pPr marL="57150" lvl="1" indent="-57150" algn="l" defTabSz="444500">
            <a:lnSpc>
              <a:spcPct val="90000"/>
            </a:lnSpc>
            <a:spcBef>
              <a:spcPct val="0"/>
            </a:spcBef>
            <a:spcAft>
              <a:spcPct val="15000"/>
            </a:spcAft>
            <a:buChar char="•"/>
          </a:pPr>
          <a:r>
            <a:rPr lang="en-US" sz="1000" kern="1200"/>
            <a:t>Trigger Condition: </a:t>
          </a:r>
          <a:r>
            <a:rPr lang="en-US" sz="1000" b="1" kern="1200"/>
            <a:t>Equals</a:t>
          </a:r>
        </a:p>
        <a:p>
          <a:pPr marL="57150" lvl="1" indent="-57150" algn="l" defTabSz="444500">
            <a:lnSpc>
              <a:spcPct val="90000"/>
            </a:lnSpc>
            <a:spcBef>
              <a:spcPct val="0"/>
            </a:spcBef>
            <a:spcAft>
              <a:spcPct val="15000"/>
            </a:spcAft>
            <a:buChar char="•"/>
          </a:pPr>
          <a:r>
            <a:rPr lang="en-US" sz="1000" kern="1200"/>
            <a:t>Trigger Value: </a:t>
          </a:r>
          <a:r>
            <a:rPr lang="en-US" sz="1000" b="1" kern="1200"/>
            <a:t>0</a:t>
          </a:r>
        </a:p>
      </dsp:txBody>
      <dsp:txXfrm>
        <a:off x="2228694" y="776437"/>
        <a:ext cx="1669670" cy="1463563"/>
      </dsp:txXfrm>
    </dsp:sp>
    <dsp:sp modelId="{DBC8E80B-BD7B-4061-A786-747D672A06F6}">
      <dsp:nvSpPr>
        <dsp:cNvPr id="0" name=""/>
        <dsp:cNvSpPr/>
      </dsp:nvSpPr>
      <dsp:spPr>
        <a:xfrm>
          <a:off x="3583332" y="87701"/>
          <a:ext cx="315032" cy="315032"/>
        </a:xfrm>
        <a:prstGeom prst="triangle">
          <a:avLst>
            <a:gd name="adj" fmla="val 100000"/>
          </a:avLst>
        </a:prstGeom>
        <a:solidFill>
          <a:schemeClr val="accent1">
            <a:shade val="50000"/>
            <a:hueOff val="267407"/>
            <a:satOff val="7164"/>
            <a:lumOff val="31562"/>
            <a:alphaOff val="0"/>
          </a:schemeClr>
        </a:solidFill>
        <a:ln w="12700" cap="flat" cmpd="sng" algn="ctr">
          <a:solidFill>
            <a:schemeClr val="accent1">
              <a:shade val="50000"/>
              <a:hueOff val="267407"/>
              <a:satOff val="7164"/>
              <a:lumOff val="3156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932339-859D-42C1-97C6-109027791175}">
      <dsp:nvSpPr>
        <dsp:cNvPr id="0" name=""/>
        <dsp:cNvSpPr/>
      </dsp:nvSpPr>
      <dsp:spPr>
        <a:xfrm rot="5400000">
          <a:off x="4458225" y="-281932"/>
          <a:ext cx="1111447" cy="1849423"/>
        </a:xfrm>
        <a:prstGeom prst="corner">
          <a:avLst>
            <a:gd name="adj1" fmla="val 16120"/>
            <a:gd name="adj2" fmla="val 16110"/>
          </a:avLst>
        </a:prstGeom>
        <a:solidFill>
          <a:schemeClr val="accent1">
            <a:shade val="50000"/>
            <a:hueOff val="133703"/>
            <a:satOff val="3582"/>
            <a:lumOff val="15781"/>
            <a:alphaOff val="0"/>
          </a:schemeClr>
        </a:solidFill>
        <a:ln w="12700" cap="flat" cmpd="sng" algn="ctr">
          <a:solidFill>
            <a:schemeClr val="accent1">
              <a:shade val="50000"/>
              <a:hueOff val="133703"/>
              <a:satOff val="3582"/>
              <a:lumOff val="1578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A2BFB1-CDCA-4809-9C01-051CFBA3CFC2}">
      <dsp:nvSpPr>
        <dsp:cNvPr id="0" name=""/>
        <dsp:cNvSpPr/>
      </dsp:nvSpPr>
      <dsp:spPr>
        <a:xfrm>
          <a:off x="4272697" y="270646"/>
          <a:ext cx="1669670" cy="14635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3: Define Action Object</a:t>
          </a:r>
        </a:p>
        <a:p>
          <a:pPr marL="57150" lvl="1" indent="-57150" algn="l" defTabSz="444500">
            <a:lnSpc>
              <a:spcPct val="90000"/>
            </a:lnSpc>
            <a:spcBef>
              <a:spcPct val="0"/>
            </a:spcBef>
            <a:spcAft>
              <a:spcPct val="15000"/>
            </a:spcAft>
            <a:buChar char="•"/>
          </a:pPr>
          <a:r>
            <a:rPr lang="en-US" sz="1000" kern="1200"/>
            <a:t>Action Object Type: </a:t>
          </a:r>
          <a:r>
            <a:rPr lang="en-US" sz="1000" b="1" kern="1200"/>
            <a:t>Set Property on a Thing</a:t>
          </a:r>
          <a:endParaRPr lang="en-US" sz="1000" kern="1200"/>
        </a:p>
        <a:p>
          <a:pPr marL="57150" lvl="1" indent="-57150" algn="l" defTabSz="444500">
            <a:lnSpc>
              <a:spcPct val="90000"/>
            </a:lnSpc>
            <a:spcBef>
              <a:spcPct val="0"/>
            </a:spcBef>
            <a:spcAft>
              <a:spcPct val="15000"/>
            </a:spcAft>
            <a:buChar char="•"/>
          </a:pPr>
          <a:r>
            <a:rPr lang="en-US" sz="1000" kern="1200"/>
            <a:t>Delay: </a:t>
          </a:r>
          <a:r>
            <a:rPr lang="en-US" sz="1000" b="1" kern="1200"/>
            <a:t>2</a:t>
          </a:r>
        </a:p>
        <a:p>
          <a:pPr marL="57150" lvl="1" indent="-57150" algn="l" defTabSz="444500">
            <a:lnSpc>
              <a:spcPct val="90000"/>
            </a:lnSpc>
            <a:spcBef>
              <a:spcPct val="0"/>
            </a:spcBef>
            <a:spcAft>
              <a:spcPct val="15000"/>
            </a:spcAft>
            <a:buChar char="•"/>
          </a:pPr>
          <a:r>
            <a:rPr lang="en-US" sz="1000" kern="1200"/>
            <a:t>Action Object: “</a:t>
          </a:r>
          <a:r>
            <a:rPr lang="en-US" sz="1000" b="1" kern="1200"/>
            <a:t>M2</a:t>
          </a:r>
          <a:r>
            <a:rPr lang="en-US" sz="1000" kern="1200"/>
            <a:t>”</a:t>
          </a:r>
        </a:p>
        <a:p>
          <a:pPr marL="57150" lvl="1" indent="-57150" algn="l" defTabSz="444500">
            <a:lnSpc>
              <a:spcPct val="90000"/>
            </a:lnSpc>
            <a:spcBef>
              <a:spcPct val="0"/>
            </a:spcBef>
            <a:spcAft>
              <a:spcPct val="15000"/>
            </a:spcAft>
            <a:buChar char="•"/>
          </a:pPr>
          <a:r>
            <a:rPr lang="en-US" sz="1000" kern="1200"/>
            <a:t>Action Property: </a:t>
          </a:r>
          <a:r>
            <a:rPr lang="en-US" sz="1000" b="1" kern="1200"/>
            <a:t>StartValue</a:t>
          </a:r>
        </a:p>
        <a:p>
          <a:pPr marL="57150" lvl="1" indent="-57150" algn="l" defTabSz="444500">
            <a:lnSpc>
              <a:spcPct val="90000"/>
            </a:lnSpc>
            <a:spcBef>
              <a:spcPct val="0"/>
            </a:spcBef>
            <a:spcAft>
              <a:spcPct val="15000"/>
            </a:spcAft>
            <a:buChar char="•"/>
          </a:pPr>
          <a:r>
            <a:rPr lang="en-US" sz="1000" kern="1200"/>
            <a:t>Action Value:</a:t>
          </a:r>
          <a:r>
            <a:rPr lang="en-US" sz="1000" b="1" kern="1200"/>
            <a:t>10</a:t>
          </a:r>
        </a:p>
      </dsp:txBody>
      <dsp:txXfrm>
        <a:off x="4272697" y="270646"/>
        <a:ext cx="1669670" cy="14635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61D887-F980-4F45-B551-89BA629C9376}">
      <dsp:nvSpPr>
        <dsp:cNvPr id="0" name=""/>
        <dsp:cNvSpPr/>
      </dsp:nvSpPr>
      <dsp:spPr>
        <a:xfrm rot="5400000">
          <a:off x="370220" y="729648"/>
          <a:ext cx="1111447" cy="1849423"/>
        </a:xfrm>
        <a:prstGeom prst="corner">
          <a:avLst>
            <a:gd name="adj1" fmla="val 16120"/>
            <a:gd name="adj2" fmla="val 16110"/>
          </a:avLst>
        </a:prstGeom>
        <a:solidFill>
          <a:schemeClr val="accent1">
            <a:shade val="5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CAD8D5-578D-4CC4-833D-0EB895D415C1}">
      <dsp:nvSpPr>
        <dsp:cNvPr id="0" name=""/>
        <dsp:cNvSpPr/>
      </dsp:nvSpPr>
      <dsp:spPr>
        <a:xfrm>
          <a:off x="184692" y="1282227"/>
          <a:ext cx="1669670" cy="14635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1: Configure rule</a:t>
          </a:r>
        </a:p>
        <a:p>
          <a:pPr marL="57150" lvl="1" indent="-57150" algn="l" defTabSz="444500">
            <a:lnSpc>
              <a:spcPct val="90000"/>
            </a:lnSpc>
            <a:spcBef>
              <a:spcPct val="0"/>
            </a:spcBef>
            <a:spcAft>
              <a:spcPct val="15000"/>
            </a:spcAft>
            <a:buChar char="•"/>
          </a:pPr>
          <a:r>
            <a:rPr lang="en-US" sz="1000" kern="1200"/>
            <a:t>Rule Name: “</a:t>
          </a:r>
          <a:r>
            <a:rPr lang="en-US" sz="1000" b="1" kern="1200"/>
            <a:t>Rule2</a:t>
          </a:r>
          <a:r>
            <a:rPr lang="en-US" sz="1000" kern="1200"/>
            <a:t>”</a:t>
          </a:r>
        </a:p>
        <a:p>
          <a:pPr marL="57150" lvl="1" indent="-57150" algn="l" defTabSz="444500">
            <a:lnSpc>
              <a:spcPct val="90000"/>
            </a:lnSpc>
            <a:spcBef>
              <a:spcPct val="0"/>
            </a:spcBef>
            <a:spcAft>
              <a:spcPct val="15000"/>
            </a:spcAft>
            <a:buChar char="•"/>
          </a:pPr>
          <a:r>
            <a:rPr lang="en-US" sz="1000" kern="1200"/>
            <a:t>Activate Rule:  </a:t>
          </a:r>
          <a:r>
            <a:rPr lang="en-US" sz="1000" b="1" kern="1200"/>
            <a:t>True</a:t>
          </a:r>
        </a:p>
        <a:p>
          <a:pPr marL="57150" lvl="1" indent="-57150" algn="l" defTabSz="444500">
            <a:lnSpc>
              <a:spcPct val="90000"/>
            </a:lnSpc>
            <a:spcBef>
              <a:spcPct val="0"/>
            </a:spcBef>
            <a:spcAft>
              <a:spcPct val="15000"/>
            </a:spcAft>
            <a:buChar char="•"/>
          </a:pPr>
          <a:r>
            <a:rPr lang="en-US" sz="1000" kern="1200"/>
            <a:t>Log Rule: </a:t>
          </a:r>
          <a:r>
            <a:rPr lang="en-US" sz="1000" b="1" kern="1200"/>
            <a:t>False</a:t>
          </a:r>
        </a:p>
      </dsp:txBody>
      <dsp:txXfrm>
        <a:off x="184692" y="1282227"/>
        <a:ext cx="1669670" cy="1463563"/>
      </dsp:txXfrm>
    </dsp:sp>
    <dsp:sp modelId="{B98EDFFB-70A7-43A5-AE64-C4EEE0EFFED5}">
      <dsp:nvSpPr>
        <dsp:cNvPr id="0" name=""/>
        <dsp:cNvSpPr/>
      </dsp:nvSpPr>
      <dsp:spPr>
        <a:xfrm>
          <a:off x="1539330" y="593491"/>
          <a:ext cx="315032" cy="315032"/>
        </a:xfrm>
        <a:prstGeom prst="triangle">
          <a:avLst>
            <a:gd name="adj" fmla="val 100000"/>
          </a:avLst>
        </a:prstGeom>
        <a:solidFill>
          <a:schemeClr val="accent1">
            <a:shade val="50000"/>
            <a:hueOff val="133703"/>
            <a:satOff val="3582"/>
            <a:lumOff val="15781"/>
            <a:alphaOff val="0"/>
          </a:schemeClr>
        </a:solidFill>
        <a:ln w="12700" cap="flat" cmpd="sng" algn="ctr">
          <a:solidFill>
            <a:schemeClr val="accent1">
              <a:shade val="50000"/>
              <a:hueOff val="133703"/>
              <a:satOff val="3582"/>
              <a:lumOff val="1578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CEC277-1077-484C-BBD6-C01D0637DA57}">
      <dsp:nvSpPr>
        <dsp:cNvPr id="0" name=""/>
        <dsp:cNvSpPr/>
      </dsp:nvSpPr>
      <dsp:spPr>
        <a:xfrm rot="5400000">
          <a:off x="2414223" y="223857"/>
          <a:ext cx="1111447" cy="1849423"/>
        </a:xfrm>
        <a:prstGeom prst="corner">
          <a:avLst>
            <a:gd name="adj1" fmla="val 16120"/>
            <a:gd name="adj2" fmla="val 16110"/>
          </a:avLst>
        </a:prstGeom>
        <a:solidFill>
          <a:schemeClr val="accent1">
            <a:shade val="50000"/>
            <a:hueOff val="267407"/>
            <a:satOff val="7164"/>
            <a:lumOff val="31562"/>
            <a:alphaOff val="0"/>
          </a:schemeClr>
        </a:solidFill>
        <a:ln w="12700" cap="flat" cmpd="sng" algn="ctr">
          <a:solidFill>
            <a:schemeClr val="accent1">
              <a:shade val="50000"/>
              <a:hueOff val="267407"/>
              <a:satOff val="7164"/>
              <a:lumOff val="3156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A63713-9CE3-418B-BC72-25899FD3F790}">
      <dsp:nvSpPr>
        <dsp:cNvPr id="0" name=""/>
        <dsp:cNvSpPr/>
      </dsp:nvSpPr>
      <dsp:spPr>
        <a:xfrm>
          <a:off x="2228694" y="776437"/>
          <a:ext cx="1669670" cy="14635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2: Define Trigger Object</a:t>
          </a:r>
        </a:p>
        <a:p>
          <a:pPr marL="57150" lvl="1" indent="-57150" algn="l" defTabSz="444500">
            <a:lnSpc>
              <a:spcPct val="90000"/>
            </a:lnSpc>
            <a:spcBef>
              <a:spcPct val="0"/>
            </a:spcBef>
            <a:spcAft>
              <a:spcPct val="15000"/>
            </a:spcAft>
            <a:buChar char="•"/>
          </a:pPr>
          <a:r>
            <a:rPr lang="en-US" sz="1000" kern="1200"/>
            <a:t>Trigger Object: “</a:t>
          </a:r>
          <a:r>
            <a:rPr lang="en-US" sz="1000" b="1" kern="1200"/>
            <a:t>M2</a:t>
          </a:r>
          <a:r>
            <a:rPr lang="en-US" sz="1000" kern="1200"/>
            <a:t>”</a:t>
          </a:r>
        </a:p>
        <a:p>
          <a:pPr marL="57150" lvl="1" indent="-57150" algn="l" defTabSz="444500">
            <a:lnSpc>
              <a:spcPct val="90000"/>
            </a:lnSpc>
            <a:spcBef>
              <a:spcPct val="0"/>
            </a:spcBef>
            <a:spcAft>
              <a:spcPct val="15000"/>
            </a:spcAft>
            <a:buChar char="•"/>
          </a:pPr>
          <a:r>
            <a:rPr lang="en-US" sz="1000" kern="1200"/>
            <a:t>Trigger Property: </a:t>
          </a:r>
          <a:r>
            <a:rPr lang="en-US" sz="1000" b="1" kern="1200"/>
            <a:t>Value</a:t>
          </a:r>
        </a:p>
        <a:p>
          <a:pPr marL="57150" lvl="1" indent="-57150" algn="l" defTabSz="444500">
            <a:lnSpc>
              <a:spcPct val="90000"/>
            </a:lnSpc>
            <a:spcBef>
              <a:spcPct val="0"/>
            </a:spcBef>
            <a:spcAft>
              <a:spcPct val="15000"/>
            </a:spcAft>
            <a:buChar char="•"/>
          </a:pPr>
          <a:r>
            <a:rPr lang="en-US" sz="1000" kern="1200"/>
            <a:t>Trigger Condition: </a:t>
          </a:r>
          <a:r>
            <a:rPr lang="en-US" sz="1000" b="1" kern="1200"/>
            <a:t>Equals</a:t>
          </a:r>
        </a:p>
        <a:p>
          <a:pPr marL="57150" lvl="1" indent="-57150" algn="l" defTabSz="444500">
            <a:lnSpc>
              <a:spcPct val="90000"/>
            </a:lnSpc>
            <a:spcBef>
              <a:spcPct val="0"/>
            </a:spcBef>
            <a:spcAft>
              <a:spcPct val="15000"/>
            </a:spcAft>
            <a:buChar char="•"/>
          </a:pPr>
          <a:r>
            <a:rPr lang="en-US" sz="1000" kern="1200"/>
            <a:t>Trigger Value: 4</a:t>
          </a:r>
          <a:endParaRPr lang="en-US" sz="1000" b="1" kern="1200"/>
        </a:p>
      </dsp:txBody>
      <dsp:txXfrm>
        <a:off x="2228694" y="776437"/>
        <a:ext cx="1669670" cy="1463563"/>
      </dsp:txXfrm>
    </dsp:sp>
    <dsp:sp modelId="{DBC8E80B-BD7B-4061-A786-747D672A06F6}">
      <dsp:nvSpPr>
        <dsp:cNvPr id="0" name=""/>
        <dsp:cNvSpPr/>
      </dsp:nvSpPr>
      <dsp:spPr>
        <a:xfrm>
          <a:off x="3583332" y="87701"/>
          <a:ext cx="315032" cy="315032"/>
        </a:xfrm>
        <a:prstGeom prst="triangle">
          <a:avLst>
            <a:gd name="adj" fmla="val 100000"/>
          </a:avLst>
        </a:prstGeom>
        <a:solidFill>
          <a:schemeClr val="accent1">
            <a:shade val="50000"/>
            <a:hueOff val="267407"/>
            <a:satOff val="7164"/>
            <a:lumOff val="31562"/>
            <a:alphaOff val="0"/>
          </a:schemeClr>
        </a:solidFill>
        <a:ln w="12700" cap="flat" cmpd="sng" algn="ctr">
          <a:solidFill>
            <a:schemeClr val="accent1">
              <a:shade val="50000"/>
              <a:hueOff val="267407"/>
              <a:satOff val="7164"/>
              <a:lumOff val="3156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932339-859D-42C1-97C6-109027791175}">
      <dsp:nvSpPr>
        <dsp:cNvPr id="0" name=""/>
        <dsp:cNvSpPr/>
      </dsp:nvSpPr>
      <dsp:spPr>
        <a:xfrm rot="5400000">
          <a:off x="4458225" y="-281932"/>
          <a:ext cx="1111447" cy="1849423"/>
        </a:xfrm>
        <a:prstGeom prst="corner">
          <a:avLst>
            <a:gd name="adj1" fmla="val 16120"/>
            <a:gd name="adj2" fmla="val 16110"/>
          </a:avLst>
        </a:prstGeom>
        <a:solidFill>
          <a:schemeClr val="accent1">
            <a:shade val="50000"/>
            <a:hueOff val="133703"/>
            <a:satOff val="3582"/>
            <a:lumOff val="15781"/>
            <a:alphaOff val="0"/>
          </a:schemeClr>
        </a:solidFill>
        <a:ln w="12700" cap="flat" cmpd="sng" algn="ctr">
          <a:solidFill>
            <a:schemeClr val="accent1">
              <a:shade val="50000"/>
              <a:hueOff val="133703"/>
              <a:satOff val="3582"/>
              <a:lumOff val="1578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A2BFB1-CDCA-4809-9C01-051CFBA3CFC2}">
      <dsp:nvSpPr>
        <dsp:cNvPr id="0" name=""/>
        <dsp:cNvSpPr/>
      </dsp:nvSpPr>
      <dsp:spPr>
        <a:xfrm>
          <a:off x="4272697" y="270646"/>
          <a:ext cx="1669670" cy="14635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3: Define Action Object</a:t>
          </a:r>
        </a:p>
        <a:p>
          <a:pPr marL="57150" lvl="1" indent="-57150" algn="l" defTabSz="444500">
            <a:lnSpc>
              <a:spcPct val="90000"/>
            </a:lnSpc>
            <a:spcBef>
              <a:spcPct val="0"/>
            </a:spcBef>
            <a:spcAft>
              <a:spcPct val="15000"/>
            </a:spcAft>
            <a:buChar char="•"/>
          </a:pPr>
          <a:r>
            <a:rPr lang="en-US" sz="1000" kern="1200"/>
            <a:t>Action Object Type: </a:t>
          </a:r>
          <a:r>
            <a:rPr lang="en-US" sz="1000" b="1" kern="1200"/>
            <a:t>Set Property on a Thing</a:t>
          </a:r>
        </a:p>
        <a:p>
          <a:pPr marL="57150" lvl="1" indent="-57150" algn="l" defTabSz="444500">
            <a:lnSpc>
              <a:spcPct val="90000"/>
            </a:lnSpc>
            <a:spcBef>
              <a:spcPct val="0"/>
            </a:spcBef>
            <a:spcAft>
              <a:spcPct val="15000"/>
            </a:spcAft>
            <a:buChar char="•"/>
          </a:pPr>
          <a:r>
            <a:rPr lang="en-US" sz="1000" kern="1200"/>
            <a:t>Delay:</a:t>
          </a:r>
          <a:r>
            <a:rPr lang="en-US" sz="1000" b="1" kern="1200"/>
            <a:t>0</a:t>
          </a:r>
        </a:p>
        <a:p>
          <a:pPr marL="57150" lvl="1" indent="-57150" algn="l" defTabSz="444500">
            <a:lnSpc>
              <a:spcPct val="90000"/>
            </a:lnSpc>
            <a:spcBef>
              <a:spcPct val="0"/>
            </a:spcBef>
            <a:spcAft>
              <a:spcPct val="15000"/>
            </a:spcAft>
            <a:buChar char="•"/>
          </a:pPr>
          <a:r>
            <a:rPr lang="en-US" sz="1000" kern="1200"/>
            <a:t>Action Object: “</a:t>
          </a:r>
          <a:r>
            <a:rPr lang="en-US" sz="1000" b="1" kern="1200"/>
            <a:t>M3</a:t>
          </a:r>
          <a:r>
            <a:rPr lang="en-US" sz="1000" kern="1200"/>
            <a:t>”</a:t>
          </a:r>
        </a:p>
        <a:p>
          <a:pPr marL="57150" lvl="1" indent="-57150" algn="l" defTabSz="444500">
            <a:lnSpc>
              <a:spcPct val="90000"/>
            </a:lnSpc>
            <a:spcBef>
              <a:spcPct val="0"/>
            </a:spcBef>
            <a:spcAft>
              <a:spcPct val="15000"/>
            </a:spcAft>
            <a:buChar char="•"/>
          </a:pPr>
          <a:r>
            <a:rPr lang="en-US" sz="1000" kern="1200"/>
            <a:t>Action Property: </a:t>
          </a:r>
          <a:r>
            <a:rPr lang="en-US" sz="1000" b="1" kern="1200"/>
            <a:t>StartValue</a:t>
          </a:r>
        </a:p>
        <a:p>
          <a:pPr marL="57150" lvl="1" indent="-57150" algn="l" defTabSz="444500">
            <a:lnSpc>
              <a:spcPct val="90000"/>
            </a:lnSpc>
            <a:spcBef>
              <a:spcPct val="0"/>
            </a:spcBef>
            <a:spcAft>
              <a:spcPct val="15000"/>
            </a:spcAft>
            <a:buChar char="•"/>
          </a:pPr>
          <a:r>
            <a:rPr lang="en-US" sz="1000" kern="1200"/>
            <a:t>Action Value:</a:t>
          </a:r>
          <a:r>
            <a:rPr lang="en-US" sz="1000" b="1" kern="1200"/>
            <a:t>7</a:t>
          </a:r>
        </a:p>
      </dsp:txBody>
      <dsp:txXfrm>
        <a:off x="4272697" y="270646"/>
        <a:ext cx="1669670" cy="14635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61D887-F980-4F45-B551-89BA629C9376}">
      <dsp:nvSpPr>
        <dsp:cNvPr id="0" name=""/>
        <dsp:cNvSpPr/>
      </dsp:nvSpPr>
      <dsp:spPr>
        <a:xfrm rot="5400000">
          <a:off x="370220" y="797429"/>
          <a:ext cx="1111447" cy="1849423"/>
        </a:xfrm>
        <a:prstGeom prst="corner">
          <a:avLst>
            <a:gd name="adj1" fmla="val 16120"/>
            <a:gd name="adj2" fmla="val 16110"/>
          </a:avLst>
        </a:prstGeom>
        <a:solidFill>
          <a:schemeClr val="accent1">
            <a:shade val="5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CAD8D5-578D-4CC4-833D-0EB895D415C1}">
      <dsp:nvSpPr>
        <dsp:cNvPr id="0" name=""/>
        <dsp:cNvSpPr/>
      </dsp:nvSpPr>
      <dsp:spPr>
        <a:xfrm>
          <a:off x="184692" y="1350008"/>
          <a:ext cx="1669670" cy="14635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1: Configure rule</a:t>
          </a:r>
        </a:p>
        <a:p>
          <a:pPr marL="57150" lvl="1" indent="-57150" algn="l" defTabSz="444500">
            <a:lnSpc>
              <a:spcPct val="90000"/>
            </a:lnSpc>
            <a:spcBef>
              <a:spcPct val="0"/>
            </a:spcBef>
            <a:spcAft>
              <a:spcPct val="15000"/>
            </a:spcAft>
            <a:buChar char="•"/>
          </a:pPr>
          <a:r>
            <a:rPr lang="en-US" sz="1000" kern="1200"/>
            <a:t>Rule Name: “</a:t>
          </a:r>
          <a:r>
            <a:rPr lang="en-US" sz="1000" b="1" kern="1200"/>
            <a:t>Rule3</a:t>
          </a:r>
          <a:r>
            <a:rPr lang="en-US" sz="1000" kern="1200"/>
            <a:t>”</a:t>
          </a:r>
        </a:p>
        <a:p>
          <a:pPr marL="57150" lvl="1" indent="-57150" algn="l" defTabSz="444500">
            <a:lnSpc>
              <a:spcPct val="90000"/>
            </a:lnSpc>
            <a:spcBef>
              <a:spcPct val="0"/>
            </a:spcBef>
            <a:spcAft>
              <a:spcPct val="15000"/>
            </a:spcAft>
            <a:buChar char="•"/>
          </a:pPr>
          <a:r>
            <a:rPr lang="en-US" sz="1000" kern="1200"/>
            <a:t>Activate Rule:  </a:t>
          </a:r>
          <a:r>
            <a:rPr lang="en-US" sz="1000" b="1" kern="1200"/>
            <a:t>True</a:t>
          </a:r>
        </a:p>
        <a:p>
          <a:pPr marL="57150" lvl="1" indent="-57150" algn="l" defTabSz="444500">
            <a:lnSpc>
              <a:spcPct val="90000"/>
            </a:lnSpc>
            <a:spcBef>
              <a:spcPct val="0"/>
            </a:spcBef>
            <a:spcAft>
              <a:spcPct val="15000"/>
            </a:spcAft>
            <a:buChar char="•"/>
          </a:pPr>
          <a:r>
            <a:rPr lang="en-US" sz="1000" kern="1200"/>
            <a:t>Log Rule: </a:t>
          </a:r>
          <a:r>
            <a:rPr lang="en-US" sz="1000" b="1" kern="1200"/>
            <a:t>False</a:t>
          </a:r>
        </a:p>
      </dsp:txBody>
      <dsp:txXfrm>
        <a:off x="184692" y="1350008"/>
        <a:ext cx="1669670" cy="1463563"/>
      </dsp:txXfrm>
    </dsp:sp>
    <dsp:sp modelId="{B98EDFFB-70A7-43A5-AE64-C4EEE0EFFED5}">
      <dsp:nvSpPr>
        <dsp:cNvPr id="0" name=""/>
        <dsp:cNvSpPr/>
      </dsp:nvSpPr>
      <dsp:spPr>
        <a:xfrm>
          <a:off x="1539330" y="661272"/>
          <a:ext cx="315032" cy="315032"/>
        </a:xfrm>
        <a:prstGeom prst="triangle">
          <a:avLst>
            <a:gd name="adj" fmla="val 100000"/>
          </a:avLst>
        </a:prstGeom>
        <a:solidFill>
          <a:schemeClr val="accent1">
            <a:shade val="50000"/>
            <a:hueOff val="133703"/>
            <a:satOff val="3582"/>
            <a:lumOff val="15781"/>
            <a:alphaOff val="0"/>
          </a:schemeClr>
        </a:solidFill>
        <a:ln w="12700" cap="flat" cmpd="sng" algn="ctr">
          <a:solidFill>
            <a:schemeClr val="accent1">
              <a:shade val="50000"/>
              <a:hueOff val="133703"/>
              <a:satOff val="3582"/>
              <a:lumOff val="1578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CEC277-1077-484C-BBD6-C01D0637DA57}">
      <dsp:nvSpPr>
        <dsp:cNvPr id="0" name=""/>
        <dsp:cNvSpPr/>
      </dsp:nvSpPr>
      <dsp:spPr>
        <a:xfrm rot="5400000">
          <a:off x="2414223" y="291639"/>
          <a:ext cx="1111447" cy="1849423"/>
        </a:xfrm>
        <a:prstGeom prst="corner">
          <a:avLst>
            <a:gd name="adj1" fmla="val 16120"/>
            <a:gd name="adj2" fmla="val 16110"/>
          </a:avLst>
        </a:prstGeom>
        <a:solidFill>
          <a:schemeClr val="accent1">
            <a:shade val="50000"/>
            <a:hueOff val="267407"/>
            <a:satOff val="7164"/>
            <a:lumOff val="31562"/>
            <a:alphaOff val="0"/>
          </a:schemeClr>
        </a:solidFill>
        <a:ln w="12700" cap="flat" cmpd="sng" algn="ctr">
          <a:solidFill>
            <a:schemeClr val="accent1">
              <a:shade val="50000"/>
              <a:hueOff val="267407"/>
              <a:satOff val="7164"/>
              <a:lumOff val="3156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A63713-9CE3-418B-BC72-25899FD3F790}">
      <dsp:nvSpPr>
        <dsp:cNvPr id="0" name=""/>
        <dsp:cNvSpPr/>
      </dsp:nvSpPr>
      <dsp:spPr>
        <a:xfrm>
          <a:off x="2228694" y="844218"/>
          <a:ext cx="1669670" cy="14635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2: Define Trigger Object</a:t>
          </a:r>
        </a:p>
        <a:p>
          <a:pPr marL="57150" lvl="1" indent="-57150" algn="l" defTabSz="444500">
            <a:lnSpc>
              <a:spcPct val="90000"/>
            </a:lnSpc>
            <a:spcBef>
              <a:spcPct val="0"/>
            </a:spcBef>
            <a:spcAft>
              <a:spcPct val="15000"/>
            </a:spcAft>
            <a:buChar char="•"/>
          </a:pPr>
          <a:r>
            <a:rPr lang="en-US" sz="1000" kern="1200"/>
            <a:t>Trigger Object: “</a:t>
          </a:r>
          <a:r>
            <a:rPr lang="en-US" sz="1000" b="1" kern="1200"/>
            <a:t>M3</a:t>
          </a:r>
          <a:r>
            <a:rPr lang="en-US" sz="1000" kern="1200"/>
            <a:t>”</a:t>
          </a:r>
        </a:p>
        <a:p>
          <a:pPr marL="57150" lvl="1" indent="-57150" algn="l" defTabSz="444500">
            <a:lnSpc>
              <a:spcPct val="90000"/>
            </a:lnSpc>
            <a:spcBef>
              <a:spcPct val="0"/>
            </a:spcBef>
            <a:spcAft>
              <a:spcPct val="15000"/>
            </a:spcAft>
            <a:buChar char="•"/>
          </a:pPr>
          <a:r>
            <a:rPr lang="en-US" sz="1000" kern="1200"/>
            <a:t>Trigger Property: </a:t>
          </a:r>
          <a:r>
            <a:rPr lang="en-US" sz="1000" b="1" kern="1200"/>
            <a:t>Value</a:t>
          </a:r>
        </a:p>
        <a:p>
          <a:pPr marL="57150" lvl="1" indent="-57150" algn="l" defTabSz="444500">
            <a:lnSpc>
              <a:spcPct val="90000"/>
            </a:lnSpc>
            <a:spcBef>
              <a:spcPct val="0"/>
            </a:spcBef>
            <a:spcAft>
              <a:spcPct val="15000"/>
            </a:spcAft>
            <a:buChar char="•"/>
          </a:pPr>
          <a:r>
            <a:rPr lang="en-US" sz="1000" kern="1200"/>
            <a:t>Trigger Condition: </a:t>
          </a:r>
          <a:r>
            <a:rPr lang="en-US" sz="1000" b="1" kern="1200"/>
            <a:t>Equals</a:t>
          </a:r>
        </a:p>
        <a:p>
          <a:pPr marL="57150" lvl="1" indent="-57150" algn="l" defTabSz="444500">
            <a:lnSpc>
              <a:spcPct val="90000"/>
            </a:lnSpc>
            <a:spcBef>
              <a:spcPct val="0"/>
            </a:spcBef>
            <a:spcAft>
              <a:spcPct val="15000"/>
            </a:spcAft>
            <a:buChar char="•"/>
          </a:pPr>
          <a:r>
            <a:rPr lang="en-US" sz="1000" kern="1200"/>
            <a:t>Trigger Value: </a:t>
          </a:r>
          <a:r>
            <a:rPr lang="en-US" sz="1000" b="1" kern="1200"/>
            <a:t>2</a:t>
          </a:r>
        </a:p>
      </dsp:txBody>
      <dsp:txXfrm>
        <a:off x="2228694" y="844218"/>
        <a:ext cx="1669670" cy="1463563"/>
      </dsp:txXfrm>
    </dsp:sp>
    <dsp:sp modelId="{DBC8E80B-BD7B-4061-A786-747D672A06F6}">
      <dsp:nvSpPr>
        <dsp:cNvPr id="0" name=""/>
        <dsp:cNvSpPr/>
      </dsp:nvSpPr>
      <dsp:spPr>
        <a:xfrm>
          <a:off x="3583332" y="155482"/>
          <a:ext cx="315032" cy="315032"/>
        </a:xfrm>
        <a:prstGeom prst="triangle">
          <a:avLst>
            <a:gd name="adj" fmla="val 100000"/>
          </a:avLst>
        </a:prstGeom>
        <a:solidFill>
          <a:schemeClr val="accent1">
            <a:shade val="50000"/>
            <a:hueOff val="267407"/>
            <a:satOff val="7164"/>
            <a:lumOff val="31562"/>
            <a:alphaOff val="0"/>
          </a:schemeClr>
        </a:solidFill>
        <a:ln w="12700" cap="flat" cmpd="sng" algn="ctr">
          <a:solidFill>
            <a:schemeClr val="accent1">
              <a:shade val="50000"/>
              <a:hueOff val="267407"/>
              <a:satOff val="7164"/>
              <a:lumOff val="3156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932339-859D-42C1-97C6-109027791175}">
      <dsp:nvSpPr>
        <dsp:cNvPr id="0" name=""/>
        <dsp:cNvSpPr/>
      </dsp:nvSpPr>
      <dsp:spPr>
        <a:xfrm rot="5400000">
          <a:off x="4458225" y="-349713"/>
          <a:ext cx="1111447" cy="1849423"/>
        </a:xfrm>
        <a:prstGeom prst="corner">
          <a:avLst>
            <a:gd name="adj1" fmla="val 16120"/>
            <a:gd name="adj2" fmla="val 16110"/>
          </a:avLst>
        </a:prstGeom>
        <a:solidFill>
          <a:schemeClr val="accent1">
            <a:shade val="50000"/>
            <a:hueOff val="133703"/>
            <a:satOff val="3582"/>
            <a:lumOff val="15781"/>
            <a:alphaOff val="0"/>
          </a:schemeClr>
        </a:solidFill>
        <a:ln w="12700" cap="flat" cmpd="sng" algn="ctr">
          <a:solidFill>
            <a:schemeClr val="accent1">
              <a:shade val="50000"/>
              <a:hueOff val="133703"/>
              <a:satOff val="3582"/>
              <a:lumOff val="1578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A2BFB1-CDCA-4809-9C01-051CFBA3CFC2}">
      <dsp:nvSpPr>
        <dsp:cNvPr id="0" name=""/>
        <dsp:cNvSpPr/>
      </dsp:nvSpPr>
      <dsp:spPr>
        <a:xfrm>
          <a:off x="4273929" y="257800"/>
          <a:ext cx="1669670" cy="1734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3: Define Action Object</a:t>
          </a:r>
        </a:p>
        <a:p>
          <a:pPr marL="57150" lvl="1" indent="-57150" algn="l" defTabSz="444500">
            <a:lnSpc>
              <a:spcPct val="90000"/>
            </a:lnSpc>
            <a:spcBef>
              <a:spcPct val="0"/>
            </a:spcBef>
            <a:spcAft>
              <a:spcPct val="15000"/>
            </a:spcAft>
            <a:buChar char="•"/>
          </a:pPr>
          <a:r>
            <a:rPr lang="en-US" sz="1000" kern="1200"/>
            <a:t>Action Object Type: </a:t>
          </a:r>
          <a:r>
            <a:rPr lang="en-US" sz="1000" b="1" kern="1200"/>
            <a:t>Set Property on Thing</a:t>
          </a:r>
          <a:endParaRPr lang="en-US" sz="1000" kern="1200"/>
        </a:p>
        <a:p>
          <a:pPr marL="57150" lvl="1" indent="-57150" algn="l" defTabSz="444500">
            <a:lnSpc>
              <a:spcPct val="90000"/>
            </a:lnSpc>
            <a:spcBef>
              <a:spcPct val="0"/>
            </a:spcBef>
            <a:spcAft>
              <a:spcPct val="15000"/>
            </a:spcAft>
            <a:buChar char="•"/>
          </a:pPr>
          <a:r>
            <a:rPr lang="en-US" sz="1000" kern="1200"/>
            <a:t>Delay:</a:t>
          </a:r>
          <a:r>
            <a:rPr lang="en-US" sz="1000" b="1" kern="1200"/>
            <a:t>0</a:t>
          </a:r>
          <a:endParaRPr lang="en-US" sz="1000" kern="1200"/>
        </a:p>
        <a:p>
          <a:pPr marL="57150" lvl="1" indent="-57150" algn="l" defTabSz="444500">
            <a:lnSpc>
              <a:spcPct val="90000"/>
            </a:lnSpc>
            <a:spcBef>
              <a:spcPct val="0"/>
            </a:spcBef>
            <a:spcAft>
              <a:spcPct val="15000"/>
            </a:spcAft>
            <a:buChar char="•"/>
          </a:pPr>
          <a:r>
            <a:rPr lang="en-US" sz="1000" kern="1200"/>
            <a:t>Action Object:  Messaging </a:t>
          </a:r>
          <a:br>
            <a:rPr lang="en-US" sz="1000" kern="1200"/>
          </a:br>
          <a:r>
            <a:rPr lang="en-US" sz="1000" kern="1200"/>
            <a:t>plugin object</a:t>
          </a:r>
        </a:p>
        <a:p>
          <a:pPr marL="57150" lvl="1" indent="-57150" algn="l" defTabSz="444500">
            <a:lnSpc>
              <a:spcPct val="90000"/>
            </a:lnSpc>
            <a:spcBef>
              <a:spcPct val="0"/>
            </a:spcBef>
            <a:spcAft>
              <a:spcPct val="15000"/>
            </a:spcAft>
            <a:buChar char="•"/>
          </a:pPr>
          <a:r>
            <a:rPr lang="en-US" sz="1000" kern="1200"/>
            <a:t>Action Property: </a:t>
          </a:r>
          <a:r>
            <a:rPr lang="en-US" sz="1000" b="1" kern="1200"/>
            <a:t>sendmail</a:t>
          </a:r>
        </a:p>
        <a:p>
          <a:pPr marL="57150" lvl="1" indent="-57150" algn="l" defTabSz="444500">
            <a:lnSpc>
              <a:spcPct val="90000"/>
            </a:lnSpc>
            <a:spcBef>
              <a:spcPct val="0"/>
            </a:spcBef>
            <a:spcAft>
              <a:spcPct val="15000"/>
            </a:spcAft>
            <a:buChar char="•"/>
          </a:pPr>
          <a:r>
            <a:rPr lang="en-US" sz="1000" kern="1200"/>
            <a:t>Action Value: </a:t>
          </a:r>
          <a:r>
            <a:rPr lang="en-US" sz="1000" b="1" kern="1200"/>
            <a:t>Process M1, M2 and M3 complete.</a:t>
          </a:r>
        </a:p>
      </dsp:txBody>
      <dsp:txXfrm>
        <a:off x="4273929" y="257800"/>
        <a:ext cx="1669670" cy="1734689"/>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337A9FD9A10646A860FA4C6A8340F8" ma:contentTypeVersion="5" ma:contentTypeDescription="Create a new document." ma:contentTypeScope="" ma:versionID="bc55559226f7ef22c485ad855bdd3994">
  <xsd:schema xmlns:xsd="http://www.w3.org/2001/XMLSchema" xmlns:xs="http://www.w3.org/2001/XMLSchema" xmlns:p="http://schemas.microsoft.com/office/2006/metadata/properties" xmlns:ns2="6111f815-6c89-49a4-baf6-fca1ed61173c" targetNamespace="http://schemas.microsoft.com/office/2006/metadata/properties" ma:root="true" ma:fieldsID="dc9748e8b1c9a3f81efeabb34a6ff71b" ns2:_="">
    <xsd:import namespace="6111f815-6c89-49a4-baf6-fca1ed6117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f815-6c89-49a4-baf6-fca1ed6117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1E3DB-47F4-454D-BE17-669956CDD4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81DE5C-A973-41C1-82B0-E5CAE517BA7F}"/>
</file>

<file path=customXml/itemProps3.xml><?xml version="1.0" encoding="utf-8"?>
<ds:datastoreItem xmlns:ds="http://schemas.openxmlformats.org/officeDocument/2006/customXml" ds:itemID="{0574410A-4EAF-4406-B872-06C25308B01A}">
  <ds:schemaRefs>
    <ds:schemaRef ds:uri="http://schemas.microsoft.com/sharepoint/v3/contenttype/forms"/>
  </ds:schemaRefs>
</ds:datastoreItem>
</file>

<file path=customXml/itemProps4.xml><?xml version="1.0" encoding="utf-8"?>
<ds:datastoreItem xmlns:ds="http://schemas.openxmlformats.org/officeDocument/2006/customXml" ds:itemID="{DDDD8D08-D04D-4EB5-A46A-A1021BE76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FeatureDocTemplate_v3.dotx</Template>
  <TotalTime>18</TotalTime>
  <Pages>39</Pages>
  <Words>4843</Words>
  <Characters>27610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Yao</dc:creator>
  <cp:keywords/>
  <dc:description/>
  <cp:lastModifiedBy>Paul Yao</cp:lastModifiedBy>
  <cp:revision>3</cp:revision>
  <cp:lastPrinted>2016-12-21T20:49:00Z</cp:lastPrinted>
  <dcterms:created xsi:type="dcterms:W3CDTF">2019-01-23T15:49:00Z</dcterms:created>
  <dcterms:modified xsi:type="dcterms:W3CDTF">2019-01-23T16:07:00Z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0x0101001E337A9FD9A10646A860FA4C6A8340F8</vt:lpwstr>
  </property>
</Properties>
</file>